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1C20A6" w14:textId="77777777" w:rsidR="00383AC9" w:rsidRDefault="00383AC9" w:rsidP="00383AC9">
      <w:pPr>
        <w:pStyle w:val="MensResource-Title"/>
      </w:pPr>
      <w:bookmarkStart w:id="0" w:name="_Toc442705491"/>
      <w:bookmarkStart w:id="1" w:name="_Toc444260575"/>
    </w:p>
    <w:p w14:paraId="091D40F9" w14:textId="77777777" w:rsidR="00383AC9" w:rsidRPr="00634FB4" w:rsidRDefault="00383AC9" w:rsidP="00383AC9">
      <w:pPr>
        <w:pStyle w:val="MensResource-Title"/>
      </w:pPr>
      <w:r w:rsidRPr="00634FB4">
        <w:t>Aboriginal and/or Torres Strait Islander</w:t>
      </w:r>
    </w:p>
    <w:p w14:paraId="42523A91" w14:textId="77777777" w:rsidR="00383AC9" w:rsidRPr="00976046" w:rsidRDefault="00383AC9" w:rsidP="00383AC9">
      <w:pPr>
        <w:pStyle w:val="MensResource-TITLEALLCAPS"/>
      </w:pPr>
      <w:r w:rsidRPr="00976046">
        <w:t>Men’s Resource Book</w:t>
      </w:r>
      <w:r>
        <w:t>LET</w:t>
      </w:r>
    </w:p>
    <w:p w14:paraId="679DA9A9" w14:textId="77777777" w:rsidR="00383AC9" w:rsidRDefault="00383AC9" w:rsidP="00383AC9">
      <w:pPr>
        <w:pStyle w:val="MensResource-Title"/>
      </w:pPr>
      <w:r>
        <w:t>Canberra Region</w:t>
      </w:r>
    </w:p>
    <w:p w14:paraId="2682A232" w14:textId="77777777" w:rsidR="00634FB4" w:rsidRDefault="00634FB4" w:rsidP="00976046"/>
    <w:p w14:paraId="7C951DEB" w14:textId="77777777" w:rsidR="00062039" w:rsidRDefault="00062039" w:rsidP="00976046"/>
    <w:p w14:paraId="7FA9C4B1" w14:textId="77777777" w:rsidR="00062039" w:rsidRDefault="00062039" w:rsidP="00976046"/>
    <w:p w14:paraId="2EEBB21D" w14:textId="77777777" w:rsidR="00062039" w:rsidRPr="00976046" w:rsidRDefault="00062039" w:rsidP="00976046"/>
    <w:p w14:paraId="231CC719" w14:textId="77777777" w:rsidR="00FD06E7" w:rsidRDefault="0078525D" w:rsidP="00976046">
      <w:r>
        <w:t xml:space="preserve">               </w:t>
      </w:r>
    </w:p>
    <w:p w14:paraId="220EC547" w14:textId="77777777" w:rsidR="00FD06E7" w:rsidRDefault="00DB2BFC" w:rsidP="00976046">
      <w:r>
        <w:rPr>
          <w:noProof/>
        </w:rPr>
        <w:drawing>
          <wp:anchor distT="0" distB="0" distL="114300" distR="114300" simplePos="0" relativeHeight="251730432" behindDoc="0" locked="0" layoutInCell="1" allowOverlap="1" wp14:anchorId="226A076E" wp14:editId="3D70E05F">
            <wp:simplePos x="0" y="0"/>
            <wp:positionH relativeFrom="column">
              <wp:posOffset>23495</wp:posOffset>
            </wp:positionH>
            <wp:positionV relativeFrom="page">
              <wp:posOffset>3810000</wp:posOffset>
            </wp:positionV>
            <wp:extent cx="5715000" cy="4034790"/>
            <wp:effectExtent l="0" t="0" r="0" b="381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ogos &amp; Images\Illustrations &amp; paintings\Sauce Towney's images for Men's Resource cover &amp; colouring page\Goanna - Warm tones - 200dpi, 22cm by 31c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0800000">
                      <a:off x="0" y="0"/>
                      <a:ext cx="5715000" cy="403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B2FB4D" w14:textId="77777777" w:rsidR="00FD06E7" w:rsidRDefault="00FD06E7" w:rsidP="00976046"/>
    <w:p w14:paraId="0C5F8FE5" w14:textId="77777777" w:rsidR="00FD06E7" w:rsidRDefault="00FD06E7" w:rsidP="00976046"/>
    <w:p w14:paraId="491FEC47" w14:textId="77777777" w:rsidR="00FD06E7" w:rsidRDefault="00FD06E7" w:rsidP="00976046"/>
    <w:p w14:paraId="68B84073" w14:textId="77777777" w:rsidR="00FD06E7" w:rsidRDefault="00FD06E7" w:rsidP="00976046"/>
    <w:p w14:paraId="7F8D61C0" w14:textId="77777777" w:rsidR="00FD06E7" w:rsidRDefault="00FD06E7" w:rsidP="00976046"/>
    <w:p w14:paraId="6DEC0B1E" w14:textId="77777777" w:rsidR="00FD06E7" w:rsidRDefault="00FD06E7" w:rsidP="00976046"/>
    <w:p w14:paraId="13736E38" w14:textId="77777777" w:rsidR="00FD06E7" w:rsidRDefault="00FD06E7" w:rsidP="00976046"/>
    <w:p w14:paraId="4E58189C" w14:textId="77777777" w:rsidR="00FD06E7" w:rsidRDefault="00FD06E7" w:rsidP="00976046"/>
    <w:p w14:paraId="24B4F057" w14:textId="77777777" w:rsidR="00FD06E7" w:rsidRDefault="00FD06E7" w:rsidP="00976046"/>
    <w:p w14:paraId="4C750103" w14:textId="77777777" w:rsidR="00FD06E7" w:rsidRDefault="00FD06E7" w:rsidP="00976046"/>
    <w:p w14:paraId="3FB4ADE7" w14:textId="77777777" w:rsidR="00FD06E7" w:rsidRDefault="00FD06E7" w:rsidP="00976046"/>
    <w:p w14:paraId="11803A48" w14:textId="77777777" w:rsidR="00FD06E7" w:rsidRDefault="00FD06E7" w:rsidP="00976046"/>
    <w:p w14:paraId="7F489AF1" w14:textId="77777777" w:rsidR="00FD06E7" w:rsidRDefault="00FD06E7" w:rsidP="00976046"/>
    <w:p w14:paraId="1F6D17FF" w14:textId="77777777" w:rsidR="00FD06E7" w:rsidRDefault="00FD06E7" w:rsidP="00976046"/>
    <w:p w14:paraId="373E62A3" w14:textId="77777777" w:rsidR="00FD06E7" w:rsidRDefault="00FD06E7" w:rsidP="00976046"/>
    <w:p w14:paraId="6F5AC840" w14:textId="77777777" w:rsidR="00FD06E7" w:rsidRDefault="00FD06E7" w:rsidP="00976046"/>
    <w:p w14:paraId="08C13291" w14:textId="77777777" w:rsidR="00FD06E7" w:rsidRDefault="00DB2BFC" w:rsidP="00976046">
      <w:r>
        <w:rPr>
          <w:noProof/>
        </w:rPr>
        <mc:AlternateContent>
          <mc:Choice Requires="wps">
            <w:drawing>
              <wp:anchor distT="0" distB="0" distL="114300" distR="114300" simplePos="0" relativeHeight="251748864" behindDoc="1" locked="0" layoutInCell="1" allowOverlap="1" wp14:anchorId="50837C31" wp14:editId="5F405325">
                <wp:simplePos x="0" y="0"/>
                <wp:positionH relativeFrom="column">
                  <wp:posOffset>-1005205</wp:posOffset>
                </wp:positionH>
                <wp:positionV relativeFrom="page">
                  <wp:posOffset>6848475</wp:posOffset>
                </wp:positionV>
                <wp:extent cx="7886700" cy="3942080"/>
                <wp:effectExtent l="38100" t="38100" r="38100" b="39370"/>
                <wp:wrapNone/>
                <wp:docPr id="21" name="Rounded Rectangle 21"/>
                <wp:cNvGraphicFramePr/>
                <a:graphic xmlns:a="http://schemas.openxmlformats.org/drawingml/2006/main">
                  <a:graphicData uri="http://schemas.microsoft.com/office/word/2010/wordprocessingShape">
                    <wps:wsp>
                      <wps:cNvSpPr/>
                      <wps:spPr>
                        <a:xfrm>
                          <a:off x="0" y="0"/>
                          <a:ext cx="7886700" cy="3942080"/>
                        </a:xfrm>
                        <a:prstGeom prst="roundRect">
                          <a:avLst>
                            <a:gd name="adj" fmla="val 2902"/>
                          </a:avLst>
                        </a:prstGeom>
                        <a:solidFill>
                          <a:srgbClr val="FAC87E"/>
                        </a:solidFill>
                        <a:ln w="76200">
                          <a:solidFill>
                            <a:srgbClr val="F7A73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748961" id="Rounded Rectangle 21" o:spid="_x0000_s1026" style="position:absolute;margin-left:-79.15pt;margin-top:539.25pt;width:621pt;height:310.4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9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" fillcolor="#fac87e" strokecolor="#f7a730" strokeweight="6pt">
                <w10:wrap anchory="page"/>
              </v:roundrect>
            </w:pict>
          </mc:Fallback>
        </mc:AlternateContent>
      </w:r>
    </w:p>
    <w:p w14:paraId="76BDAD21" w14:textId="77777777" w:rsidR="00FD06E7" w:rsidRDefault="00FD06E7" w:rsidP="00976046"/>
    <w:p w14:paraId="65A7BDA0" w14:textId="77777777" w:rsidR="00FD06E7" w:rsidRDefault="00FD06E7" w:rsidP="00976046"/>
    <w:p w14:paraId="6F22A007" w14:textId="77777777" w:rsidR="00FD06E7" w:rsidRDefault="00FD06E7" w:rsidP="00976046"/>
    <w:p w14:paraId="1E6224E1" w14:textId="77777777" w:rsidR="00FD06E7" w:rsidRDefault="00FD06E7" w:rsidP="00976046"/>
    <w:p w14:paraId="362D9ACA" w14:textId="77777777" w:rsidR="00FD06E7" w:rsidRDefault="00FD06E7" w:rsidP="00976046"/>
    <w:p w14:paraId="0E980310" w14:textId="77777777" w:rsidR="00FD06E7" w:rsidRDefault="00FD06E7" w:rsidP="00976046"/>
    <w:p w14:paraId="78BA41D1" w14:textId="77777777" w:rsidR="00FD06E7" w:rsidRDefault="00FD06E7" w:rsidP="00976046"/>
    <w:p w14:paraId="1C7BFA4B" w14:textId="77777777" w:rsidR="00634FB4" w:rsidRPr="00976046" w:rsidRDefault="0078525D" w:rsidP="00976046">
      <w:r>
        <w:t xml:space="preserve">                           </w:t>
      </w:r>
    </w:p>
    <w:p w14:paraId="5B3DE364" w14:textId="77777777" w:rsidR="00677412" w:rsidRPr="00DC186B" w:rsidRDefault="00677412" w:rsidP="00DC186B"/>
    <w:p w14:paraId="70494C7D" w14:textId="77777777" w:rsidR="00DC186B" w:rsidRPr="00DC186B" w:rsidRDefault="00DC186B" w:rsidP="00DC186B"/>
    <w:p w14:paraId="47085D75" w14:textId="77777777" w:rsidR="00DC186B" w:rsidRPr="00DC186B" w:rsidRDefault="00DE0685">
      <w:pPr>
        <w:rPr>
          <w:rFonts w:eastAsia="Calibri"/>
        </w:rPr>
      </w:pPr>
      <w:bookmarkStart w:id="2" w:name="_Toc442705493"/>
      <w:r>
        <w:rPr>
          <w:noProof/>
        </w:rPr>
        <w:drawing>
          <wp:anchor distT="180340" distB="180340" distL="180340" distR="180340" simplePos="0" relativeHeight="251705856" behindDoc="0" locked="0" layoutInCell="1" allowOverlap="1" wp14:anchorId="41C28922" wp14:editId="1221B03D">
            <wp:simplePos x="0" y="0"/>
            <wp:positionH relativeFrom="column">
              <wp:posOffset>4239895</wp:posOffset>
            </wp:positionH>
            <wp:positionV relativeFrom="page">
              <wp:posOffset>9267825</wp:posOffset>
            </wp:positionV>
            <wp:extent cx="1490980" cy="571500"/>
            <wp:effectExtent l="0" t="0" r="0" b="0"/>
            <wp:wrapSquare wrapText="bothSides"/>
            <wp:docPr id="1" name="Picture 8" descr="Logo: Gulanga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tle: Gulanga Program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90980" cy="5715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7904" behindDoc="0" locked="0" layoutInCell="1" allowOverlap="1" wp14:anchorId="13507A00" wp14:editId="2FBE0587">
            <wp:simplePos x="0" y="0"/>
            <wp:positionH relativeFrom="column">
              <wp:posOffset>13970</wp:posOffset>
            </wp:positionH>
            <wp:positionV relativeFrom="page">
              <wp:posOffset>9267825</wp:posOffset>
            </wp:positionV>
            <wp:extent cx="1582420" cy="586740"/>
            <wp:effectExtent l="0" t="0" r="0" b="3810"/>
            <wp:wrapNone/>
            <wp:docPr id="2" name="Picture 2" descr="Logo: ACT Council of Social Service In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ACT Council of Social Service 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2420" cy="58674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
      <w:r w:rsidR="00634FB4">
        <w:rPr>
          <w:rFonts w:ascii="Times New Roman" w:hAnsi="Times New Roman"/>
          <w:noProof/>
        </w:rPr>
        <w:drawing>
          <wp:anchor distT="36576" distB="36576" distL="36576" distR="36576" simplePos="0" relativeHeight="251709952" behindDoc="0" locked="0" layoutInCell="1" allowOverlap="1" wp14:anchorId="6D3677FB" wp14:editId="5DA5B997">
            <wp:simplePos x="0" y="0"/>
            <wp:positionH relativeFrom="column">
              <wp:posOffset>25400</wp:posOffset>
            </wp:positionH>
            <wp:positionV relativeFrom="paragraph">
              <wp:posOffset>8493760</wp:posOffset>
            </wp:positionV>
            <wp:extent cx="1817370" cy="680720"/>
            <wp:effectExtent l="0" t="0" r="0" b="5080"/>
            <wp:wrapNone/>
            <wp:docPr id="7" name="Picture 7" descr="ACTCOSS logo - small -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TCOSS logo - small - 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7370" cy="6807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C186B">
        <w:br w:type="page"/>
      </w:r>
    </w:p>
    <w:p w14:paraId="26F629B2" w14:textId="77777777" w:rsidR="00B579DB" w:rsidRPr="007924B4" w:rsidRDefault="00B579DB" w:rsidP="00F1497C">
      <w:pPr>
        <w:pStyle w:val="FrontmatterHeadings"/>
      </w:pPr>
      <w:r w:rsidRPr="007924B4">
        <w:lastRenderedPageBreak/>
        <w:t>Acknowledgement of Traditional Custodians</w:t>
      </w:r>
      <w:bookmarkEnd w:id="0"/>
      <w:bookmarkEnd w:id="1"/>
    </w:p>
    <w:p w14:paraId="4CAA637C" w14:textId="77777777" w:rsidR="00B579DB" w:rsidRPr="00FF3222" w:rsidRDefault="00B579DB" w:rsidP="00FF3222">
      <w:pPr>
        <w:pStyle w:val="Frontmatter"/>
        <w:rPr>
          <w:rFonts w:eastAsia="Calibri"/>
        </w:rPr>
      </w:pPr>
      <w:r w:rsidRPr="00FF3222">
        <w:rPr>
          <w:rFonts w:eastAsia="Calibri"/>
        </w:rPr>
        <w:t>ACTCOSS acknowledges Canberra has been built on the land of the Ngunnawal people. We pay respect to their Elders and recognise the strength and resilience of Aboriginal and Torres Strait Islander Peoples. We celebrate Aboriginal and Torres Strait Islander cultures and their ongoing contributions to the ACT community.</w:t>
      </w:r>
    </w:p>
    <w:p w14:paraId="3FB77360" w14:textId="77777777" w:rsidR="00086F34" w:rsidRPr="00086F34" w:rsidRDefault="00086F34" w:rsidP="00F1497C">
      <w:pPr>
        <w:pStyle w:val="FrontmatterHeadings"/>
      </w:pPr>
      <w:r w:rsidRPr="00086F34">
        <w:t>ACTCOSS</w:t>
      </w:r>
      <w:r w:rsidR="00F82B68" w:rsidRPr="00F82B68">
        <w:rPr>
          <w:noProof/>
        </w:rPr>
        <w:t xml:space="preserve"> </w:t>
      </w:r>
    </w:p>
    <w:p w14:paraId="7BD1EFDB" w14:textId="77777777" w:rsidR="00086F34" w:rsidRDefault="00B579DB" w:rsidP="00FF3222">
      <w:pPr>
        <w:pStyle w:val="Frontmatter"/>
        <w:rPr>
          <w:rFonts w:eastAsia="Calibri" w:cs="Arial"/>
          <w:bCs/>
          <w:color w:val="262626"/>
          <w:kern w:val="32"/>
          <w:sz w:val="22"/>
          <w:szCs w:val="22"/>
        </w:rPr>
      </w:pPr>
      <w:r w:rsidRPr="00FF534F">
        <w:rPr>
          <w:rFonts w:eastAsia="Calibri"/>
        </w:rPr>
        <w:t>The ACT Council of Social Service (ACTCOSS) is the peak representative body for the not-for-profit community organisations, people living with disadvantage and low-income residents of the ACT</w:t>
      </w:r>
      <w:r w:rsidRPr="00F1497C">
        <w:rPr>
          <w:rFonts w:eastAsia="Calibri"/>
        </w:rPr>
        <w:t>.</w:t>
      </w:r>
      <w:r w:rsidR="00F82B68" w:rsidRPr="00F1497C">
        <w:rPr>
          <w:rFonts w:eastAsia="Calibri"/>
        </w:rPr>
        <w:t xml:space="preserve">  </w:t>
      </w:r>
    </w:p>
    <w:p w14:paraId="3FEB976D" w14:textId="77777777" w:rsidR="00F82B68" w:rsidRDefault="00086F34" w:rsidP="00F1497C">
      <w:pPr>
        <w:pStyle w:val="FrontmatterHeadings"/>
      </w:pPr>
      <w:r w:rsidRPr="00086F34">
        <w:t xml:space="preserve">Gulanga Program </w:t>
      </w:r>
    </w:p>
    <w:p w14:paraId="4C1CF59B" w14:textId="77777777" w:rsidR="00B02784" w:rsidRDefault="00F82B68" w:rsidP="00FF3222">
      <w:pPr>
        <w:pStyle w:val="Frontmatter"/>
        <w:rPr>
          <w:rFonts w:eastAsia="Calibri"/>
          <w:lang w:eastAsia="en-US"/>
        </w:rPr>
      </w:pPr>
      <w:r w:rsidRPr="00F82B68">
        <w:rPr>
          <w:rFonts w:eastAsia="Calibri"/>
          <w:lang w:eastAsia="en-US"/>
        </w:rPr>
        <w:t xml:space="preserve">The Gulanga Program is designed to assist ACT </w:t>
      </w:r>
      <w:r w:rsidR="00B02784">
        <w:rPr>
          <w:rFonts w:eastAsia="Calibri"/>
          <w:lang w:eastAsia="en-US"/>
        </w:rPr>
        <w:t>h</w:t>
      </w:r>
      <w:r w:rsidRPr="00F82B68">
        <w:rPr>
          <w:rFonts w:eastAsia="Calibri"/>
          <w:lang w:eastAsia="en-US"/>
        </w:rPr>
        <w:t xml:space="preserve">omelessness </w:t>
      </w:r>
      <w:r w:rsidR="00B02784">
        <w:rPr>
          <w:rFonts w:eastAsia="Calibri"/>
          <w:lang w:eastAsia="en-US"/>
        </w:rPr>
        <w:t>s</w:t>
      </w:r>
      <w:r w:rsidRPr="00F82B68">
        <w:rPr>
          <w:rFonts w:eastAsia="Calibri"/>
          <w:lang w:eastAsia="en-US"/>
        </w:rPr>
        <w:t xml:space="preserve">ervice </w:t>
      </w:r>
      <w:r w:rsidR="00B02784">
        <w:rPr>
          <w:rFonts w:eastAsia="Calibri"/>
          <w:lang w:eastAsia="en-US"/>
        </w:rPr>
        <w:t>providers and the c</w:t>
      </w:r>
      <w:r w:rsidRPr="00F82B68">
        <w:rPr>
          <w:rFonts w:eastAsia="Calibri"/>
          <w:lang w:eastAsia="en-US"/>
        </w:rPr>
        <w:t xml:space="preserve">hildren, </w:t>
      </w:r>
      <w:r w:rsidR="00B02784">
        <w:rPr>
          <w:rFonts w:eastAsia="Calibri"/>
          <w:lang w:eastAsia="en-US"/>
        </w:rPr>
        <w:t>youth and family sector to develop and/or improve upon good, culturally a</w:t>
      </w:r>
      <w:r w:rsidR="00F1497C">
        <w:rPr>
          <w:rFonts w:eastAsia="Calibri"/>
          <w:lang w:eastAsia="en-US"/>
        </w:rPr>
        <w:t xml:space="preserve">ppropriate practice standards. </w:t>
      </w:r>
      <w:r w:rsidR="00B02784">
        <w:rPr>
          <w:rFonts w:eastAsia="Calibri"/>
          <w:lang w:eastAsia="en-US"/>
        </w:rPr>
        <w:t>The program employs Aboriginal and Torres Strait Islander workers and aims to provide better engagement with Aboriginal and Torres Strait Islander peoples and their families to access the services that will best meet their needs.</w:t>
      </w:r>
    </w:p>
    <w:p w14:paraId="0E072051" w14:textId="77777777" w:rsidR="005F0C4D" w:rsidRPr="00E66BF9" w:rsidRDefault="00F82B68" w:rsidP="00FF3222">
      <w:pPr>
        <w:pStyle w:val="Frontmatter"/>
        <w:rPr>
          <w:rFonts w:eastAsia="Calibri"/>
        </w:rPr>
      </w:pPr>
      <w:r w:rsidRPr="00F82B68">
        <w:rPr>
          <w:rFonts w:eastAsia="Calibri"/>
          <w:lang w:eastAsia="en-US"/>
        </w:rPr>
        <w:t xml:space="preserve">The </w:t>
      </w:r>
      <w:r w:rsidR="00F1497C">
        <w:rPr>
          <w:rFonts w:eastAsia="Calibri"/>
          <w:lang w:eastAsia="en-US"/>
        </w:rPr>
        <w:t>p</w:t>
      </w:r>
      <w:r w:rsidRPr="00F82B68">
        <w:rPr>
          <w:rFonts w:eastAsia="Calibri"/>
          <w:lang w:eastAsia="en-US"/>
        </w:rPr>
        <w:t xml:space="preserve">rogram includes the production of a number of tools and resources to assist services to adapt their organisation to better respond to Aboriginal and Torres Strait Islander peoples, direct </w:t>
      </w:r>
      <w:hyperlink r:id="rId15" w:history="1">
        <w:r w:rsidRPr="00F82B68">
          <w:rPr>
            <w:rFonts w:eastAsia="Calibri"/>
            <w:lang w:eastAsia="en-US"/>
          </w:rPr>
          <w:t>consultancy support</w:t>
        </w:r>
      </w:hyperlink>
      <w:r w:rsidRPr="00F82B68">
        <w:rPr>
          <w:rFonts w:eastAsia="Calibri"/>
          <w:lang w:eastAsia="en-US"/>
        </w:rPr>
        <w:t xml:space="preserve"> in implementing changes in organisations, delivery of </w:t>
      </w:r>
      <w:hyperlink r:id="rId16" w:history="1">
        <w:r w:rsidRPr="00F82B68">
          <w:rPr>
            <w:rFonts w:eastAsia="Calibri"/>
            <w:lang w:eastAsia="en-US"/>
          </w:rPr>
          <w:t>training</w:t>
        </w:r>
      </w:hyperlink>
      <w:r w:rsidRPr="00F82B68">
        <w:rPr>
          <w:rFonts w:eastAsia="Calibri"/>
          <w:lang w:eastAsia="en-US"/>
        </w:rPr>
        <w:t xml:space="preserve"> in cultural awareness for community workers, and supporting Aboriginal and Torres Strait I</w:t>
      </w:r>
      <w:r w:rsidR="00A408C8">
        <w:rPr>
          <w:rFonts w:eastAsia="Calibri"/>
          <w:lang w:eastAsia="en-US"/>
        </w:rPr>
        <w:t xml:space="preserve">slander workers in the sector. </w:t>
      </w:r>
    </w:p>
    <w:p w14:paraId="426F7135" w14:textId="77777777" w:rsidR="005F0C4D" w:rsidRPr="00A408C8" w:rsidRDefault="005F0C4D" w:rsidP="00FF3222">
      <w:pPr>
        <w:pStyle w:val="Frontmatter"/>
        <w:rPr>
          <w:rStyle w:val="Strong"/>
          <w:rFonts w:eastAsia="Calibri"/>
        </w:rPr>
      </w:pPr>
      <w:r w:rsidRPr="00A408C8">
        <w:rPr>
          <w:rStyle w:val="Strong"/>
          <w:rFonts w:eastAsia="Calibri"/>
        </w:rPr>
        <w:t xml:space="preserve">For further information about this resource booklet </w:t>
      </w:r>
      <w:r w:rsidR="00405D97" w:rsidRPr="00A408C8">
        <w:rPr>
          <w:rStyle w:val="Strong"/>
          <w:rFonts w:eastAsia="Calibri"/>
        </w:rPr>
        <w:t xml:space="preserve">and to provide feedback, </w:t>
      </w:r>
      <w:r w:rsidRPr="00A408C8">
        <w:rPr>
          <w:rStyle w:val="Strong"/>
          <w:rFonts w:eastAsia="Calibri"/>
        </w:rPr>
        <w:t xml:space="preserve">please contact the Gulanga Program at the ACT Council of Social Service Inc.: </w:t>
      </w:r>
    </w:p>
    <w:p w14:paraId="4856D76B" w14:textId="77777777" w:rsidR="00086F34" w:rsidRPr="00062039" w:rsidRDefault="005F0C4D" w:rsidP="00FF3222">
      <w:pPr>
        <w:pStyle w:val="Frontmatter"/>
        <w:rPr>
          <w:rFonts w:eastAsia="Calibri"/>
        </w:rPr>
      </w:pPr>
      <w:r w:rsidRPr="00A408C8">
        <w:rPr>
          <w:rStyle w:val="Strong"/>
          <w:rFonts w:eastAsia="Calibri"/>
        </w:rPr>
        <w:t xml:space="preserve">Phone: </w:t>
      </w:r>
      <w:r w:rsidRPr="00062039">
        <w:rPr>
          <w:rFonts w:eastAsia="Calibri"/>
        </w:rPr>
        <w:t>02 6202 7200</w:t>
      </w:r>
      <w:r w:rsidR="00062039">
        <w:rPr>
          <w:rFonts w:eastAsia="Calibri"/>
        </w:rPr>
        <w:br/>
      </w:r>
      <w:r w:rsidRPr="00A408C8">
        <w:rPr>
          <w:rStyle w:val="Strong"/>
        </w:rPr>
        <w:t xml:space="preserve">Email: </w:t>
      </w:r>
      <w:hyperlink r:id="rId17" w:history="1">
        <w:r w:rsidRPr="00A408C8">
          <w:rPr>
            <w:rStyle w:val="Hyperlink"/>
            <w:rFonts w:eastAsia="Calibri"/>
          </w:rPr>
          <w:t>gulanga@actcoss.org.au</w:t>
        </w:r>
      </w:hyperlink>
      <w:r w:rsidRPr="00A408C8">
        <w:rPr>
          <w:rStyle w:val="Strong"/>
          <w:rFonts w:eastAsia="Calibri"/>
        </w:rPr>
        <w:t xml:space="preserve"> </w:t>
      </w:r>
      <w:r w:rsidR="00062039" w:rsidRPr="00062039">
        <w:rPr>
          <w:rFonts w:eastAsia="Calibri"/>
        </w:rPr>
        <w:br/>
      </w:r>
      <w:r w:rsidRPr="00A408C8">
        <w:rPr>
          <w:rStyle w:val="Strong"/>
          <w:rFonts w:eastAsia="Calibri"/>
        </w:rPr>
        <w:t xml:space="preserve">Website: </w:t>
      </w:r>
      <w:hyperlink r:id="rId18" w:history="1">
        <w:r w:rsidRPr="00A408C8">
          <w:rPr>
            <w:rStyle w:val="Hyperlink"/>
            <w:rFonts w:eastAsia="Calibri"/>
          </w:rPr>
          <w:t>www.actcoss.org.au</w:t>
        </w:r>
      </w:hyperlink>
      <w:r w:rsidRPr="00A408C8">
        <w:rPr>
          <w:rStyle w:val="Strong"/>
          <w:rFonts w:eastAsia="Calibri"/>
        </w:rPr>
        <w:t xml:space="preserve"> </w:t>
      </w:r>
    </w:p>
    <w:p w14:paraId="4693038E" w14:textId="77777777" w:rsidR="00A408C8" w:rsidRPr="00FF3222" w:rsidRDefault="00086F34" w:rsidP="00A408C8">
      <w:pPr>
        <w:pStyle w:val="FrontmatterHeadings"/>
      </w:pPr>
      <w:r>
        <w:t xml:space="preserve">Cover </w:t>
      </w:r>
      <w:r w:rsidR="00360E07">
        <w:t>Art</w:t>
      </w:r>
      <w:r w:rsidR="00FD06E7">
        <w:t xml:space="preserve"> and Adult Colouring Art</w:t>
      </w:r>
    </w:p>
    <w:p w14:paraId="10FC36B4" w14:textId="77777777" w:rsidR="00086F34" w:rsidRPr="002545D1" w:rsidRDefault="002545D1" w:rsidP="00FF3222">
      <w:pPr>
        <w:pStyle w:val="Frontmatter"/>
        <w:rPr>
          <w:rFonts w:eastAsia="Calibri"/>
        </w:rPr>
      </w:pPr>
      <w:r w:rsidRPr="002545D1">
        <w:rPr>
          <w:rFonts w:eastAsia="Calibri"/>
        </w:rPr>
        <w:t>Scott</w:t>
      </w:r>
      <w:r w:rsidR="00360E07" w:rsidRPr="002545D1">
        <w:rPr>
          <w:rFonts w:eastAsia="Calibri"/>
        </w:rPr>
        <w:t xml:space="preserve"> </w:t>
      </w:r>
      <w:proofErr w:type="spellStart"/>
      <w:r w:rsidR="00360E07" w:rsidRPr="002545D1">
        <w:rPr>
          <w:rFonts w:eastAsia="Calibri"/>
        </w:rPr>
        <w:t>Towney</w:t>
      </w:r>
      <w:proofErr w:type="spellEnd"/>
      <w:r w:rsidR="00360E07" w:rsidRPr="002545D1">
        <w:rPr>
          <w:rFonts w:eastAsia="Calibri"/>
        </w:rPr>
        <w:t xml:space="preserve"> is a Wiradjuri man from </w:t>
      </w:r>
      <w:r w:rsidR="00DB2D6F" w:rsidRPr="002545D1">
        <w:rPr>
          <w:rFonts w:eastAsia="Calibri"/>
        </w:rPr>
        <w:t xml:space="preserve">Central NSW. </w:t>
      </w:r>
      <w:r w:rsidRPr="002545D1">
        <w:rPr>
          <w:rFonts w:eastAsia="Calibri"/>
        </w:rPr>
        <w:t>Scott</w:t>
      </w:r>
      <w:r w:rsidR="00DB2D6F" w:rsidRPr="002545D1">
        <w:rPr>
          <w:rFonts w:eastAsia="Calibri"/>
        </w:rPr>
        <w:t xml:space="preserve"> works with many art mediums, specialising in pyrography, portraits, murals and sketches. </w:t>
      </w:r>
    </w:p>
    <w:p w14:paraId="36CB623F" w14:textId="77777777" w:rsidR="00FF3222" w:rsidRDefault="00DB2D6F" w:rsidP="00FF3222">
      <w:pPr>
        <w:pStyle w:val="Frontmatter"/>
        <w:rPr>
          <w:rFonts w:eastAsia="Calibri"/>
        </w:rPr>
      </w:pPr>
      <w:r w:rsidRPr="002545D1">
        <w:rPr>
          <w:rFonts w:eastAsia="Calibri"/>
        </w:rPr>
        <w:t>The artwork provided for the front cover</w:t>
      </w:r>
      <w:r w:rsidR="00DE0685" w:rsidRPr="002545D1">
        <w:rPr>
          <w:rFonts w:eastAsia="Calibri"/>
        </w:rPr>
        <w:t xml:space="preserve"> and the adult colouring page</w:t>
      </w:r>
      <w:r w:rsidRPr="002545D1">
        <w:rPr>
          <w:rFonts w:eastAsia="Calibri"/>
        </w:rPr>
        <w:t xml:space="preserve"> is a </w:t>
      </w:r>
      <w:r w:rsidR="002545D1" w:rsidRPr="002545D1">
        <w:rPr>
          <w:rFonts w:eastAsia="Calibri"/>
        </w:rPr>
        <w:t>sketch of the goo-gar (goanna).</w:t>
      </w:r>
    </w:p>
    <w:p w14:paraId="3384CFF9" w14:textId="77777777" w:rsidR="00FF3222" w:rsidRDefault="00FF3222" w:rsidP="00FF3222">
      <w:pPr>
        <w:pStyle w:val="Frontmatter"/>
        <w:rPr>
          <w:rFonts w:eastAsia="Calibri"/>
        </w:rPr>
      </w:pPr>
    </w:p>
    <w:p w14:paraId="092B4912" w14:textId="1E8AAB91" w:rsidR="00FF3222" w:rsidRDefault="002545D1" w:rsidP="004152F1">
      <w:pPr>
        <w:pStyle w:val="Copyright"/>
      </w:pPr>
      <w:r>
        <w:t>December 2016</w:t>
      </w:r>
    </w:p>
    <w:p w14:paraId="5C9EE133" w14:textId="77777777" w:rsidR="00FF3222" w:rsidRDefault="00FF3222" w:rsidP="004152F1">
      <w:pPr>
        <w:pStyle w:val="Copyright"/>
      </w:pPr>
      <w:r>
        <w:t xml:space="preserve">ISBN </w:t>
      </w:r>
      <w:r w:rsidR="00DD3E1B" w:rsidRPr="00DD3E1B">
        <w:t>978-1-876632-33-5</w:t>
      </w:r>
      <w:r>
        <w:t xml:space="preserve"> (electronic version)</w:t>
      </w:r>
      <w:r w:rsidR="00DB2BFC">
        <w:br/>
        <w:t xml:space="preserve">ISBN </w:t>
      </w:r>
      <w:r w:rsidR="00DB2BFC" w:rsidRPr="00DB2BFC">
        <w:t>978-1-876632-34-2</w:t>
      </w:r>
      <w:r w:rsidR="00DB2BFC">
        <w:t xml:space="preserve"> (printed version)</w:t>
      </w:r>
    </w:p>
    <w:p w14:paraId="56323B11" w14:textId="77777777" w:rsidR="00FF3222" w:rsidRDefault="00FF3222" w:rsidP="004152F1">
      <w:pPr>
        <w:pStyle w:val="Copyright"/>
      </w:pPr>
      <w:r>
        <w:t>© Copyright ACT Council of Social Service Incorporated</w:t>
      </w:r>
    </w:p>
    <w:p w14:paraId="6010D756" w14:textId="77777777" w:rsidR="004152F1" w:rsidRDefault="00FF3222" w:rsidP="004152F1">
      <w:pPr>
        <w:pStyle w:val="Copyright"/>
      </w:pPr>
      <w:r>
        <w:t>This publication is copyright, apart from use by those agencies for which it has been produced. Non-profit associations and groups have permission to reproduce parts of this publication as long as the original meaning is retained and proper credit is given to the ACT Council of Social Service Inc</w:t>
      </w:r>
      <w:r w:rsidR="00E51B37">
        <w:t>.</w:t>
      </w:r>
      <w:r>
        <w:t xml:space="preserve"> (ACTCO</w:t>
      </w:r>
      <w:r w:rsidR="00E51B37">
        <w:t>SS). All other individuals and a</w:t>
      </w:r>
      <w:r>
        <w:t>gencies seeking to reproduce material from this publication should obtain the permission of the Director of ACTCOSS.</w:t>
      </w:r>
    </w:p>
    <w:p w14:paraId="0121E81F" w14:textId="77777777" w:rsidR="002F6193" w:rsidRPr="004152F1" w:rsidRDefault="00BD458E" w:rsidP="00A92344">
      <w:pPr>
        <w:pStyle w:val="MensR-H1-NotforTOC-Pagebreak"/>
      </w:pPr>
      <w:bookmarkStart w:id="3" w:name="_Toc461532824"/>
      <w:r>
        <w:lastRenderedPageBreak/>
        <w:t>About th</w:t>
      </w:r>
      <w:r w:rsidR="004C3606">
        <w:t>e</w:t>
      </w:r>
      <w:r>
        <w:t xml:space="preserve"> </w:t>
      </w:r>
      <w:r w:rsidR="004C3606">
        <w:t>Booklet</w:t>
      </w:r>
      <w:bookmarkEnd w:id="3"/>
    </w:p>
    <w:p w14:paraId="0CD293A1" w14:textId="77777777" w:rsidR="00FA5590" w:rsidRDefault="00405D97" w:rsidP="004152F1">
      <w:pPr>
        <w:pStyle w:val="BodyText"/>
      </w:pPr>
      <w:r w:rsidRPr="000A1278">
        <w:t>Th</w:t>
      </w:r>
      <w:r w:rsidR="0030137D">
        <w:t xml:space="preserve">e </w:t>
      </w:r>
      <w:r w:rsidR="004C3606">
        <w:t>booklet</w:t>
      </w:r>
      <w:r w:rsidRPr="000A1278">
        <w:t xml:space="preserve"> </w:t>
      </w:r>
      <w:r w:rsidR="00FA5590">
        <w:t>aims to support</w:t>
      </w:r>
      <w:r w:rsidR="007128E4">
        <w:t xml:space="preserve"> </w:t>
      </w:r>
      <w:r w:rsidR="009D3500">
        <w:t xml:space="preserve">Aboriginal and/or Torres Strait Islander </w:t>
      </w:r>
      <w:r w:rsidR="008E55B7">
        <w:t>men</w:t>
      </w:r>
      <w:r w:rsidR="003B2125">
        <w:t xml:space="preserve"> and their families</w:t>
      </w:r>
      <w:r w:rsidR="004C3606">
        <w:t>,</w:t>
      </w:r>
      <w:r w:rsidR="008E55B7">
        <w:t xml:space="preserve"> </w:t>
      </w:r>
      <w:r w:rsidR="009D3500">
        <w:t xml:space="preserve">and </w:t>
      </w:r>
      <w:r w:rsidR="004C3606">
        <w:t xml:space="preserve">the </w:t>
      </w:r>
      <w:r w:rsidR="009D3500">
        <w:t>agencies support</w:t>
      </w:r>
      <w:r w:rsidR="007F061E">
        <w:t xml:space="preserve">ing </w:t>
      </w:r>
      <w:r w:rsidR="009D3500">
        <w:t xml:space="preserve">Aboriginal and/or Torres Strait islander men in the Canberra region, </w:t>
      </w:r>
      <w:r w:rsidR="00FA5590">
        <w:t>by</w:t>
      </w:r>
      <w:r w:rsidR="009F707E">
        <w:t xml:space="preserve"> raising awareness of</w:t>
      </w:r>
      <w:r w:rsidR="00FA5590">
        <w:t>:</w:t>
      </w:r>
    </w:p>
    <w:p w14:paraId="05763AF8" w14:textId="77777777" w:rsidR="00FA5590" w:rsidRPr="00E51B37" w:rsidRDefault="009F707E" w:rsidP="00E51B37">
      <w:pPr>
        <w:pStyle w:val="ListBullet"/>
      </w:pPr>
      <w:r w:rsidRPr="00E51B37">
        <w:t>A</w:t>
      </w:r>
      <w:r w:rsidR="008E55B7" w:rsidRPr="00E51B37">
        <w:t xml:space="preserve">gencies and services </w:t>
      </w:r>
      <w:r w:rsidR="00285088" w:rsidRPr="00E51B37">
        <w:t>specifically</w:t>
      </w:r>
      <w:r w:rsidR="008E55B7" w:rsidRPr="00E51B37">
        <w:t xml:space="preserve"> </w:t>
      </w:r>
      <w:r w:rsidR="00285088" w:rsidRPr="00E51B37">
        <w:t>for</w:t>
      </w:r>
      <w:r w:rsidR="00FF3222" w:rsidRPr="00E51B37">
        <w:t xml:space="preserve"> men</w:t>
      </w:r>
    </w:p>
    <w:p w14:paraId="23C0F2E8" w14:textId="77777777" w:rsidR="009F707E" w:rsidRPr="00E51B37" w:rsidRDefault="00FA5590" w:rsidP="00E51B37">
      <w:pPr>
        <w:pStyle w:val="ListBullet"/>
      </w:pPr>
      <w:r w:rsidRPr="00E51B37">
        <w:t xml:space="preserve">Aboriginal and/or Torres Strait Islander </w:t>
      </w:r>
      <w:r w:rsidR="00FF3222" w:rsidRPr="00E51B37">
        <w:t>community organisations</w:t>
      </w:r>
    </w:p>
    <w:p w14:paraId="3C336FF5" w14:textId="77777777" w:rsidR="00FA5590" w:rsidRPr="00E51B37" w:rsidRDefault="009F707E" w:rsidP="00E51B37">
      <w:pPr>
        <w:pStyle w:val="ListBullet"/>
      </w:pPr>
      <w:r w:rsidRPr="00E51B37">
        <w:t xml:space="preserve">Aboriginal and/or Torres Strait Islander </w:t>
      </w:r>
      <w:r w:rsidR="00FA5590" w:rsidRPr="00E51B37">
        <w:t>agencies</w:t>
      </w:r>
      <w:r w:rsidR="00285088" w:rsidRPr="00E51B37">
        <w:t xml:space="preserve"> and</w:t>
      </w:r>
      <w:r w:rsidRPr="00E51B37">
        <w:t xml:space="preserve"> </w:t>
      </w:r>
      <w:r w:rsidR="00FA5590" w:rsidRPr="00E51B37">
        <w:t>services</w:t>
      </w:r>
      <w:r w:rsidR="00FF3222" w:rsidRPr="00E51B37">
        <w:t>.</w:t>
      </w:r>
    </w:p>
    <w:p w14:paraId="1C5AD8A5" w14:textId="77777777" w:rsidR="00A21C2E" w:rsidRDefault="007128E4" w:rsidP="004152F1">
      <w:pPr>
        <w:pStyle w:val="BodyText"/>
      </w:pPr>
      <w:r>
        <w:t xml:space="preserve">It includes </w:t>
      </w:r>
      <w:r w:rsidR="009F707E">
        <w:t>topics such as</w:t>
      </w:r>
      <w:r w:rsidR="00A21C2E">
        <w:t>:</w:t>
      </w:r>
    </w:p>
    <w:p w14:paraId="6435EA6F" w14:textId="77777777" w:rsidR="00A21C2E" w:rsidRDefault="00787F52" w:rsidP="00062039">
      <w:pPr>
        <w:pStyle w:val="ListBullet"/>
      </w:pPr>
      <w:r>
        <w:t>R</w:t>
      </w:r>
      <w:r w:rsidR="009F707E">
        <w:t>esearching your family</w:t>
      </w:r>
    </w:p>
    <w:p w14:paraId="036FA2E2" w14:textId="77777777" w:rsidR="00A21C2E" w:rsidRDefault="00787F52" w:rsidP="00062039">
      <w:pPr>
        <w:pStyle w:val="ListBullet"/>
      </w:pPr>
      <w:r>
        <w:t>W</w:t>
      </w:r>
      <w:r w:rsidR="00F96D3B">
        <w:t xml:space="preserve">hat you might need when </w:t>
      </w:r>
      <w:r w:rsidR="0071450B">
        <w:t>you are looking for work</w:t>
      </w:r>
    </w:p>
    <w:p w14:paraId="6CC8638F" w14:textId="77777777" w:rsidR="00A21C2E" w:rsidRDefault="00787F52" w:rsidP="00062039">
      <w:pPr>
        <w:pStyle w:val="ListBullet"/>
      </w:pPr>
      <w:r>
        <w:t>W</w:t>
      </w:r>
      <w:r w:rsidR="0071450B">
        <w:t xml:space="preserve">here to go </w:t>
      </w:r>
      <w:r w:rsidR="009F707E">
        <w:t xml:space="preserve">for </w:t>
      </w:r>
      <w:r w:rsidR="003B2125">
        <w:t>afterhours</w:t>
      </w:r>
      <w:r w:rsidR="009F707E">
        <w:t xml:space="preserve"> health care</w:t>
      </w:r>
    </w:p>
    <w:p w14:paraId="5EA04C46" w14:textId="77777777" w:rsidR="0071450B" w:rsidRDefault="00787F52" w:rsidP="00062039">
      <w:pPr>
        <w:pStyle w:val="ListBullet"/>
      </w:pPr>
      <w:r>
        <w:t>W</w:t>
      </w:r>
      <w:r w:rsidR="00114395">
        <w:t>here to access computers and free wi-fi.</w:t>
      </w:r>
    </w:p>
    <w:p w14:paraId="469B05DA" w14:textId="77777777" w:rsidR="006E1B7F" w:rsidRDefault="006E1B7F" w:rsidP="006E1B7F">
      <w:pPr>
        <w:pStyle w:val="BodyText"/>
      </w:pPr>
      <w:bookmarkStart w:id="4" w:name="_Toc461532825"/>
      <w:bookmarkStart w:id="5" w:name="_Toc444260576"/>
      <w:r>
        <w:t xml:space="preserve">The information provided in this booklet was current at the time of publishing. If there is any outdated information, please contact </w:t>
      </w:r>
      <w:hyperlink r:id="rId19" w:history="1">
        <w:r w:rsidRPr="00E95D80">
          <w:rPr>
            <w:rStyle w:val="Hyperlink"/>
          </w:rPr>
          <w:t>gulanga@actcoss.org.au</w:t>
        </w:r>
      </w:hyperlink>
      <w:r>
        <w:t xml:space="preserve"> or phone 02 6202 7200. </w:t>
      </w:r>
    </w:p>
    <w:p w14:paraId="443C4FAA" w14:textId="77777777" w:rsidR="00A92344" w:rsidRDefault="00E570B2" w:rsidP="00A92344">
      <w:pPr>
        <w:pStyle w:val="MensR-H1-NotforTOC"/>
      </w:pPr>
      <w:r w:rsidRPr="00D31C29">
        <w:t>C</w:t>
      </w:r>
      <w:r w:rsidR="0030137D">
        <w:t>ontents</w:t>
      </w:r>
      <w:bookmarkEnd w:id="4"/>
    </w:p>
    <w:p w14:paraId="58C913EF" w14:textId="4EE71834" w:rsidR="0018654D" w:rsidRDefault="002C080C">
      <w:pPr>
        <w:pStyle w:val="TOC1"/>
        <w:rPr>
          <w:rFonts w:asciiTheme="minorHAnsi" w:eastAsiaTheme="minorEastAsia" w:hAnsiTheme="minorHAnsi" w:cstheme="minorBidi"/>
          <w:noProof/>
          <w:szCs w:val="22"/>
        </w:rPr>
      </w:pPr>
      <w:r>
        <w:rPr>
          <w:lang w:eastAsia="en-US"/>
        </w:rPr>
        <w:fldChar w:fldCharType="begin"/>
      </w:r>
      <w:r>
        <w:rPr>
          <w:lang w:eastAsia="en-US"/>
        </w:rPr>
        <w:instrText xml:space="preserve"> TOC \h \z \t "Heading 1,1,Heading 1-Pagebreak before,1" </w:instrText>
      </w:r>
      <w:r>
        <w:rPr>
          <w:lang w:eastAsia="en-US"/>
        </w:rPr>
        <w:fldChar w:fldCharType="separate"/>
      </w:r>
      <w:hyperlink w:anchor="_Toc470099386" w:history="1">
        <w:r w:rsidR="0018654D" w:rsidRPr="0069762C">
          <w:rPr>
            <w:rStyle w:val="Hyperlink"/>
            <w:noProof/>
          </w:rPr>
          <w:t>Service Directory Assistance</w:t>
        </w:r>
        <w:r w:rsidR="0018654D">
          <w:rPr>
            <w:noProof/>
            <w:webHidden/>
          </w:rPr>
          <w:tab/>
        </w:r>
        <w:r w:rsidR="0018654D">
          <w:rPr>
            <w:noProof/>
            <w:webHidden/>
          </w:rPr>
          <w:fldChar w:fldCharType="begin"/>
        </w:r>
        <w:r w:rsidR="0018654D">
          <w:rPr>
            <w:noProof/>
            <w:webHidden/>
          </w:rPr>
          <w:instrText xml:space="preserve"> PAGEREF _Toc470099386 \h </w:instrText>
        </w:r>
        <w:r w:rsidR="0018654D">
          <w:rPr>
            <w:noProof/>
            <w:webHidden/>
          </w:rPr>
        </w:r>
        <w:r w:rsidR="0018654D">
          <w:rPr>
            <w:noProof/>
            <w:webHidden/>
          </w:rPr>
          <w:fldChar w:fldCharType="separate"/>
        </w:r>
        <w:r w:rsidR="008E03C8">
          <w:rPr>
            <w:noProof/>
            <w:webHidden/>
          </w:rPr>
          <w:t>4</w:t>
        </w:r>
        <w:r w:rsidR="0018654D">
          <w:rPr>
            <w:noProof/>
            <w:webHidden/>
          </w:rPr>
          <w:fldChar w:fldCharType="end"/>
        </w:r>
      </w:hyperlink>
    </w:p>
    <w:p w14:paraId="350E963C" w14:textId="48826E36" w:rsidR="0018654D" w:rsidRDefault="00521CEC">
      <w:pPr>
        <w:pStyle w:val="TOC1"/>
        <w:rPr>
          <w:rFonts w:asciiTheme="minorHAnsi" w:eastAsiaTheme="minorEastAsia" w:hAnsiTheme="minorHAnsi" w:cstheme="minorBidi"/>
          <w:noProof/>
          <w:szCs w:val="22"/>
        </w:rPr>
      </w:pPr>
      <w:hyperlink w:anchor="_Toc470099387" w:history="1">
        <w:r w:rsidR="0018654D" w:rsidRPr="0069762C">
          <w:rPr>
            <w:rStyle w:val="Hyperlink"/>
            <w:noProof/>
          </w:rPr>
          <w:t>Aboriginal and/or Torres Strait Islander Population</w:t>
        </w:r>
        <w:r w:rsidR="0018654D">
          <w:rPr>
            <w:noProof/>
            <w:webHidden/>
          </w:rPr>
          <w:tab/>
        </w:r>
        <w:r w:rsidR="0018654D">
          <w:rPr>
            <w:noProof/>
            <w:webHidden/>
          </w:rPr>
          <w:fldChar w:fldCharType="begin"/>
        </w:r>
        <w:r w:rsidR="0018654D">
          <w:rPr>
            <w:noProof/>
            <w:webHidden/>
          </w:rPr>
          <w:instrText xml:space="preserve"> PAGEREF _Toc470099387 \h </w:instrText>
        </w:r>
        <w:r w:rsidR="0018654D">
          <w:rPr>
            <w:noProof/>
            <w:webHidden/>
          </w:rPr>
        </w:r>
        <w:r w:rsidR="0018654D">
          <w:rPr>
            <w:noProof/>
            <w:webHidden/>
          </w:rPr>
          <w:fldChar w:fldCharType="separate"/>
        </w:r>
        <w:r w:rsidR="008E03C8">
          <w:rPr>
            <w:noProof/>
            <w:webHidden/>
          </w:rPr>
          <w:t>5</w:t>
        </w:r>
        <w:r w:rsidR="0018654D">
          <w:rPr>
            <w:noProof/>
            <w:webHidden/>
          </w:rPr>
          <w:fldChar w:fldCharType="end"/>
        </w:r>
      </w:hyperlink>
    </w:p>
    <w:p w14:paraId="0BA6508B" w14:textId="3C69390C" w:rsidR="0018654D" w:rsidRDefault="00521CEC">
      <w:pPr>
        <w:pStyle w:val="TOC1"/>
        <w:rPr>
          <w:rFonts w:asciiTheme="minorHAnsi" w:eastAsiaTheme="minorEastAsia" w:hAnsiTheme="minorHAnsi" w:cstheme="minorBidi"/>
          <w:noProof/>
          <w:szCs w:val="22"/>
        </w:rPr>
      </w:pPr>
      <w:hyperlink w:anchor="_Toc470099388" w:history="1">
        <w:r w:rsidR="0018654D" w:rsidRPr="0069762C">
          <w:rPr>
            <w:rStyle w:val="Hyperlink"/>
            <w:noProof/>
          </w:rPr>
          <w:t>Proof of Identity (ID)</w:t>
        </w:r>
        <w:r w:rsidR="0018654D">
          <w:rPr>
            <w:noProof/>
            <w:webHidden/>
          </w:rPr>
          <w:tab/>
        </w:r>
        <w:r w:rsidR="0018654D">
          <w:rPr>
            <w:noProof/>
            <w:webHidden/>
          </w:rPr>
          <w:fldChar w:fldCharType="begin"/>
        </w:r>
        <w:r w:rsidR="0018654D">
          <w:rPr>
            <w:noProof/>
            <w:webHidden/>
          </w:rPr>
          <w:instrText xml:space="preserve"> PAGEREF _Toc470099388 \h </w:instrText>
        </w:r>
        <w:r w:rsidR="0018654D">
          <w:rPr>
            <w:noProof/>
            <w:webHidden/>
          </w:rPr>
        </w:r>
        <w:r w:rsidR="0018654D">
          <w:rPr>
            <w:noProof/>
            <w:webHidden/>
          </w:rPr>
          <w:fldChar w:fldCharType="separate"/>
        </w:r>
        <w:r w:rsidR="008E03C8">
          <w:rPr>
            <w:noProof/>
            <w:webHidden/>
          </w:rPr>
          <w:t>6</w:t>
        </w:r>
        <w:r w:rsidR="0018654D">
          <w:rPr>
            <w:noProof/>
            <w:webHidden/>
          </w:rPr>
          <w:fldChar w:fldCharType="end"/>
        </w:r>
      </w:hyperlink>
    </w:p>
    <w:p w14:paraId="066CA8AF" w14:textId="59584B6E" w:rsidR="0018654D" w:rsidRDefault="00521CEC">
      <w:pPr>
        <w:pStyle w:val="TOC1"/>
        <w:rPr>
          <w:rFonts w:asciiTheme="minorHAnsi" w:eastAsiaTheme="minorEastAsia" w:hAnsiTheme="minorHAnsi" w:cstheme="minorBidi"/>
          <w:noProof/>
          <w:szCs w:val="22"/>
        </w:rPr>
      </w:pPr>
      <w:hyperlink w:anchor="_Toc470099389" w:history="1">
        <w:r w:rsidR="0018654D" w:rsidRPr="0069762C">
          <w:rPr>
            <w:rStyle w:val="Hyperlink"/>
            <w:noProof/>
          </w:rPr>
          <w:t>Family History and Research</w:t>
        </w:r>
        <w:r w:rsidR="0018654D">
          <w:rPr>
            <w:noProof/>
            <w:webHidden/>
          </w:rPr>
          <w:tab/>
        </w:r>
        <w:r w:rsidR="0018654D">
          <w:rPr>
            <w:noProof/>
            <w:webHidden/>
          </w:rPr>
          <w:fldChar w:fldCharType="begin"/>
        </w:r>
        <w:r w:rsidR="0018654D">
          <w:rPr>
            <w:noProof/>
            <w:webHidden/>
          </w:rPr>
          <w:instrText xml:space="preserve"> PAGEREF _Toc470099389 \h </w:instrText>
        </w:r>
        <w:r w:rsidR="0018654D">
          <w:rPr>
            <w:noProof/>
            <w:webHidden/>
          </w:rPr>
        </w:r>
        <w:r w:rsidR="0018654D">
          <w:rPr>
            <w:noProof/>
            <w:webHidden/>
          </w:rPr>
          <w:fldChar w:fldCharType="separate"/>
        </w:r>
        <w:r w:rsidR="008E03C8">
          <w:rPr>
            <w:noProof/>
            <w:webHidden/>
          </w:rPr>
          <w:t>8</w:t>
        </w:r>
        <w:r w:rsidR="0018654D">
          <w:rPr>
            <w:noProof/>
            <w:webHidden/>
          </w:rPr>
          <w:fldChar w:fldCharType="end"/>
        </w:r>
      </w:hyperlink>
    </w:p>
    <w:p w14:paraId="1190004B" w14:textId="1609D460" w:rsidR="0018654D" w:rsidRDefault="00521CEC">
      <w:pPr>
        <w:pStyle w:val="TOC1"/>
        <w:rPr>
          <w:rFonts w:asciiTheme="minorHAnsi" w:eastAsiaTheme="minorEastAsia" w:hAnsiTheme="minorHAnsi" w:cstheme="minorBidi"/>
          <w:noProof/>
          <w:szCs w:val="22"/>
        </w:rPr>
      </w:pPr>
      <w:hyperlink w:anchor="_Toc470099390" w:history="1">
        <w:r w:rsidR="0018654D" w:rsidRPr="0069762C">
          <w:rPr>
            <w:rStyle w:val="Hyperlink"/>
            <w:noProof/>
          </w:rPr>
          <w:t>Men’s Agencies and Services</w:t>
        </w:r>
        <w:r w:rsidR="0018654D">
          <w:rPr>
            <w:noProof/>
            <w:webHidden/>
          </w:rPr>
          <w:tab/>
        </w:r>
        <w:r w:rsidR="0018654D">
          <w:rPr>
            <w:noProof/>
            <w:webHidden/>
          </w:rPr>
          <w:fldChar w:fldCharType="begin"/>
        </w:r>
        <w:r w:rsidR="0018654D">
          <w:rPr>
            <w:noProof/>
            <w:webHidden/>
          </w:rPr>
          <w:instrText xml:space="preserve"> PAGEREF _Toc470099390 \h </w:instrText>
        </w:r>
        <w:r w:rsidR="0018654D">
          <w:rPr>
            <w:noProof/>
            <w:webHidden/>
          </w:rPr>
        </w:r>
        <w:r w:rsidR="0018654D">
          <w:rPr>
            <w:noProof/>
            <w:webHidden/>
          </w:rPr>
          <w:fldChar w:fldCharType="separate"/>
        </w:r>
        <w:r w:rsidR="008E03C8">
          <w:rPr>
            <w:noProof/>
            <w:webHidden/>
          </w:rPr>
          <w:t>10</w:t>
        </w:r>
        <w:r w:rsidR="0018654D">
          <w:rPr>
            <w:noProof/>
            <w:webHidden/>
          </w:rPr>
          <w:fldChar w:fldCharType="end"/>
        </w:r>
      </w:hyperlink>
    </w:p>
    <w:p w14:paraId="5C67F1FF" w14:textId="3F178226" w:rsidR="0018654D" w:rsidRDefault="00521CEC">
      <w:pPr>
        <w:pStyle w:val="TOC1"/>
        <w:rPr>
          <w:rFonts w:asciiTheme="minorHAnsi" w:eastAsiaTheme="minorEastAsia" w:hAnsiTheme="minorHAnsi" w:cstheme="minorBidi"/>
          <w:noProof/>
          <w:szCs w:val="22"/>
        </w:rPr>
      </w:pPr>
      <w:hyperlink w:anchor="_Toc470099391" w:history="1">
        <w:r w:rsidR="0018654D" w:rsidRPr="0069762C">
          <w:rPr>
            <w:rStyle w:val="Hyperlink"/>
            <w:noProof/>
          </w:rPr>
          <w:t>Aboriginal and/or Torres Strait Islander Agencies and Services</w:t>
        </w:r>
        <w:r w:rsidR="0018654D">
          <w:rPr>
            <w:noProof/>
            <w:webHidden/>
          </w:rPr>
          <w:tab/>
        </w:r>
        <w:r w:rsidR="0018654D">
          <w:rPr>
            <w:noProof/>
            <w:webHidden/>
          </w:rPr>
          <w:fldChar w:fldCharType="begin"/>
        </w:r>
        <w:r w:rsidR="0018654D">
          <w:rPr>
            <w:noProof/>
            <w:webHidden/>
          </w:rPr>
          <w:instrText xml:space="preserve"> PAGEREF _Toc470099391 \h </w:instrText>
        </w:r>
        <w:r w:rsidR="0018654D">
          <w:rPr>
            <w:noProof/>
            <w:webHidden/>
          </w:rPr>
        </w:r>
        <w:r w:rsidR="0018654D">
          <w:rPr>
            <w:noProof/>
            <w:webHidden/>
          </w:rPr>
          <w:fldChar w:fldCharType="separate"/>
        </w:r>
        <w:r w:rsidR="008E03C8">
          <w:rPr>
            <w:noProof/>
            <w:webHidden/>
          </w:rPr>
          <w:t>16</w:t>
        </w:r>
        <w:r w:rsidR="0018654D">
          <w:rPr>
            <w:noProof/>
            <w:webHidden/>
          </w:rPr>
          <w:fldChar w:fldCharType="end"/>
        </w:r>
      </w:hyperlink>
    </w:p>
    <w:p w14:paraId="1ABB98AF" w14:textId="709D8C6C" w:rsidR="0018654D" w:rsidRDefault="00521CEC">
      <w:pPr>
        <w:pStyle w:val="TOC1"/>
        <w:rPr>
          <w:rFonts w:asciiTheme="minorHAnsi" w:eastAsiaTheme="minorEastAsia" w:hAnsiTheme="minorHAnsi" w:cstheme="minorBidi"/>
          <w:noProof/>
          <w:szCs w:val="22"/>
        </w:rPr>
      </w:pPr>
      <w:hyperlink w:anchor="_Toc470099392" w:history="1">
        <w:r w:rsidR="0018654D" w:rsidRPr="0069762C">
          <w:rPr>
            <w:rStyle w:val="Hyperlink"/>
            <w:noProof/>
          </w:rPr>
          <w:t>Health</w:t>
        </w:r>
        <w:r w:rsidR="0018654D">
          <w:rPr>
            <w:noProof/>
            <w:webHidden/>
          </w:rPr>
          <w:tab/>
        </w:r>
        <w:r w:rsidR="0018654D">
          <w:rPr>
            <w:noProof/>
            <w:webHidden/>
          </w:rPr>
          <w:fldChar w:fldCharType="begin"/>
        </w:r>
        <w:r w:rsidR="0018654D">
          <w:rPr>
            <w:noProof/>
            <w:webHidden/>
          </w:rPr>
          <w:instrText xml:space="preserve"> PAGEREF _Toc470099392 \h </w:instrText>
        </w:r>
        <w:r w:rsidR="0018654D">
          <w:rPr>
            <w:noProof/>
            <w:webHidden/>
          </w:rPr>
        </w:r>
        <w:r w:rsidR="0018654D">
          <w:rPr>
            <w:noProof/>
            <w:webHidden/>
          </w:rPr>
          <w:fldChar w:fldCharType="separate"/>
        </w:r>
        <w:r w:rsidR="008E03C8">
          <w:rPr>
            <w:noProof/>
            <w:webHidden/>
          </w:rPr>
          <w:t>24</w:t>
        </w:r>
        <w:r w:rsidR="0018654D">
          <w:rPr>
            <w:noProof/>
            <w:webHidden/>
          </w:rPr>
          <w:fldChar w:fldCharType="end"/>
        </w:r>
      </w:hyperlink>
    </w:p>
    <w:p w14:paraId="29DD2B45" w14:textId="28261AC3" w:rsidR="0018654D" w:rsidRDefault="00521CEC">
      <w:pPr>
        <w:pStyle w:val="TOC1"/>
        <w:rPr>
          <w:rFonts w:asciiTheme="minorHAnsi" w:eastAsiaTheme="minorEastAsia" w:hAnsiTheme="minorHAnsi" w:cstheme="minorBidi"/>
          <w:noProof/>
          <w:szCs w:val="22"/>
        </w:rPr>
      </w:pPr>
      <w:hyperlink w:anchor="_Toc470099393" w:history="1">
        <w:r w:rsidR="0018654D" w:rsidRPr="0069762C">
          <w:rPr>
            <w:rStyle w:val="Hyperlink"/>
            <w:noProof/>
          </w:rPr>
          <w:t>Housing and Accommodation</w:t>
        </w:r>
        <w:r w:rsidR="0018654D">
          <w:rPr>
            <w:noProof/>
            <w:webHidden/>
          </w:rPr>
          <w:tab/>
        </w:r>
        <w:r w:rsidR="0018654D">
          <w:rPr>
            <w:noProof/>
            <w:webHidden/>
          </w:rPr>
          <w:fldChar w:fldCharType="begin"/>
        </w:r>
        <w:r w:rsidR="0018654D">
          <w:rPr>
            <w:noProof/>
            <w:webHidden/>
          </w:rPr>
          <w:instrText xml:space="preserve"> PAGEREF _Toc470099393 \h </w:instrText>
        </w:r>
        <w:r w:rsidR="0018654D">
          <w:rPr>
            <w:noProof/>
            <w:webHidden/>
          </w:rPr>
        </w:r>
        <w:r w:rsidR="0018654D">
          <w:rPr>
            <w:noProof/>
            <w:webHidden/>
          </w:rPr>
          <w:fldChar w:fldCharType="separate"/>
        </w:r>
        <w:r w:rsidR="008E03C8">
          <w:rPr>
            <w:noProof/>
            <w:webHidden/>
          </w:rPr>
          <w:t>29</w:t>
        </w:r>
        <w:r w:rsidR="0018654D">
          <w:rPr>
            <w:noProof/>
            <w:webHidden/>
          </w:rPr>
          <w:fldChar w:fldCharType="end"/>
        </w:r>
      </w:hyperlink>
    </w:p>
    <w:p w14:paraId="24D1CAAA" w14:textId="581C1CF9" w:rsidR="0018654D" w:rsidRDefault="00521CEC">
      <w:pPr>
        <w:pStyle w:val="TOC1"/>
        <w:rPr>
          <w:rFonts w:asciiTheme="minorHAnsi" w:eastAsiaTheme="minorEastAsia" w:hAnsiTheme="minorHAnsi" w:cstheme="minorBidi"/>
          <w:noProof/>
          <w:szCs w:val="22"/>
        </w:rPr>
      </w:pPr>
      <w:hyperlink w:anchor="_Toc470099394" w:history="1">
        <w:r w:rsidR="0018654D" w:rsidRPr="0069762C">
          <w:rPr>
            <w:rStyle w:val="Hyperlink"/>
            <w:noProof/>
          </w:rPr>
          <w:t>Homelessness</w:t>
        </w:r>
        <w:r w:rsidR="0018654D">
          <w:rPr>
            <w:noProof/>
            <w:webHidden/>
          </w:rPr>
          <w:tab/>
        </w:r>
        <w:r w:rsidR="0018654D">
          <w:rPr>
            <w:noProof/>
            <w:webHidden/>
          </w:rPr>
          <w:fldChar w:fldCharType="begin"/>
        </w:r>
        <w:r w:rsidR="0018654D">
          <w:rPr>
            <w:noProof/>
            <w:webHidden/>
          </w:rPr>
          <w:instrText xml:space="preserve"> PAGEREF _Toc470099394 \h </w:instrText>
        </w:r>
        <w:r w:rsidR="0018654D">
          <w:rPr>
            <w:noProof/>
            <w:webHidden/>
          </w:rPr>
        </w:r>
        <w:r w:rsidR="0018654D">
          <w:rPr>
            <w:noProof/>
            <w:webHidden/>
          </w:rPr>
          <w:fldChar w:fldCharType="separate"/>
        </w:r>
        <w:r w:rsidR="008E03C8">
          <w:rPr>
            <w:noProof/>
            <w:webHidden/>
          </w:rPr>
          <w:t>32</w:t>
        </w:r>
        <w:r w:rsidR="0018654D">
          <w:rPr>
            <w:noProof/>
            <w:webHidden/>
          </w:rPr>
          <w:fldChar w:fldCharType="end"/>
        </w:r>
      </w:hyperlink>
    </w:p>
    <w:p w14:paraId="1F589202" w14:textId="05F6D904" w:rsidR="0018654D" w:rsidRDefault="00521CEC">
      <w:pPr>
        <w:pStyle w:val="TOC1"/>
        <w:rPr>
          <w:rFonts w:asciiTheme="minorHAnsi" w:eastAsiaTheme="minorEastAsia" w:hAnsiTheme="minorHAnsi" w:cstheme="minorBidi"/>
          <w:noProof/>
          <w:szCs w:val="22"/>
        </w:rPr>
      </w:pPr>
      <w:hyperlink w:anchor="_Toc470099395" w:history="1">
        <w:r w:rsidR="0018654D" w:rsidRPr="0069762C">
          <w:rPr>
            <w:rStyle w:val="Hyperlink"/>
            <w:noProof/>
          </w:rPr>
          <w:t>Employment</w:t>
        </w:r>
        <w:r w:rsidR="0018654D">
          <w:rPr>
            <w:noProof/>
            <w:webHidden/>
          </w:rPr>
          <w:tab/>
        </w:r>
        <w:r w:rsidR="0018654D">
          <w:rPr>
            <w:noProof/>
            <w:webHidden/>
          </w:rPr>
          <w:fldChar w:fldCharType="begin"/>
        </w:r>
        <w:r w:rsidR="0018654D">
          <w:rPr>
            <w:noProof/>
            <w:webHidden/>
          </w:rPr>
          <w:instrText xml:space="preserve"> PAGEREF _Toc470099395 \h </w:instrText>
        </w:r>
        <w:r w:rsidR="0018654D">
          <w:rPr>
            <w:noProof/>
            <w:webHidden/>
          </w:rPr>
        </w:r>
        <w:r w:rsidR="0018654D">
          <w:rPr>
            <w:noProof/>
            <w:webHidden/>
          </w:rPr>
          <w:fldChar w:fldCharType="separate"/>
        </w:r>
        <w:r w:rsidR="008E03C8">
          <w:rPr>
            <w:noProof/>
            <w:webHidden/>
          </w:rPr>
          <w:t>33</w:t>
        </w:r>
        <w:r w:rsidR="0018654D">
          <w:rPr>
            <w:noProof/>
            <w:webHidden/>
          </w:rPr>
          <w:fldChar w:fldCharType="end"/>
        </w:r>
      </w:hyperlink>
    </w:p>
    <w:p w14:paraId="23E61DB0" w14:textId="54D699F5" w:rsidR="0018654D" w:rsidRDefault="00521CEC">
      <w:pPr>
        <w:pStyle w:val="TOC1"/>
        <w:rPr>
          <w:rFonts w:asciiTheme="minorHAnsi" w:eastAsiaTheme="minorEastAsia" w:hAnsiTheme="minorHAnsi" w:cstheme="minorBidi"/>
          <w:noProof/>
          <w:szCs w:val="22"/>
        </w:rPr>
      </w:pPr>
      <w:hyperlink w:anchor="_Toc470099396" w:history="1">
        <w:r w:rsidR="0018654D" w:rsidRPr="0069762C">
          <w:rPr>
            <w:rStyle w:val="Hyperlink"/>
            <w:noProof/>
          </w:rPr>
          <w:t>Education and Training</w:t>
        </w:r>
        <w:r w:rsidR="0018654D">
          <w:rPr>
            <w:noProof/>
            <w:webHidden/>
          </w:rPr>
          <w:tab/>
        </w:r>
        <w:r w:rsidR="0018654D">
          <w:rPr>
            <w:noProof/>
            <w:webHidden/>
          </w:rPr>
          <w:fldChar w:fldCharType="begin"/>
        </w:r>
        <w:r w:rsidR="0018654D">
          <w:rPr>
            <w:noProof/>
            <w:webHidden/>
          </w:rPr>
          <w:instrText xml:space="preserve"> PAGEREF _Toc470099396 \h </w:instrText>
        </w:r>
        <w:r w:rsidR="0018654D">
          <w:rPr>
            <w:noProof/>
            <w:webHidden/>
          </w:rPr>
        </w:r>
        <w:r w:rsidR="0018654D">
          <w:rPr>
            <w:noProof/>
            <w:webHidden/>
          </w:rPr>
          <w:fldChar w:fldCharType="separate"/>
        </w:r>
        <w:r w:rsidR="008E03C8">
          <w:rPr>
            <w:noProof/>
            <w:webHidden/>
          </w:rPr>
          <w:t>36</w:t>
        </w:r>
        <w:r w:rsidR="0018654D">
          <w:rPr>
            <w:noProof/>
            <w:webHidden/>
          </w:rPr>
          <w:fldChar w:fldCharType="end"/>
        </w:r>
      </w:hyperlink>
    </w:p>
    <w:p w14:paraId="4E0D9CF0" w14:textId="1CFCE685" w:rsidR="0018654D" w:rsidRDefault="00521CEC">
      <w:pPr>
        <w:pStyle w:val="TOC1"/>
        <w:rPr>
          <w:rFonts w:asciiTheme="minorHAnsi" w:eastAsiaTheme="minorEastAsia" w:hAnsiTheme="minorHAnsi" w:cstheme="minorBidi"/>
          <w:noProof/>
          <w:szCs w:val="22"/>
        </w:rPr>
      </w:pPr>
      <w:hyperlink w:anchor="_Toc470099397" w:history="1">
        <w:r w:rsidR="0018654D" w:rsidRPr="0069762C">
          <w:rPr>
            <w:rStyle w:val="Hyperlink"/>
            <w:noProof/>
          </w:rPr>
          <w:t>Online Resources for Aboriginal and/or Torres Strait Islander Men</w:t>
        </w:r>
        <w:r w:rsidR="0018654D">
          <w:rPr>
            <w:noProof/>
            <w:webHidden/>
          </w:rPr>
          <w:tab/>
        </w:r>
        <w:r w:rsidR="0018654D">
          <w:rPr>
            <w:noProof/>
            <w:webHidden/>
          </w:rPr>
          <w:fldChar w:fldCharType="begin"/>
        </w:r>
        <w:r w:rsidR="0018654D">
          <w:rPr>
            <w:noProof/>
            <w:webHidden/>
          </w:rPr>
          <w:instrText xml:space="preserve"> PAGEREF _Toc470099397 \h </w:instrText>
        </w:r>
        <w:r w:rsidR="0018654D">
          <w:rPr>
            <w:noProof/>
            <w:webHidden/>
          </w:rPr>
        </w:r>
        <w:r w:rsidR="0018654D">
          <w:rPr>
            <w:noProof/>
            <w:webHidden/>
          </w:rPr>
          <w:fldChar w:fldCharType="separate"/>
        </w:r>
        <w:r w:rsidR="008E03C8">
          <w:rPr>
            <w:noProof/>
            <w:webHidden/>
          </w:rPr>
          <w:t>39</w:t>
        </w:r>
        <w:r w:rsidR="0018654D">
          <w:rPr>
            <w:noProof/>
            <w:webHidden/>
          </w:rPr>
          <w:fldChar w:fldCharType="end"/>
        </w:r>
      </w:hyperlink>
    </w:p>
    <w:p w14:paraId="7B4A7F45" w14:textId="007BAC74" w:rsidR="0018654D" w:rsidRDefault="00521CEC">
      <w:pPr>
        <w:pStyle w:val="TOC1"/>
        <w:rPr>
          <w:rFonts w:asciiTheme="minorHAnsi" w:eastAsiaTheme="minorEastAsia" w:hAnsiTheme="minorHAnsi" w:cstheme="minorBidi"/>
          <w:noProof/>
          <w:szCs w:val="22"/>
        </w:rPr>
      </w:pPr>
      <w:hyperlink w:anchor="_Toc470099398" w:history="1">
        <w:r w:rsidR="0018654D" w:rsidRPr="0069762C">
          <w:rPr>
            <w:rStyle w:val="Hyperlink"/>
            <w:noProof/>
          </w:rPr>
          <w:t>Crisis and Helplines</w:t>
        </w:r>
        <w:r w:rsidR="0018654D">
          <w:rPr>
            <w:noProof/>
            <w:webHidden/>
          </w:rPr>
          <w:tab/>
        </w:r>
        <w:r w:rsidR="0018654D">
          <w:rPr>
            <w:noProof/>
            <w:webHidden/>
          </w:rPr>
          <w:fldChar w:fldCharType="begin"/>
        </w:r>
        <w:r w:rsidR="0018654D">
          <w:rPr>
            <w:noProof/>
            <w:webHidden/>
          </w:rPr>
          <w:instrText xml:space="preserve"> PAGEREF _Toc470099398 \h </w:instrText>
        </w:r>
        <w:r w:rsidR="0018654D">
          <w:rPr>
            <w:noProof/>
            <w:webHidden/>
          </w:rPr>
        </w:r>
        <w:r w:rsidR="0018654D">
          <w:rPr>
            <w:noProof/>
            <w:webHidden/>
          </w:rPr>
          <w:fldChar w:fldCharType="separate"/>
        </w:r>
        <w:r w:rsidR="008E03C8">
          <w:rPr>
            <w:noProof/>
            <w:webHidden/>
          </w:rPr>
          <w:t>40</w:t>
        </w:r>
        <w:r w:rsidR="0018654D">
          <w:rPr>
            <w:noProof/>
            <w:webHidden/>
          </w:rPr>
          <w:fldChar w:fldCharType="end"/>
        </w:r>
      </w:hyperlink>
    </w:p>
    <w:p w14:paraId="74018355" w14:textId="19F21950" w:rsidR="00A92344" w:rsidRPr="00A92344" w:rsidRDefault="00521CEC" w:rsidP="0018654D">
      <w:pPr>
        <w:pStyle w:val="TOC1"/>
        <w:rPr>
          <w:lang w:eastAsia="en-US"/>
        </w:rPr>
      </w:pPr>
      <w:hyperlink w:anchor="_Toc470099399" w:history="1">
        <w:r w:rsidR="0018654D" w:rsidRPr="0069762C">
          <w:rPr>
            <w:rStyle w:val="Hyperlink"/>
            <w:noProof/>
          </w:rPr>
          <w:t>Notes</w:t>
        </w:r>
        <w:r w:rsidR="0018654D">
          <w:rPr>
            <w:noProof/>
            <w:webHidden/>
          </w:rPr>
          <w:tab/>
        </w:r>
        <w:r w:rsidR="0018654D">
          <w:rPr>
            <w:noProof/>
            <w:webHidden/>
          </w:rPr>
          <w:fldChar w:fldCharType="begin"/>
        </w:r>
        <w:r w:rsidR="0018654D">
          <w:rPr>
            <w:noProof/>
            <w:webHidden/>
          </w:rPr>
          <w:instrText xml:space="preserve"> PAGEREF _Toc470099399 \h </w:instrText>
        </w:r>
        <w:r w:rsidR="0018654D">
          <w:rPr>
            <w:noProof/>
            <w:webHidden/>
          </w:rPr>
        </w:r>
        <w:r w:rsidR="0018654D">
          <w:rPr>
            <w:noProof/>
            <w:webHidden/>
          </w:rPr>
          <w:fldChar w:fldCharType="separate"/>
        </w:r>
        <w:r w:rsidR="008E03C8">
          <w:rPr>
            <w:noProof/>
            <w:webHidden/>
          </w:rPr>
          <w:t>46</w:t>
        </w:r>
        <w:r w:rsidR="0018654D">
          <w:rPr>
            <w:noProof/>
            <w:webHidden/>
          </w:rPr>
          <w:fldChar w:fldCharType="end"/>
        </w:r>
      </w:hyperlink>
      <w:r w:rsidR="002C080C">
        <w:rPr>
          <w:lang w:eastAsia="en-US"/>
        </w:rPr>
        <w:fldChar w:fldCharType="end"/>
      </w:r>
    </w:p>
    <w:p w14:paraId="79184B16" w14:textId="77777777" w:rsidR="00E51B37" w:rsidRPr="00E51B37" w:rsidRDefault="00A21C2E" w:rsidP="009445BD">
      <w:pPr>
        <w:pStyle w:val="Heading1"/>
      </w:pPr>
      <w:bookmarkStart w:id="6" w:name="_Toc461532826"/>
      <w:bookmarkStart w:id="7" w:name="_Toc465951645"/>
      <w:bookmarkStart w:id="8" w:name="_Toc468102841"/>
      <w:bookmarkStart w:id="9" w:name="_Toc468713909"/>
      <w:bookmarkStart w:id="10" w:name="_Toc470099386"/>
      <w:r>
        <w:lastRenderedPageBreak/>
        <w:t>Service Directory Assistance</w:t>
      </w:r>
      <w:bookmarkEnd w:id="6"/>
      <w:bookmarkEnd w:id="7"/>
      <w:bookmarkEnd w:id="8"/>
      <w:bookmarkEnd w:id="9"/>
      <w:bookmarkEnd w:id="10"/>
    </w:p>
    <w:p w14:paraId="34058AE5" w14:textId="77777777" w:rsidR="000A44E2" w:rsidRDefault="00423D4F" w:rsidP="009445BD">
      <w:pPr>
        <w:pStyle w:val="Heading2"/>
      </w:pPr>
      <w:r w:rsidRPr="00423D4F">
        <w:t>Access Canberra</w:t>
      </w:r>
    </w:p>
    <w:p w14:paraId="53AE4F6D" w14:textId="77777777" w:rsidR="00423D4F" w:rsidRPr="000A44E2" w:rsidRDefault="000A44E2" w:rsidP="00787F52">
      <w:pPr>
        <w:pStyle w:val="Phone-ServiceDirectoryAssistance"/>
      </w:pPr>
      <w:r w:rsidRPr="000A44E2">
        <w:t xml:space="preserve">Phone: </w:t>
      </w:r>
      <w:r w:rsidR="00BE6707" w:rsidRPr="000A44E2">
        <w:t>13 22 81</w:t>
      </w:r>
    </w:p>
    <w:p w14:paraId="6129F970" w14:textId="77777777" w:rsidR="00CD62E1" w:rsidRPr="00C90100" w:rsidRDefault="00CD62E1" w:rsidP="00C90100">
      <w:pPr>
        <w:pStyle w:val="BodyText"/>
        <w:rPr>
          <w:rFonts w:eastAsia="Calibri"/>
        </w:rPr>
      </w:pPr>
      <w:r w:rsidRPr="00423D4F">
        <w:rPr>
          <w:rFonts w:eastAsia="Calibri"/>
        </w:rPr>
        <w:t>Access Canberra</w:t>
      </w:r>
      <w:r w:rsidRPr="00C90100">
        <w:rPr>
          <w:rFonts w:eastAsia="Calibri"/>
        </w:rPr>
        <w:t xml:space="preserve"> provides information, payments and emergency support on behalf of the ACT Government through service centres, phone and online services. Many of these services can be completed online such as paying for your registration and finding information on where to find a justice of the peace.</w:t>
      </w:r>
    </w:p>
    <w:p w14:paraId="22532CA9" w14:textId="77777777" w:rsidR="00CD62E1" w:rsidRPr="00C90100" w:rsidRDefault="00CD62E1" w:rsidP="00C90100">
      <w:pPr>
        <w:pStyle w:val="BodyText"/>
        <w:rPr>
          <w:rFonts w:eastAsia="Calibri"/>
        </w:rPr>
      </w:pPr>
      <w:r w:rsidRPr="00C90100">
        <w:rPr>
          <w:rFonts w:eastAsia="Calibri"/>
        </w:rPr>
        <w:t xml:space="preserve">Location: </w:t>
      </w:r>
      <w:r w:rsidR="00285088" w:rsidRPr="00C90100">
        <w:rPr>
          <w:rFonts w:eastAsia="Calibri"/>
        </w:rPr>
        <w:t>S</w:t>
      </w:r>
      <w:r w:rsidRPr="00C90100">
        <w:rPr>
          <w:rFonts w:eastAsia="Calibri"/>
        </w:rPr>
        <w:t xml:space="preserve">ervice </w:t>
      </w:r>
      <w:r w:rsidR="00285088" w:rsidRPr="00C90100">
        <w:rPr>
          <w:rFonts w:eastAsia="Calibri"/>
        </w:rPr>
        <w:t>C</w:t>
      </w:r>
      <w:r w:rsidRPr="00C90100">
        <w:rPr>
          <w:rFonts w:eastAsia="Calibri"/>
        </w:rPr>
        <w:t>entres are located at: Belconnen, Civic, Dickson, Gungahlin, Mitchell, Tuggeranong and Woden</w:t>
      </w:r>
      <w:r w:rsidR="00285088" w:rsidRPr="00C90100">
        <w:rPr>
          <w:rFonts w:eastAsia="Calibri"/>
        </w:rPr>
        <w:t xml:space="preserve"> (services provided at each centre may vary)</w:t>
      </w:r>
    </w:p>
    <w:p w14:paraId="6BE5033E" w14:textId="77777777" w:rsidR="00CD62E1" w:rsidRPr="00C90100" w:rsidRDefault="00CD62E1" w:rsidP="00C90100">
      <w:pPr>
        <w:pStyle w:val="BodyText"/>
        <w:rPr>
          <w:rFonts w:eastAsia="Calibri"/>
        </w:rPr>
      </w:pPr>
      <w:r w:rsidRPr="00C90100">
        <w:rPr>
          <w:rFonts w:eastAsia="Calibri"/>
        </w:rPr>
        <w:t xml:space="preserve">Website: </w:t>
      </w:r>
      <w:hyperlink r:id="rId20" w:history="1">
        <w:r w:rsidRPr="00C90100">
          <w:rPr>
            <w:rStyle w:val="Hyperlink"/>
            <w:rFonts w:eastAsia="Calibri"/>
          </w:rPr>
          <w:t>www.accesscanberra.act.gov.au</w:t>
        </w:r>
      </w:hyperlink>
    </w:p>
    <w:p w14:paraId="4BBA5609" w14:textId="77777777" w:rsidR="000A44E2" w:rsidRDefault="00423D4F" w:rsidP="009445BD">
      <w:pPr>
        <w:pStyle w:val="Heading2"/>
      </w:pPr>
      <w:r w:rsidRPr="00423D4F">
        <w:t>CONTACT Canberra</w:t>
      </w:r>
    </w:p>
    <w:p w14:paraId="4683827E" w14:textId="77777777" w:rsidR="00C90100" w:rsidRPr="00F75E2C" w:rsidRDefault="000A44E2" w:rsidP="00787F52">
      <w:pPr>
        <w:pStyle w:val="Phone-ServiceDirectoryAssistance"/>
        <w:rPr>
          <w:b/>
          <w:bCs/>
        </w:rPr>
      </w:pPr>
      <w:r w:rsidRPr="00F75E2C">
        <w:t xml:space="preserve">Phone: </w:t>
      </w:r>
      <w:r w:rsidR="00BE6707" w:rsidRPr="00F75E2C">
        <w:t>02 6248 7988</w:t>
      </w:r>
    </w:p>
    <w:p w14:paraId="3E31F2D7" w14:textId="77777777" w:rsidR="00CD62E1" w:rsidRPr="00C90100" w:rsidRDefault="00CD62E1" w:rsidP="00C90100">
      <w:pPr>
        <w:pStyle w:val="BodyText"/>
        <w:rPr>
          <w:rFonts w:eastAsia="Calibri"/>
        </w:rPr>
      </w:pPr>
      <w:r w:rsidRPr="00423D4F">
        <w:rPr>
          <w:rFonts w:eastAsia="Calibri"/>
        </w:rPr>
        <w:t>CONTACT Canberra, the</w:t>
      </w:r>
      <w:r w:rsidRPr="00C90100">
        <w:rPr>
          <w:rFonts w:eastAsia="Calibri"/>
        </w:rPr>
        <w:t xml:space="preserve"> ACT Community Directory</w:t>
      </w:r>
      <w:r w:rsidR="00423D4F">
        <w:rPr>
          <w:rFonts w:eastAsia="Calibri"/>
        </w:rPr>
        <w:t>,</w:t>
      </w:r>
      <w:r w:rsidRPr="00C90100">
        <w:rPr>
          <w:rFonts w:eastAsia="Calibri"/>
        </w:rPr>
        <w:t xml:space="preserve"> can help you to find services, community organisations and support groups in the Canberra region.</w:t>
      </w:r>
    </w:p>
    <w:p w14:paraId="1D3DFE7F" w14:textId="77777777" w:rsidR="00CD62E1" w:rsidRPr="00C90100" w:rsidRDefault="00CD62E1" w:rsidP="00C90100">
      <w:pPr>
        <w:pStyle w:val="BodyText"/>
        <w:rPr>
          <w:rFonts w:eastAsia="Calibri"/>
        </w:rPr>
      </w:pPr>
      <w:r w:rsidRPr="00C90100">
        <w:rPr>
          <w:rFonts w:eastAsia="Calibri"/>
        </w:rPr>
        <w:t xml:space="preserve">Location: Griffin Centre, 20 </w:t>
      </w:r>
      <w:proofErr w:type="spellStart"/>
      <w:r w:rsidRPr="00C90100">
        <w:rPr>
          <w:rFonts w:eastAsia="Calibri"/>
        </w:rPr>
        <w:t>Genge</w:t>
      </w:r>
      <w:proofErr w:type="spellEnd"/>
      <w:r w:rsidRPr="00C90100">
        <w:rPr>
          <w:rFonts w:eastAsia="Calibri"/>
        </w:rPr>
        <w:t xml:space="preserve"> Street, Canberra City</w:t>
      </w:r>
    </w:p>
    <w:p w14:paraId="6E590030" w14:textId="77777777" w:rsidR="00CD62E1" w:rsidRDefault="00CD62E1" w:rsidP="00C90100">
      <w:pPr>
        <w:pStyle w:val="BodyText"/>
        <w:rPr>
          <w:rStyle w:val="Hyperlink"/>
          <w:rFonts w:eastAsia="Calibri"/>
        </w:rPr>
      </w:pPr>
      <w:r w:rsidRPr="00C90100">
        <w:rPr>
          <w:rFonts w:eastAsia="Calibri"/>
        </w:rPr>
        <w:t xml:space="preserve">Website: </w:t>
      </w:r>
      <w:hyperlink r:id="rId21" w:history="1">
        <w:r w:rsidRPr="00C90100">
          <w:rPr>
            <w:rStyle w:val="Hyperlink"/>
            <w:rFonts w:eastAsia="Calibri"/>
          </w:rPr>
          <w:t>www.vc-act.mycommunitydirectory.com.au</w:t>
        </w:r>
      </w:hyperlink>
    </w:p>
    <w:p w14:paraId="6769182A" w14:textId="77777777" w:rsidR="000A44E2" w:rsidRDefault="00AF59EB" w:rsidP="009445BD">
      <w:pPr>
        <w:pStyle w:val="Heading2"/>
      </w:pPr>
      <w:r>
        <w:t>Service NSW</w:t>
      </w:r>
    </w:p>
    <w:p w14:paraId="45D0DE4C" w14:textId="77777777" w:rsidR="00AF59EB" w:rsidRPr="00F75E2C" w:rsidRDefault="000A44E2" w:rsidP="00787F52">
      <w:pPr>
        <w:pStyle w:val="Phone-ServiceDirectoryAssistance"/>
      </w:pPr>
      <w:r w:rsidRPr="00F75E2C">
        <w:t>Phone</w:t>
      </w:r>
      <w:r w:rsidR="00AF59EB" w:rsidRPr="00F75E2C">
        <w:t>: 13 77 88</w:t>
      </w:r>
    </w:p>
    <w:p w14:paraId="78ECD7AE" w14:textId="77777777" w:rsidR="00AF59EB" w:rsidRPr="00AF59EB" w:rsidRDefault="00AF59EB" w:rsidP="000A44E2">
      <w:pPr>
        <w:pStyle w:val="BodyText"/>
        <w:rPr>
          <w:rFonts w:eastAsia="Calibri"/>
        </w:rPr>
      </w:pPr>
      <w:r w:rsidRPr="00AF59EB">
        <w:rPr>
          <w:rFonts w:eastAsia="Calibri"/>
        </w:rPr>
        <w:t>Service NSW deliver</w:t>
      </w:r>
      <w:r w:rsidR="00FC588B">
        <w:rPr>
          <w:rFonts w:eastAsia="Calibri"/>
        </w:rPr>
        <w:t xml:space="preserve">s online access to government </w:t>
      </w:r>
      <w:r w:rsidRPr="00AF59EB">
        <w:rPr>
          <w:rFonts w:eastAsia="Calibri"/>
        </w:rPr>
        <w:t xml:space="preserve">services – including driver licences, birth certificates, Seniors Cards and Fair Trading licences through one digital service, one phone number and a network of </w:t>
      </w:r>
      <w:r w:rsidR="000A44E2">
        <w:rPr>
          <w:rFonts w:eastAsia="Calibri"/>
        </w:rPr>
        <w:t>service centres</w:t>
      </w:r>
      <w:r w:rsidRPr="00AF59EB">
        <w:rPr>
          <w:rFonts w:eastAsia="Calibri"/>
        </w:rPr>
        <w:t>.</w:t>
      </w:r>
      <w:r w:rsidR="00FC588B">
        <w:rPr>
          <w:rFonts w:eastAsia="Calibri"/>
        </w:rPr>
        <w:t xml:space="preserve"> </w:t>
      </w:r>
      <w:r w:rsidRPr="00AF59EB">
        <w:rPr>
          <w:rFonts w:eastAsia="Calibri"/>
        </w:rPr>
        <w:t xml:space="preserve">At </w:t>
      </w:r>
      <w:r w:rsidR="000A44E2">
        <w:rPr>
          <w:rFonts w:eastAsia="Calibri"/>
        </w:rPr>
        <w:t>centres</w:t>
      </w:r>
      <w:r w:rsidRPr="00AF59EB">
        <w:rPr>
          <w:rFonts w:eastAsia="Calibri"/>
        </w:rPr>
        <w:t xml:space="preserve"> </w:t>
      </w:r>
      <w:r w:rsidR="000A44E2">
        <w:rPr>
          <w:rFonts w:eastAsia="Calibri"/>
        </w:rPr>
        <w:t>you</w:t>
      </w:r>
      <w:r w:rsidRPr="00AF59EB">
        <w:rPr>
          <w:rFonts w:eastAsia="Calibri"/>
        </w:rPr>
        <w:t xml:space="preserve"> can book appoi</w:t>
      </w:r>
      <w:r w:rsidR="000A44E2">
        <w:rPr>
          <w:rFonts w:eastAsia="Calibri"/>
        </w:rPr>
        <w:t>ntments, use the digital kiosks, use</w:t>
      </w:r>
      <w:r w:rsidRPr="00AF59EB">
        <w:rPr>
          <w:rFonts w:eastAsia="Calibri"/>
        </w:rPr>
        <w:t xml:space="preserve"> Wi-Fi and a range of other services.</w:t>
      </w:r>
    </w:p>
    <w:p w14:paraId="311B38C1" w14:textId="77777777" w:rsidR="00AF59EB" w:rsidRPr="00C90100" w:rsidRDefault="00AF59EB" w:rsidP="00AF59EB">
      <w:pPr>
        <w:pStyle w:val="BodyText"/>
        <w:rPr>
          <w:rFonts w:eastAsia="Calibri"/>
        </w:rPr>
      </w:pPr>
      <w:r w:rsidRPr="00C90100">
        <w:rPr>
          <w:rFonts w:eastAsia="Calibri"/>
        </w:rPr>
        <w:t xml:space="preserve">Location: </w:t>
      </w:r>
      <w:r w:rsidR="000A44E2">
        <w:rPr>
          <w:rFonts w:eastAsia="Calibri"/>
        </w:rPr>
        <w:t>The nearest services centres are located at: Queanbeyan, Goulburn</w:t>
      </w:r>
      <w:r w:rsidRPr="00C90100">
        <w:rPr>
          <w:rFonts w:eastAsia="Calibri"/>
        </w:rPr>
        <w:t xml:space="preserve">, </w:t>
      </w:r>
      <w:r w:rsidR="000A44E2">
        <w:rPr>
          <w:rFonts w:eastAsia="Calibri"/>
        </w:rPr>
        <w:t>Cooma and Batemans Bay.</w:t>
      </w:r>
    </w:p>
    <w:p w14:paraId="7C5D1867" w14:textId="77777777" w:rsidR="00AF59EB" w:rsidRPr="00C90100" w:rsidRDefault="00AF59EB" w:rsidP="00AF59EB">
      <w:pPr>
        <w:pStyle w:val="BodyText"/>
        <w:rPr>
          <w:rFonts w:eastAsia="Calibri"/>
        </w:rPr>
      </w:pPr>
      <w:r w:rsidRPr="00C90100">
        <w:rPr>
          <w:rFonts w:eastAsia="Calibri"/>
        </w:rPr>
        <w:t xml:space="preserve">Website: </w:t>
      </w:r>
      <w:hyperlink r:id="rId22" w:history="1">
        <w:r w:rsidRPr="000A25CB">
          <w:rPr>
            <w:rStyle w:val="Hyperlink"/>
            <w:rFonts w:eastAsia="Calibri"/>
          </w:rPr>
          <w:t>www.service.nsw.gov.au</w:t>
        </w:r>
      </w:hyperlink>
    </w:p>
    <w:p w14:paraId="1A7E34E3" w14:textId="77777777" w:rsidR="00AF59EB" w:rsidRPr="00C90100" w:rsidRDefault="00AF59EB" w:rsidP="00C90100">
      <w:pPr>
        <w:pStyle w:val="BodyText"/>
        <w:rPr>
          <w:rFonts w:eastAsia="Calibri"/>
        </w:rPr>
      </w:pPr>
    </w:p>
    <w:p w14:paraId="76BF998A" w14:textId="77777777" w:rsidR="00561C31" w:rsidRDefault="00706EAA" w:rsidP="009445BD">
      <w:pPr>
        <w:pStyle w:val="Heading1"/>
      </w:pPr>
      <w:bookmarkStart w:id="11" w:name="_Toc461445073"/>
      <w:bookmarkStart w:id="12" w:name="_Toc461532827"/>
      <w:bookmarkStart w:id="13" w:name="_Toc465951646"/>
      <w:bookmarkStart w:id="14" w:name="_Toc468102842"/>
      <w:bookmarkStart w:id="15" w:name="_Toc468713910"/>
      <w:bookmarkStart w:id="16" w:name="_Toc470099387"/>
      <w:r>
        <w:lastRenderedPageBreak/>
        <w:t>Aboriginal and/or Torres Strait</w:t>
      </w:r>
      <w:r>
        <w:br/>
      </w:r>
      <w:r w:rsidR="00561C31">
        <w:t xml:space="preserve">Islander </w:t>
      </w:r>
      <w:r w:rsidR="003F18F7" w:rsidRPr="00912DB3">
        <w:t>Population</w:t>
      </w:r>
      <w:bookmarkEnd w:id="11"/>
      <w:bookmarkEnd w:id="12"/>
      <w:bookmarkEnd w:id="13"/>
      <w:bookmarkEnd w:id="14"/>
      <w:bookmarkEnd w:id="15"/>
      <w:bookmarkEnd w:id="16"/>
    </w:p>
    <w:tbl>
      <w:tblPr>
        <w:tblStyle w:val="TableGrid"/>
        <w:tblW w:w="9072" w:type="dxa"/>
        <w:tblInd w:w="170" w:type="dxa"/>
        <w:tblBorders>
          <w:top w:val="single" w:sz="4" w:space="0" w:color="DBB679"/>
          <w:left w:val="single" w:sz="4" w:space="0" w:color="DBB679"/>
          <w:bottom w:val="single" w:sz="4" w:space="0" w:color="DBB679"/>
          <w:right w:val="single" w:sz="4" w:space="0" w:color="DBB679"/>
          <w:insideH w:val="single" w:sz="4" w:space="0" w:color="DBB679"/>
          <w:insideV w:val="single" w:sz="4" w:space="0" w:color="DBB679"/>
        </w:tblBorders>
        <w:tblCellMar>
          <w:left w:w="170" w:type="dxa"/>
          <w:right w:w="170" w:type="dxa"/>
        </w:tblCellMar>
        <w:tblLook w:val="04A0" w:firstRow="1" w:lastRow="0" w:firstColumn="1" w:lastColumn="0" w:noHBand="0" w:noVBand="1"/>
      </w:tblPr>
      <w:tblGrid>
        <w:gridCol w:w="1119"/>
        <w:gridCol w:w="2076"/>
        <w:gridCol w:w="2178"/>
        <w:gridCol w:w="2240"/>
        <w:gridCol w:w="1459"/>
      </w:tblGrid>
      <w:tr w:rsidR="0020591A" w14:paraId="2BE29285" w14:textId="77777777" w:rsidTr="002B3A1B">
        <w:tc>
          <w:tcPr>
            <w:tcW w:w="1092" w:type="dxa"/>
            <w:shd w:val="clear" w:color="auto" w:fill="F0E1C8"/>
          </w:tcPr>
          <w:p w14:paraId="2F72425D" w14:textId="77777777" w:rsidR="00846E08" w:rsidRDefault="00846E08" w:rsidP="00DC186B">
            <w:pPr>
              <w:pStyle w:val="Tableheading"/>
            </w:pPr>
            <w:r>
              <w:t>State</w:t>
            </w:r>
          </w:p>
        </w:tc>
        <w:tc>
          <w:tcPr>
            <w:tcW w:w="2027" w:type="dxa"/>
            <w:shd w:val="clear" w:color="auto" w:fill="F0E1C8"/>
          </w:tcPr>
          <w:p w14:paraId="4D68ADBF" w14:textId="77777777" w:rsidR="00846E08" w:rsidRDefault="00846E08" w:rsidP="007F56E8">
            <w:pPr>
              <w:pStyle w:val="Tableheading"/>
            </w:pPr>
            <w:r>
              <w:t xml:space="preserve">Aboriginal </w:t>
            </w:r>
            <w:r w:rsidR="007F56E8">
              <w:t>&amp;</w:t>
            </w:r>
            <w:r>
              <w:t>/or Torres Strait Islander Males</w:t>
            </w:r>
          </w:p>
        </w:tc>
        <w:tc>
          <w:tcPr>
            <w:tcW w:w="2126" w:type="dxa"/>
            <w:shd w:val="clear" w:color="auto" w:fill="F0E1C8"/>
          </w:tcPr>
          <w:p w14:paraId="43DE488F" w14:textId="77777777" w:rsidR="00846E08" w:rsidRDefault="00846E08" w:rsidP="00DC186B">
            <w:pPr>
              <w:pStyle w:val="Tableheading"/>
            </w:pPr>
            <w:r>
              <w:t>% of Total Male Population</w:t>
            </w:r>
          </w:p>
        </w:tc>
        <w:tc>
          <w:tcPr>
            <w:tcW w:w="3611" w:type="dxa"/>
            <w:gridSpan w:val="2"/>
            <w:shd w:val="clear" w:color="auto" w:fill="F0E1C8"/>
          </w:tcPr>
          <w:p w14:paraId="41927D6D" w14:textId="77777777" w:rsidR="00F5551A" w:rsidRDefault="00F5551A" w:rsidP="007F56E8">
            <w:pPr>
              <w:pStyle w:val="Tableheading"/>
            </w:pPr>
            <w:r>
              <w:t>Median Age</w:t>
            </w:r>
            <w:r w:rsidR="00407077">
              <w:t xml:space="preserve"> of Aboriginal </w:t>
            </w:r>
            <w:r w:rsidR="007F56E8">
              <w:t>&amp;</w:t>
            </w:r>
            <w:r w:rsidR="00407077">
              <w:t>/or Torres Strait Islander Males</w:t>
            </w:r>
            <w:r w:rsidR="007F56E8">
              <w:t xml:space="preserve"> </w:t>
            </w:r>
            <w:r w:rsidR="007F56E8">
              <w:br/>
            </w:r>
            <w:r>
              <w:t xml:space="preserve">(National Median Age) </w:t>
            </w:r>
          </w:p>
        </w:tc>
      </w:tr>
      <w:tr w:rsidR="00EC0AC6" w14:paraId="75DE08DE" w14:textId="77777777" w:rsidTr="0020591A">
        <w:tc>
          <w:tcPr>
            <w:tcW w:w="1092" w:type="dxa"/>
          </w:tcPr>
          <w:p w14:paraId="2E1BBC94" w14:textId="77777777" w:rsidR="00EC0AC6" w:rsidRDefault="00EC0AC6" w:rsidP="007F56E8">
            <w:pPr>
              <w:pStyle w:val="TableBody"/>
            </w:pPr>
            <w:r>
              <w:t>NT</w:t>
            </w:r>
          </w:p>
        </w:tc>
        <w:tc>
          <w:tcPr>
            <w:tcW w:w="2027" w:type="dxa"/>
          </w:tcPr>
          <w:p w14:paraId="791E3F72" w14:textId="77777777" w:rsidR="00EC0AC6" w:rsidRDefault="00EC0AC6" w:rsidP="007F56E8">
            <w:pPr>
              <w:pStyle w:val="TableBody"/>
              <w:jc w:val="right"/>
            </w:pPr>
            <w:r>
              <w:t>34 479</w:t>
            </w:r>
          </w:p>
        </w:tc>
        <w:tc>
          <w:tcPr>
            <w:tcW w:w="2126" w:type="dxa"/>
          </w:tcPr>
          <w:p w14:paraId="1874F5C6" w14:textId="77777777" w:rsidR="00EC0AC6" w:rsidRDefault="00EC0AC6" w:rsidP="007F56E8">
            <w:pPr>
              <w:pStyle w:val="TableBody"/>
              <w:jc w:val="right"/>
            </w:pPr>
            <w:r>
              <w:t>28.4%</w:t>
            </w:r>
          </w:p>
        </w:tc>
        <w:tc>
          <w:tcPr>
            <w:tcW w:w="2187" w:type="dxa"/>
            <w:tcBorders>
              <w:right w:val="nil"/>
            </w:tcBorders>
          </w:tcPr>
          <w:p w14:paraId="5A055C0F" w14:textId="77777777" w:rsidR="00EC0AC6" w:rsidRDefault="00EC0AC6" w:rsidP="007F56E8">
            <w:pPr>
              <w:pStyle w:val="TableBody"/>
            </w:pPr>
            <w:r>
              <w:t>23.0 years</w:t>
            </w:r>
          </w:p>
        </w:tc>
        <w:tc>
          <w:tcPr>
            <w:tcW w:w="1424" w:type="dxa"/>
            <w:tcBorders>
              <w:left w:val="nil"/>
            </w:tcBorders>
          </w:tcPr>
          <w:p w14:paraId="1AA98EF5" w14:textId="77777777" w:rsidR="00EC0AC6" w:rsidRDefault="00EC0AC6" w:rsidP="007F56E8">
            <w:pPr>
              <w:pStyle w:val="TableBody"/>
            </w:pPr>
            <w:r>
              <w:t>(35.0)</w:t>
            </w:r>
          </w:p>
        </w:tc>
      </w:tr>
      <w:tr w:rsidR="00EC0AC6" w14:paraId="3921C44C" w14:textId="77777777" w:rsidTr="0020591A">
        <w:tc>
          <w:tcPr>
            <w:tcW w:w="1092" w:type="dxa"/>
          </w:tcPr>
          <w:p w14:paraId="620731DF" w14:textId="77777777" w:rsidR="00EC0AC6" w:rsidRDefault="00EC0AC6" w:rsidP="007F56E8">
            <w:pPr>
              <w:pStyle w:val="TableBody"/>
            </w:pPr>
            <w:r>
              <w:t>TAS</w:t>
            </w:r>
          </w:p>
        </w:tc>
        <w:tc>
          <w:tcPr>
            <w:tcW w:w="2027" w:type="dxa"/>
          </w:tcPr>
          <w:p w14:paraId="4911105A" w14:textId="77777777" w:rsidR="00EC0AC6" w:rsidRDefault="00EC0AC6" w:rsidP="007F56E8">
            <w:pPr>
              <w:pStyle w:val="TableBody"/>
              <w:jc w:val="right"/>
            </w:pPr>
            <w:r>
              <w:t>12 076</w:t>
            </w:r>
          </w:p>
        </w:tc>
        <w:tc>
          <w:tcPr>
            <w:tcW w:w="2126" w:type="dxa"/>
          </w:tcPr>
          <w:p w14:paraId="2EAD2C74" w14:textId="77777777" w:rsidR="00EC0AC6" w:rsidRDefault="00EC0AC6" w:rsidP="007F56E8">
            <w:pPr>
              <w:pStyle w:val="TableBody"/>
              <w:jc w:val="right"/>
            </w:pPr>
            <w:r>
              <w:t>4.7%</w:t>
            </w:r>
          </w:p>
        </w:tc>
        <w:tc>
          <w:tcPr>
            <w:tcW w:w="2187" w:type="dxa"/>
            <w:tcBorders>
              <w:right w:val="nil"/>
            </w:tcBorders>
          </w:tcPr>
          <w:p w14:paraId="448F3D3A" w14:textId="77777777" w:rsidR="00EC0AC6" w:rsidRDefault="00EC0AC6" w:rsidP="007F56E8">
            <w:pPr>
              <w:pStyle w:val="TableBody"/>
            </w:pPr>
            <w:r>
              <w:t>20.9 years</w:t>
            </w:r>
          </w:p>
        </w:tc>
        <w:tc>
          <w:tcPr>
            <w:tcW w:w="1424" w:type="dxa"/>
            <w:tcBorders>
              <w:left w:val="nil"/>
            </w:tcBorders>
          </w:tcPr>
          <w:p w14:paraId="462CA0CD" w14:textId="77777777" w:rsidR="00EC0AC6" w:rsidRDefault="00EC0AC6" w:rsidP="007F56E8">
            <w:pPr>
              <w:pStyle w:val="TableBody"/>
            </w:pPr>
            <w:r>
              <w:t>(40.5)</w:t>
            </w:r>
          </w:p>
        </w:tc>
      </w:tr>
      <w:tr w:rsidR="00EC0AC6" w14:paraId="68029747" w14:textId="77777777" w:rsidTr="0020591A">
        <w:tc>
          <w:tcPr>
            <w:tcW w:w="1092" w:type="dxa"/>
          </w:tcPr>
          <w:p w14:paraId="5F7459B2" w14:textId="77777777" w:rsidR="00EC0AC6" w:rsidRDefault="00EC0AC6" w:rsidP="007F56E8">
            <w:pPr>
              <w:pStyle w:val="TableBody"/>
            </w:pPr>
            <w:r>
              <w:t>QLD</w:t>
            </w:r>
          </w:p>
        </w:tc>
        <w:tc>
          <w:tcPr>
            <w:tcW w:w="2027" w:type="dxa"/>
          </w:tcPr>
          <w:p w14:paraId="0DA1E373" w14:textId="77777777" w:rsidR="00EC0AC6" w:rsidRDefault="00EC0AC6" w:rsidP="007F56E8">
            <w:pPr>
              <w:pStyle w:val="TableBody"/>
              <w:jc w:val="right"/>
            </w:pPr>
            <w:r>
              <w:t>94 082</w:t>
            </w:r>
          </w:p>
        </w:tc>
        <w:tc>
          <w:tcPr>
            <w:tcW w:w="2126" w:type="dxa"/>
          </w:tcPr>
          <w:p w14:paraId="169F67D4" w14:textId="77777777" w:rsidR="00EC0AC6" w:rsidRDefault="00EC0AC6" w:rsidP="007F56E8">
            <w:pPr>
              <w:pStyle w:val="TableBody"/>
              <w:jc w:val="right"/>
            </w:pPr>
            <w:r>
              <w:t>4.2%</w:t>
            </w:r>
          </w:p>
        </w:tc>
        <w:tc>
          <w:tcPr>
            <w:tcW w:w="2187" w:type="dxa"/>
            <w:tcBorders>
              <w:right w:val="nil"/>
            </w:tcBorders>
          </w:tcPr>
          <w:p w14:paraId="7C5EFA91" w14:textId="77777777" w:rsidR="00EC0AC6" w:rsidRDefault="00EC0AC6" w:rsidP="007F56E8">
            <w:pPr>
              <w:pStyle w:val="TableBody"/>
            </w:pPr>
            <w:r>
              <w:t>20.2 years</w:t>
            </w:r>
          </w:p>
        </w:tc>
        <w:tc>
          <w:tcPr>
            <w:tcW w:w="1424" w:type="dxa"/>
            <w:tcBorders>
              <w:left w:val="nil"/>
            </w:tcBorders>
          </w:tcPr>
          <w:p w14:paraId="62BF829C" w14:textId="77777777" w:rsidR="00EC0AC6" w:rsidRDefault="00EC0AC6" w:rsidP="007F56E8">
            <w:pPr>
              <w:pStyle w:val="TableBody"/>
            </w:pPr>
            <w:r>
              <w:t>(36.5)</w:t>
            </w:r>
          </w:p>
        </w:tc>
      </w:tr>
      <w:tr w:rsidR="00EC0AC6" w14:paraId="54690094" w14:textId="77777777" w:rsidTr="0020591A">
        <w:tc>
          <w:tcPr>
            <w:tcW w:w="1092" w:type="dxa"/>
          </w:tcPr>
          <w:p w14:paraId="46725B41" w14:textId="77777777" w:rsidR="00EC0AC6" w:rsidRDefault="00EC0AC6" w:rsidP="007F56E8">
            <w:pPr>
              <w:pStyle w:val="TableBody"/>
            </w:pPr>
            <w:r>
              <w:t>WA</w:t>
            </w:r>
          </w:p>
        </w:tc>
        <w:tc>
          <w:tcPr>
            <w:tcW w:w="2027" w:type="dxa"/>
          </w:tcPr>
          <w:p w14:paraId="2C23AC00" w14:textId="77777777" w:rsidR="00EC0AC6" w:rsidRDefault="00EC0AC6" w:rsidP="007F56E8">
            <w:pPr>
              <w:pStyle w:val="TableBody"/>
              <w:jc w:val="right"/>
            </w:pPr>
            <w:r>
              <w:t>43 731</w:t>
            </w:r>
          </w:p>
        </w:tc>
        <w:tc>
          <w:tcPr>
            <w:tcW w:w="2126" w:type="dxa"/>
          </w:tcPr>
          <w:p w14:paraId="6F8A383D" w14:textId="77777777" w:rsidR="00EC0AC6" w:rsidRDefault="00EC0AC6" w:rsidP="007F56E8">
            <w:pPr>
              <w:pStyle w:val="TableBody"/>
              <w:jc w:val="right"/>
            </w:pPr>
            <w:r>
              <w:t>3.7%</w:t>
            </w:r>
          </w:p>
        </w:tc>
        <w:tc>
          <w:tcPr>
            <w:tcW w:w="2187" w:type="dxa"/>
            <w:tcBorders>
              <w:right w:val="nil"/>
            </w:tcBorders>
          </w:tcPr>
          <w:p w14:paraId="249C7DDD" w14:textId="77777777" w:rsidR="00EC0AC6" w:rsidRDefault="00EC0AC6" w:rsidP="007F56E8">
            <w:pPr>
              <w:pStyle w:val="TableBody"/>
            </w:pPr>
            <w:r>
              <w:t>22.0 years</w:t>
            </w:r>
          </w:p>
        </w:tc>
        <w:tc>
          <w:tcPr>
            <w:tcW w:w="1424" w:type="dxa"/>
            <w:tcBorders>
              <w:left w:val="nil"/>
            </w:tcBorders>
          </w:tcPr>
          <w:p w14:paraId="22954AF3" w14:textId="77777777" w:rsidR="00EC0AC6" w:rsidRDefault="00EC0AC6" w:rsidP="007F56E8">
            <w:pPr>
              <w:pStyle w:val="TableBody"/>
            </w:pPr>
            <w:r>
              <w:t>(36.1)</w:t>
            </w:r>
          </w:p>
        </w:tc>
      </w:tr>
      <w:tr w:rsidR="00EC0AC6" w14:paraId="1D508C0F" w14:textId="77777777" w:rsidTr="0020591A">
        <w:tc>
          <w:tcPr>
            <w:tcW w:w="1092" w:type="dxa"/>
          </w:tcPr>
          <w:p w14:paraId="5B47FF5C" w14:textId="77777777" w:rsidR="00EC0AC6" w:rsidRDefault="00EC0AC6" w:rsidP="007F56E8">
            <w:pPr>
              <w:pStyle w:val="TableBody"/>
            </w:pPr>
            <w:r>
              <w:t>SA</w:t>
            </w:r>
          </w:p>
        </w:tc>
        <w:tc>
          <w:tcPr>
            <w:tcW w:w="2027" w:type="dxa"/>
          </w:tcPr>
          <w:p w14:paraId="741C6534" w14:textId="77777777" w:rsidR="00EC0AC6" w:rsidRDefault="00EC0AC6" w:rsidP="007F56E8">
            <w:pPr>
              <w:pStyle w:val="TableBody"/>
              <w:jc w:val="right"/>
            </w:pPr>
            <w:r>
              <w:t>18 554</w:t>
            </w:r>
          </w:p>
        </w:tc>
        <w:tc>
          <w:tcPr>
            <w:tcW w:w="2126" w:type="dxa"/>
          </w:tcPr>
          <w:p w14:paraId="0063749B" w14:textId="77777777" w:rsidR="00EC0AC6" w:rsidRDefault="00EC0AC6" w:rsidP="007F56E8">
            <w:pPr>
              <w:pStyle w:val="TableBody"/>
              <w:jc w:val="right"/>
            </w:pPr>
            <w:r>
              <w:t>2.3%</w:t>
            </w:r>
          </w:p>
        </w:tc>
        <w:tc>
          <w:tcPr>
            <w:tcW w:w="2187" w:type="dxa"/>
            <w:tcBorders>
              <w:right w:val="nil"/>
            </w:tcBorders>
          </w:tcPr>
          <w:p w14:paraId="027D0367" w14:textId="77777777" w:rsidR="00EC0AC6" w:rsidRDefault="00EC0AC6" w:rsidP="007F56E8">
            <w:pPr>
              <w:pStyle w:val="TableBody"/>
            </w:pPr>
            <w:r>
              <w:t>21.5 years</w:t>
            </w:r>
          </w:p>
        </w:tc>
        <w:tc>
          <w:tcPr>
            <w:tcW w:w="1424" w:type="dxa"/>
            <w:tcBorders>
              <w:left w:val="nil"/>
            </w:tcBorders>
          </w:tcPr>
          <w:p w14:paraId="10F83687" w14:textId="77777777" w:rsidR="00EC0AC6" w:rsidRDefault="00EC0AC6" w:rsidP="007F56E8">
            <w:pPr>
              <w:pStyle w:val="TableBody"/>
            </w:pPr>
            <w:r>
              <w:t>(38.8)</w:t>
            </w:r>
          </w:p>
        </w:tc>
      </w:tr>
      <w:tr w:rsidR="00EC0AC6" w:rsidRPr="007F56E8" w14:paraId="5E276C79" w14:textId="77777777" w:rsidTr="0020591A">
        <w:tc>
          <w:tcPr>
            <w:tcW w:w="1092" w:type="dxa"/>
          </w:tcPr>
          <w:p w14:paraId="3619E9CA" w14:textId="77777777" w:rsidR="00EC0AC6" w:rsidRPr="007F56E8" w:rsidRDefault="00EC0AC6" w:rsidP="007F56E8">
            <w:pPr>
              <w:pStyle w:val="TableBody"/>
              <w:rPr>
                <w:rStyle w:val="Strong"/>
              </w:rPr>
            </w:pPr>
            <w:r w:rsidRPr="007F56E8">
              <w:rPr>
                <w:rStyle w:val="Strong"/>
              </w:rPr>
              <w:t>ACT</w:t>
            </w:r>
          </w:p>
        </w:tc>
        <w:tc>
          <w:tcPr>
            <w:tcW w:w="2027" w:type="dxa"/>
          </w:tcPr>
          <w:p w14:paraId="1B2AAD69" w14:textId="77777777" w:rsidR="00EC0AC6" w:rsidRPr="007F56E8" w:rsidRDefault="00EC0AC6" w:rsidP="007F56E8">
            <w:pPr>
              <w:pStyle w:val="TableBody"/>
              <w:jc w:val="right"/>
              <w:rPr>
                <w:rStyle w:val="Strong"/>
              </w:rPr>
            </w:pPr>
            <w:r w:rsidRPr="007F56E8">
              <w:rPr>
                <w:rStyle w:val="Strong"/>
              </w:rPr>
              <w:t>3 181</w:t>
            </w:r>
          </w:p>
        </w:tc>
        <w:tc>
          <w:tcPr>
            <w:tcW w:w="2126" w:type="dxa"/>
          </w:tcPr>
          <w:p w14:paraId="4F4B47CC" w14:textId="77777777" w:rsidR="00EC0AC6" w:rsidRPr="007F56E8" w:rsidRDefault="00EC0AC6" w:rsidP="007F56E8">
            <w:pPr>
              <w:pStyle w:val="TableBody"/>
              <w:jc w:val="right"/>
              <w:rPr>
                <w:rStyle w:val="Strong"/>
              </w:rPr>
            </w:pPr>
            <w:r w:rsidRPr="007F56E8">
              <w:rPr>
                <w:rStyle w:val="Strong"/>
              </w:rPr>
              <w:t>1.7%</w:t>
            </w:r>
          </w:p>
        </w:tc>
        <w:tc>
          <w:tcPr>
            <w:tcW w:w="2187" w:type="dxa"/>
            <w:tcBorders>
              <w:right w:val="nil"/>
            </w:tcBorders>
          </w:tcPr>
          <w:p w14:paraId="160E2EDC" w14:textId="77777777" w:rsidR="00EC0AC6" w:rsidRPr="007F56E8" w:rsidRDefault="00EC0AC6" w:rsidP="007F56E8">
            <w:pPr>
              <w:pStyle w:val="TableBody"/>
              <w:rPr>
                <w:rStyle w:val="Strong"/>
              </w:rPr>
            </w:pPr>
            <w:r w:rsidRPr="007F56E8">
              <w:rPr>
                <w:rStyle w:val="Strong"/>
              </w:rPr>
              <w:t>21.5 years</w:t>
            </w:r>
          </w:p>
        </w:tc>
        <w:tc>
          <w:tcPr>
            <w:tcW w:w="1424" w:type="dxa"/>
            <w:tcBorders>
              <w:left w:val="nil"/>
            </w:tcBorders>
          </w:tcPr>
          <w:p w14:paraId="392867EB" w14:textId="77777777" w:rsidR="00EC0AC6" w:rsidRPr="007F56E8" w:rsidRDefault="00EC0AC6" w:rsidP="007F56E8">
            <w:pPr>
              <w:pStyle w:val="TableBody"/>
              <w:rPr>
                <w:rStyle w:val="Strong"/>
              </w:rPr>
            </w:pPr>
            <w:r w:rsidRPr="007F56E8">
              <w:rPr>
                <w:rStyle w:val="Strong"/>
              </w:rPr>
              <w:t>(33.9)</w:t>
            </w:r>
          </w:p>
        </w:tc>
      </w:tr>
      <w:tr w:rsidR="00EC0AC6" w14:paraId="0BA26916" w14:textId="77777777" w:rsidTr="0020591A">
        <w:tc>
          <w:tcPr>
            <w:tcW w:w="1092" w:type="dxa"/>
          </w:tcPr>
          <w:p w14:paraId="29795073" w14:textId="77777777" w:rsidR="00EC0AC6" w:rsidRDefault="00EC0AC6" w:rsidP="007F56E8">
            <w:pPr>
              <w:pStyle w:val="TableBody"/>
            </w:pPr>
            <w:r>
              <w:t>NSW</w:t>
            </w:r>
          </w:p>
        </w:tc>
        <w:tc>
          <w:tcPr>
            <w:tcW w:w="2027" w:type="dxa"/>
          </w:tcPr>
          <w:p w14:paraId="2E10143C" w14:textId="77777777" w:rsidR="00EC0AC6" w:rsidRDefault="00EC0AC6" w:rsidP="007F56E8">
            <w:pPr>
              <w:pStyle w:val="TableBody"/>
              <w:jc w:val="right"/>
            </w:pPr>
            <w:r>
              <w:t>103 907</w:t>
            </w:r>
          </w:p>
        </w:tc>
        <w:tc>
          <w:tcPr>
            <w:tcW w:w="2126" w:type="dxa"/>
          </w:tcPr>
          <w:p w14:paraId="39E50E13" w14:textId="77777777" w:rsidR="00EC0AC6" w:rsidRDefault="00EC0AC6" w:rsidP="007F56E8">
            <w:pPr>
              <w:pStyle w:val="TableBody"/>
              <w:jc w:val="right"/>
            </w:pPr>
            <w:r>
              <w:t>0.9%</w:t>
            </w:r>
          </w:p>
        </w:tc>
        <w:tc>
          <w:tcPr>
            <w:tcW w:w="2187" w:type="dxa"/>
            <w:tcBorders>
              <w:right w:val="nil"/>
            </w:tcBorders>
          </w:tcPr>
          <w:p w14:paraId="2359C54C" w14:textId="77777777" w:rsidR="00EC0AC6" w:rsidRDefault="00EC0AC6" w:rsidP="007F56E8">
            <w:pPr>
              <w:pStyle w:val="TableBody"/>
            </w:pPr>
            <w:r>
              <w:t>20.6 years</w:t>
            </w:r>
          </w:p>
        </w:tc>
        <w:tc>
          <w:tcPr>
            <w:tcW w:w="1424" w:type="dxa"/>
            <w:tcBorders>
              <w:left w:val="nil"/>
            </w:tcBorders>
          </w:tcPr>
          <w:p w14:paraId="45F2B8A5" w14:textId="77777777" w:rsidR="00EC0AC6" w:rsidRDefault="00EC0AC6" w:rsidP="007F56E8">
            <w:pPr>
              <w:pStyle w:val="TableBody"/>
            </w:pPr>
            <w:r>
              <w:t>(37.2)</w:t>
            </w:r>
          </w:p>
        </w:tc>
      </w:tr>
      <w:tr w:rsidR="00EC0AC6" w14:paraId="598B596B" w14:textId="77777777" w:rsidTr="0020591A">
        <w:tc>
          <w:tcPr>
            <w:tcW w:w="1092" w:type="dxa"/>
          </w:tcPr>
          <w:p w14:paraId="70A62DFB" w14:textId="77777777" w:rsidR="00EC0AC6" w:rsidRDefault="00EC0AC6" w:rsidP="007F56E8">
            <w:pPr>
              <w:pStyle w:val="TableBody"/>
            </w:pPr>
            <w:r>
              <w:t>VIC</w:t>
            </w:r>
          </w:p>
        </w:tc>
        <w:tc>
          <w:tcPr>
            <w:tcW w:w="2027" w:type="dxa"/>
          </w:tcPr>
          <w:p w14:paraId="323EF0D8" w14:textId="77777777" w:rsidR="00EC0AC6" w:rsidRDefault="00EC0AC6" w:rsidP="007F56E8">
            <w:pPr>
              <w:pStyle w:val="TableBody"/>
              <w:jc w:val="right"/>
            </w:pPr>
            <w:r>
              <w:t>23 543</w:t>
            </w:r>
          </w:p>
        </w:tc>
        <w:tc>
          <w:tcPr>
            <w:tcW w:w="2126" w:type="dxa"/>
          </w:tcPr>
          <w:p w14:paraId="33AA4F48" w14:textId="77777777" w:rsidR="00EC0AC6" w:rsidRDefault="00EC0AC6" w:rsidP="007F56E8">
            <w:pPr>
              <w:pStyle w:val="TableBody"/>
              <w:jc w:val="right"/>
            </w:pPr>
            <w:r>
              <w:t>0.9%</w:t>
            </w:r>
          </w:p>
        </w:tc>
        <w:tc>
          <w:tcPr>
            <w:tcW w:w="2187" w:type="dxa"/>
            <w:tcBorders>
              <w:right w:val="nil"/>
            </w:tcBorders>
          </w:tcPr>
          <w:p w14:paraId="27B05B91" w14:textId="77777777" w:rsidR="00EC0AC6" w:rsidRDefault="00EC0AC6" w:rsidP="007F56E8">
            <w:pPr>
              <w:pStyle w:val="TableBody"/>
            </w:pPr>
            <w:r>
              <w:t>21.1 years</w:t>
            </w:r>
          </w:p>
        </w:tc>
        <w:tc>
          <w:tcPr>
            <w:tcW w:w="1424" w:type="dxa"/>
            <w:tcBorders>
              <w:left w:val="nil"/>
            </w:tcBorders>
          </w:tcPr>
          <w:p w14:paraId="33B59E6C" w14:textId="77777777" w:rsidR="00EC0AC6" w:rsidRDefault="00EC0AC6" w:rsidP="007F56E8">
            <w:pPr>
              <w:pStyle w:val="TableBody"/>
            </w:pPr>
            <w:r>
              <w:t>(36.3)</w:t>
            </w:r>
          </w:p>
        </w:tc>
      </w:tr>
      <w:tr w:rsidR="0020591A" w14:paraId="1B226477" w14:textId="77777777" w:rsidTr="002B3A1B">
        <w:tc>
          <w:tcPr>
            <w:tcW w:w="1092" w:type="dxa"/>
            <w:shd w:val="clear" w:color="auto" w:fill="F0E1C8"/>
          </w:tcPr>
          <w:p w14:paraId="51F242F3" w14:textId="77777777" w:rsidR="00EC0AC6" w:rsidRDefault="00EC0AC6" w:rsidP="007F56E8">
            <w:pPr>
              <w:pStyle w:val="TableBody"/>
            </w:pPr>
            <w:r>
              <w:t>Total</w:t>
            </w:r>
          </w:p>
        </w:tc>
        <w:tc>
          <w:tcPr>
            <w:tcW w:w="2027" w:type="dxa"/>
            <w:shd w:val="clear" w:color="auto" w:fill="F0E1C8"/>
          </w:tcPr>
          <w:p w14:paraId="55FF3F64" w14:textId="77777777" w:rsidR="00EC0AC6" w:rsidRDefault="00EC0AC6" w:rsidP="007F56E8">
            <w:pPr>
              <w:pStyle w:val="TableBody"/>
              <w:jc w:val="right"/>
            </w:pPr>
            <w:r>
              <w:t>333 683</w:t>
            </w:r>
          </w:p>
        </w:tc>
        <w:tc>
          <w:tcPr>
            <w:tcW w:w="2126" w:type="dxa"/>
            <w:shd w:val="clear" w:color="auto" w:fill="F0E1C8"/>
          </w:tcPr>
          <w:p w14:paraId="3C2FB45F" w14:textId="77777777" w:rsidR="00EC0AC6" w:rsidRDefault="00EC0AC6" w:rsidP="007F56E8">
            <w:pPr>
              <w:pStyle w:val="TableBody"/>
              <w:jc w:val="right"/>
            </w:pPr>
            <w:r>
              <w:t>3.0%</w:t>
            </w:r>
          </w:p>
        </w:tc>
        <w:tc>
          <w:tcPr>
            <w:tcW w:w="2187" w:type="dxa"/>
            <w:tcBorders>
              <w:right w:val="nil"/>
            </w:tcBorders>
            <w:shd w:val="clear" w:color="auto" w:fill="F0E1C8"/>
          </w:tcPr>
          <w:p w14:paraId="0D278093" w14:textId="77777777" w:rsidR="00EC0AC6" w:rsidRDefault="00EC0AC6" w:rsidP="007F56E8">
            <w:pPr>
              <w:pStyle w:val="TableBody"/>
            </w:pPr>
            <w:r>
              <w:t>21.1 years</w:t>
            </w:r>
          </w:p>
        </w:tc>
        <w:tc>
          <w:tcPr>
            <w:tcW w:w="1424" w:type="dxa"/>
            <w:tcBorders>
              <w:left w:val="nil"/>
            </w:tcBorders>
            <w:shd w:val="clear" w:color="auto" w:fill="F0E1C8"/>
          </w:tcPr>
          <w:p w14:paraId="3F7C35A2" w14:textId="77777777" w:rsidR="00EC0AC6" w:rsidRDefault="00EC0AC6" w:rsidP="007F56E8">
            <w:pPr>
              <w:pStyle w:val="TableBody"/>
            </w:pPr>
            <w:r>
              <w:t>(36.8)</w:t>
            </w:r>
          </w:p>
        </w:tc>
      </w:tr>
    </w:tbl>
    <w:p w14:paraId="1174F031" w14:textId="77777777" w:rsidR="0020591A" w:rsidRPr="0020591A" w:rsidRDefault="0020591A" w:rsidP="0020591A">
      <w:pPr>
        <w:rPr>
          <w:rFonts w:eastAsia="Calibri"/>
        </w:rPr>
      </w:pPr>
    </w:p>
    <w:p w14:paraId="4E2F3BCD" w14:textId="77777777" w:rsidR="00E42DB3" w:rsidRPr="00E42DB3" w:rsidRDefault="00E42DB3" w:rsidP="00C90100">
      <w:pPr>
        <w:pStyle w:val="BodyText"/>
        <w:rPr>
          <w:rFonts w:eastAsia="Calibri"/>
        </w:rPr>
      </w:pPr>
      <w:r w:rsidRPr="00C90100">
        <w:rPr>
          <w:rStyle w:val="Strong"/>
          <w:rFonts w:eastAsia="Calibri"/>
        </w:rPr>
        <w:t>669 881</w:t>
      </w:r>
      <w:r w:rsidRPr="00E42DB3">
        <w:rPr>
          <w:rFonts w:eastAsia="Calibri"/>
        </w:rPr>
        <w:t xml:space="preserve"> people </w:t>
      </w:r>
      <w:r w:rsidR="00DB42FD">
        <w:rPr>
          <w:rFonts w:eastAsia="Calibri"/>
        </w:rPr>
        <w:t xml:space="preserve">in Australia </w:t>
      </w:r>
      <w:r w:rsidRPr="00E42DB3">
        <w:rPr>
          <w:rFonts w:eastAsia="Calibri"/>
        </w:rPr>
        <w:t>identified as Aborigina</w:t>
      </w:r>
      <w:r>
        <w:rPr>
          <w:rFonts w:eastAsia="Calibri"/>
        </w:rPr>
        <w:t>l and/or Torres Strait Islander.</w:t>
      </w:r>
    </w:p>
    <w:p w14:paraId="05160390" w14:textId="77777777" w:rsidR="00E42DB3" w:rsidRPr="00E42DB3" w:rsidRDefault="00E42DB3" w:rsidP="00C90100">
      <w:pPr>
        <w:pStyle w:val="BodyText"/>
        <w:rPr>
          <w:rFonts w:eastAsia="Calibri"/>
        </w:rPr>
      </w:pPr>
      <w:r w:rsidRPr="00C90100">
        <w:rPr>
          <w:rStyle w:val="Strong"/>
          <w:rFonts w:eastAsia="Calibri"/>
        </w:rPr>
        <w:t>90%</w:t>
      </w:r>
      <w:r w:rsidRPr="00E42DB3">
        <w:rPr>
          <w:rFonts w:eastAsia="Calibri"/>
        </w:rPr>
        <w:t xml:space="preserve"> identified as being of Aboriginal origin, </w:t>
      </w:r>
      <w:r w:rsidRPr="00C90100">
        <w:rPr>
          <w:rStyle w:val="Strong"/>
          <w:rFonts w:eastAsia="Calibri"/>
        </w:rPr>
        <w:t>6%</w:t>
      </w:r>
      <w:r w:rsidRPr="00E42DB3">
        <w:rPr>
          <w:rFonts w:eastAsia="Calibri"/>
        </w:rPr>
        <w:t xml:space="preserve"> of Torres Strait Islander origin, and </w:t>
      </w:r>
      <w:r w:rsidRPr="00C90100">
        <w:rPr>
          <w:rStyle w:val="Strong"/>
          <w:rFonts w:eastAsia="Calibri"/>
        </w:rPr>
        <w:t>4%</w:t>
      </w:r>
      <w:r w:rsidRPr="00E42DB3">
        <w:rPr>
          <w:rFonts w:eastAsia="Calibri"/>
        </w:rPr>
        <w:t xml:space="preserve"> of both Aboriginal and Torres Strait Islander origin.</w:t>
      </w:r>
    </w:p>
    <w:p w14:paraId="389367DB" w14:textId="77777777" w:rsidR="00E42DB3" w:rsidRDefault="00C90100" w:rsidP="00C90100">
      <w:pPr>
        <w:pStyle w:val="BodyText"/>
        <w:rPr>
          <w:rFonts w:eastAsia="Calibri"/>
        </w:rPr>
      </w:pPr>
      <w:r w:rsidRPr="00C90100">
        <w:rPr>
          <w:rStyle w:val="Strong"/>
          <w:rFonts w:eastAsia="Calibri"/>
        </w:rPr>
        <w:t>6</w:t>
      </w:r>
      <w:r w:rsidR="00E42DB3" w:rsidRPr="00C90100">
        <w:rPr>
          <w:rStyle w:val="Strong"/>
          <w:rFonts w:eastAsia="Calibri"/>
        </w:rPr>
        <w:t xml:space="preserve">160 </w:t>
      </w:r>
      <w:r w:rsidR="00E42DB3" w:rsidRPr="00E42DB3">
        <w:rPr>
          <w:rFonts w:eastAsia="Calibri"/>
        </w:rPr>
        <w:t xml:space="preserve">Aboriginal and/or Torres Strait Islander </w:t>
      </w:r>
      <w:r w:rsidR="00E42DB3">
        <w:rPr>
          <w:rFonts w:eastAsia="Calibri"/>
        </w:rPr>
        <w:t xml:space="preserve">peoples resided in the ACT, </w:t>
      </w:r>
      <w:r w:rsidR="00E42DB3" w:rsidRPr="00E42DB3">
        <w:rPr>
          <w:rFonts w:eastAsia="Calibri"/>
        </w:rPr>
        <w:t>represent</w:t>
      </w:r>
      <w:r w:rsidR="00E42DB3">
        <w:rPr>
          <w:rFonts w:eastAsia="Calibri"/>
        </w:rPr>
        <w:t>ing</w:t>
      </w:r>
      <w:r w:rsidR="00E42DB3" w:rsidRPr="00E42DB3">
        <w:rPr>
          <w:rFonts w:eastAsia="Calibri"/>
        </w:rPr>
        <w:t xml:space="preserve"> </w:t>
      </w:r>
      <w:r w:rsidR="00E42DB3" w:rsidRPr="00C90100">
        <w:rPr>
          <w:rStyle w:val="Strong"/>
          <w:rFonts w:eastAsia="Calibri"/>
        </w:rPr>
        <w:t>1.7%</w:t>
      </w:r>
      <w:r w:rsidR="00E42DB3" w:rsidRPr="00E42DB3">
        <w:rPr>
          <w:rFonts w:eastAsia="Calibri"/>
        </w:rPr>
        <w:t xml:space="preserve"> of the </w:t>
      </w:r>
      <w:r w:rsidR="00E42DB3">
        <w:rPr>
          <w:rFonts w:eastAsia="Calibri"/>
        </w:rPr>
        <w:t xml:space="preserve">total ACT </w:t>
      </w:r>
      <w:r w:rsidR="00E42DB3" w:rsidRPr="00E42DB3">
        <w:rPr>
          <w:rFonts w:eastAsia="Calibri"/>
        </w:rPr>
        <w:t>population.</w:t>
      </w:r>
    </w:p>
    <w:p w14:paraId="0A040D69" w14:textId="77777777" w:rsidR="00CB5009" w:rsidRDefault="003E383E" w:rsidP="00C90100">
      <w:pPr>
        <w:pStyle w:val="BodyText"/>
        <w:rPr>
          <w:rStyle w:val="Emphasis"/>
        </w:rPr>
      </w:pPr>
      <w:r w:rsidRPr="005F3E85">
        <w:rPr>
          <w:rStyle w:val="Emphasis"/>
        </w:rPr>
        <w:t xml:space="preserve">The above information is extracted from the Australian Bureau of Statistics </w:t>
      </w:r>
      <w:r w:rsidR="005F3E85" w:rsidRPr="005F3E85">
        <w:rPr>
          <w:rStyle w:val="Emphasis"/>
        </w:rPr>
        <w:t>‘</w:t>
      </w:r>
      <w:r w:rsidRPr="005F3E85">
        <w:rPr>
          <w:rStyle w:val="Emphasis"/>
        </w:rPr>
        <w:t>Estimates of Aboriginal and Torres Strait Islander Australians, June 2011</w:t>
      </w:r>
      <w:r w:rsidR="005F3E85" w:rsidRPr="005F3E85">
        <w:rPr>
          <w:rStyle w:val="Emphasis"/>
        </w:rPr>
        <w:t>’</w:t>
      </w:r>
      <w:r w:rsidRPr="005F3E85">
        <w:rPr>
          <w:rStyle w:val="Emphasis"/>
        </w:rPr>
        <w:t xml:space="preserve"> which are based on the 2011 Census of Population and Housing counts.</w:t>
      </w:r>
    </w:p>
    <w:p w14:paraId="5883283F" w14:textId="77777777" w:rsidR="00223AE0" w:rsidRDefault="00223AE0" w:rsidP="00C90100">
      <w:pPr>
        <w:pStyle w:val="BodyText"/>
      </w:pPr>
      <w:r>
        <w:rPr>
          <w:noProof/>
        </w:rPr>
        <mc:AlternateContent>
          <mc:Choice Requires="wps">
            <w:drawing>
              <wp:anchor distT="0" distB="0" distL="114300" distR="114300" simplePos="0" relativeHeight="251742720" behindDoc="1" locked="0" layoutInCell="1" allowOverlap="1" wp14:anchorId="39CDB4CA" wp14:editId="239D888B">
                <wp:simplePos x="0" y="0"/>
                <wp:positionH relativeFrom="column">
                  <wp:posOffset>13970</wp:posOffset>
                </wp:positionH>
                <wp:positionV relativeFrom="page">
                  <wp:posOffset>7116114</wp:posOffset>
                </wp:positionV>
                <wp:extent cx="5716905" cy="2599607"/>
                <wp:effectExtent l="19050" t="19050" r="36195" b="29845"/>
                <wp:wrapNone/>
                <wp:docPr id="17" name="Rounded Rectangle 17"/>
                <wp:cNvGraphicFramePr/>
                <a:graphic xmlns:a="http://schemas.openxmlformats.org/drawingml/2006/main">
                  <a:graphicData uri="http://schemas.microsoft.com/office/word/2010/wordprocessingShape">
                    <wps:wsp>
                      <wps:cNvSpPr/>
                      <wps:spPr>
                        <a:xfrm>
                          <a:off x="0" y="0"/>
                          <a:ext cx="5716905" cy="2599607"/>
                        </a:xfrm>
                        <a:prstGeom prst="roundRect">
                          <a:avLst>
                            <a:gd name="adj" fmla="val 2902"/>
                          </a:avLst>
                        </a:prstGeom>
                        <a:solidFill>
                          <a:srgbClr val="FAC87E"/>
                        </a:solidFill>
                        <a:ln w="63500">
                          <a:solidFill>
                            <a:srgbClr val="F7A73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B26BDD" id="Rounded Rectangle 17" o:spid="_x0000_s1026" style="position:absolute;margin-left:1.1pt;margin-top:560.3pt;width:450.15pt;height:204.7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9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" fillcolor="#fac87e" strokecolor="#f7a730" strokeweight="5pt">
                <w10:wrap anchory="page"/>
              </v:roundrect>
            </w:pict>
          </mc:Fallback>
        </mc:AlternateContent>
      </w:r>
    </w:p>
    <w:p w14:paraId="3AABCE15" w14:textId="77777777" w:rsidR="00223AE0" w:rsidRPr="00F24460" w:rsidRDefault="00223AE0" w:rsidP="00223AE0">
      <w:pPr>
        <w:pStyle w:val="Heading2-Pulloutbox"/>
      </w:pPr>
      <w:r w:rsidRPr="00F24460">
        <w:t>National Ochre Day</w:t>
      </w:r>
    </w:p>
    <w:p w14:paraId="6C0DC342" w14:textId="77777777" w:rsidR="00223AE0" w:rsidRPr="002B3A1B" w:rsidRDefault="00223AE0" w:rsidP="00223AE0">
      <w:pPr>
        <w:pStyle w:val="Bodytext-Boxes"/>
      </w:pPr>
      <w:r w:rsidRPr="002B3A1B">
        <w:t>The National Aboriginal Community Controlled Health Organisation (NACCHO) began National Ochre Day in 2013 as an Aboriginal male health initiative. As Aboriginal males have arguably the worst health outcomes of any population group in Australia, NACCHO has long recognised the importance of addressing Aboriginal male health as part of Close the Gap by 2030.</w:t>
      </w:r>
    </w:p>
    <w:p w14:paraId="6708ADB1" w14:textId="77777777" w:rsidR="00223AE0" w:rsidRPr="002B3A1B" w:rsidRDefault="00223AE0" w:rsidP="00223AE0">
      <w:pPr>
        <w:pStyle w:val="Bodytext-Boxes"/>
      </w:pPr>
      <w:r w:rsidRPr="002B3A1B">
        <w:t>Information regarding dates, speakers, registration, venues and associated activities is made available on the NACCHO website along with information on past events.</w:t>
      </w:r>
    </w:p>
    <w:p w14:paraId="52FC3CBC" w14:textId="77777777" w:rsidR="00223AE0" w:rsidRPr="00223AE0" w:rsidRDefault="00223AE0" w:rsidP="00223AE0">
      <w:pPr>
        <w:pStyle w:val="Bodytext-Boxes"/>
      </w:pPr>
      <w:r w:rsidRPr="002B3A1B">
        <w:t xml:space="preserve">Website: </w:t>
      </w:r>
      <w:hyperlink r:id="rId23" w:history="1">
        <w:r w:rsidRPr="00F24460">
          <w:rPr>
            <w:rStyle w:val="Hyperlink"/>
          </w:rPr>
          <w:t>www.naccho.org.au</w:t>
        </w:r>
      </w:hyperlink>
    </w:p>
    <w:p w14:paraId="31B2E58B" w14:textId="77777777" w:rsidR="002B5282" w:rsidRPr="00D31C29" w:rsidRDefault="002B5282" w:rsidP="009445BD">
      <w:pPr>
        <w:pStyle w:val="Heading1"/>
      </w:pPr>
      <w:bookmarkStart w:id="17" w:name="_Toc461445074"/>
      <w:bookmarkStart w:id="18" w:name="_Toc461532828"/>
      <w:bookmarkStart w:id="19" w:name="_Toc465951647"/>
      <w:bookmarkStart w:id="20" w:name="_Toc468102843"/>
      <w:bookmarkStart w:id="21" w:name="_Toc468713911"/>
      <w:bookmarkStart w:id="22" w:name="_Toc470099388"/>
      <w:r w:rsidRPr="002B5282">
        <w:lastRenderedPageBreak/>
        <w:t xml:space="preserve">Proof of </w:t>
      </w:r>
      <w:r w:rsidR="00F570B5">
        <w:t>Identity (ID)</w:t>
      </w:r>
      <w:bookmarkEnd w:id="17"/>
      <w:bookmarkEnd w:id="18"/>
      <w:bookmarkEnd w:id="19"/>
      <w:bookmarkEnd w:id="20"/>
      <w:bookmarkEnd w:id="21"/>
      <w:bookmarkEnd w:id="22"/>
    </w:p>
    <w:p w14:paraId="371CD8E4" w14:textId="77777777" w:rsidR="00416DB7" w:rsidRDefault="000519A2" w:rsidP="00E73DD0">
      <w:pPr>
        <w:pStyle w:val="BodyText"/>
      </w:pPr>
      <w:r>
        <w:t>I</w:t>
      </w:r>
      <w:r w:rsidR="00484474">
        <w:t xml:space="preserve">dentification </w:t>
      </w:r>
      <w:r>
        <w:t xml:space="preserve">and related documents </w:t>
      </w:r>
      <w:r w:rsidR="00484474">
        <w:t xml:space="preserve">are required to </w:t>
      </w:r>
      <w:r w:rsidR="000051C4">
        <w:t>prove</w:t>
      </w:r>
      <w:r w:rsidR="002B5282" w:rsidRPr="0043235F">
        <w:t xml:space="preserve"> who you are, and where you live.</w:t>
      </w:r>
      <w:r w:rsidR="002A27D3">
        <w:t xml:space="preserve"> </w:t>
      </w:r>
      <w:r w:rsidR="00416DB7">
        <w:t>Without them</w:t>
      </w:r>
      <w:r w:rsidR="000A1278">
        <w:t xml:space="preserve">, </w:t>
      </w:r>
      <w:r w:rsidR="00416DB7">
        <w:t xml:space="preserve">you </w:t>
      </w:r>
      <w:r w:rsidR="000A1278">
        <w:t xml:space="preserve">will </w:t>
      </w:r>
      <w:r w:rsidR="00416DB7">
        <w:t xml:space="preserve">find it difficult to </w:t>
      </w:r>
      <w:r w:rsidR="000A1278">
        <w:t xml:space="preserve">access </w:t>
      </w:r>
      <w:r w:rsidR="00D4238E">
        <w:t>many things in life such as concessions</w:t>
      </w:r>
      <w:r w:rsidR="003E383E">
        <w:t>,</w:t>
      </w:r>
      <w:r w:rsidR="00D4238E">
        <w:t xml:space="preserve"> </w:t>
      </w:r>
      <w:r w:rsidR="000A1278">
        <w:t>services</w:t>
      </w:r>
      <w:r w:rsidR="00117C6B">
        <w:t>,</w:t>
      </w:r>
      <w:r w:rsidR="000A1278">
        <w:t xml:space="preserve"> employment</w:t>
      </w:r>
      <w:r w:rsidR="00117C6B">
        <w:t>,</w:t>
      </w:r>
      <w:r w:rsidR="000A1278">
        <w:t xml:space="preserve"> a drivers licence</w:t>
      </w:r>
      <w:r w:rsidR="00117C6B">
        <w:t>,</w:t>
      </w:r>
      <w:r w:rsidR="000A1278">
        <w:t xml:space="preserve"> study</w:t>
      </w:r>
      <w:r w:rsidR="00117C6B">
        <w:t>, and</w:t>
      </w:r>
      <w:r w:rsidR="000A1278">
        <w:t xml:space="preserve"> </w:t>
      </w:r>
      <w:r w:rsidR="00D4238E">
        <w:t xml:space="preserve">finding </w:t>
      </w:r>
      <w:r w:rsidR="000A1278">
        <w:t>somewhere to live</w:t>
      </w:r>
      <w:r w:rsidR="00416DB7">
        <w:t>.</w:t>
      </w:r>
    </w:p>
    <w:p w14:paraId="68B98309" w14:textId="77777777" w:rsidR="00407077" w:rsidRDefault="00407077" w:rsidP="00E73DD0">
      <w:pPr>
        <w:pStyle w:val="BodyText"/>
      </w:pPr>
      <w:r>
        <w:t>In some circumstances, Aboriginal and/or Torres Strait Islander peoples are unable to provide sufficient ID. Reasons may include the non-registration of their birth, an incorrect date of birth, an incorrect surname</w:t>
      </w:r>
      <w:r w:rsidR="000051C4">
        <w:t xml:space="preserve"> or</w:t>
      </w:r>
      <w:r>
        <w:t xml:space="preserve"> </w:t>
      </w:r>
      <w:r w:rsidR="00343F46">
        <w:t>usage of</w:t>
      </w:r>
      <w:r>
        <w:t xml:space="preserve"> different names</w:t>
      </w:r>
      <w:r w:rsidR="002D4028">
        <w:t>.</w:t>
      </w:r>
      <w:r>
        <w:t xml:space="preserve"> Some government and non-government agencies will offer some flexibility.</w:t>
      </w:r>
    </w:p>
    <w:p w14:paraId="2FE4D2CD" w14:textId="77777777" w:rsidR="002B5282" w:rsidRPr="002B3A1B" w:rsidRDefault="002B5282" w:rsidP="009445BD">
      <w:pPr>
        <w:pStyle w:val="Heading2"/>
      </w:pPr>
      <w:r w:rsidRPr="002B3A1B">
        <w:t>Proof of Identity</w:t>
      </w:r>
      <w:r w:rsidR="002B3A1B">
        <w:t xml:space="preserve"> Documents</w:t>
      </w:r>
    </w:p>
    <w:p w14:paraId="7877D6D7" w14:textId="77777777" w:rsidR="002B5282" w:rsidRPr="002B5282" w:rsidRDefault="002B5282" w:rsidP="00E73DD0">
      <w:pPr>
        <w:pStyle w:val="MensR-Checkbox"/>
      </w:pPr>
      <w:r w:rsidRPr="002B5282">
        <w:t>A current Driver’s Licence</w:t>
      </w:r>
    </w:p>
    <w:p w14:paraId="2879E42D" w14:textId="77777777" w:rsidR="002B5282" w:rsidRPr="002B5282" w:rsidRDefault="002B5282" w:rsidP="00E73DD0">
      <w:pPr>
        <w:pStyle w:val="MensR-Checkbox"/>
      </w:pPr>
      <w:r w:rsidRPr="002B5282">
        <w:t>An original Birth Certificate</w:t>
      </w:r>
    </w:p>
    <w:p w14:paraId="673365BE" w14:textId="77777777" w:rsidR="002B5282" w:rsidRPr="002B5282" w:rsidRDefault="002B5282" w:rsidP="00E73DD0">
      <w:pPr>
        <w:pStyle w:val="MensR-Checkbox"/>
      </w:pPr>
      <w:r w:rsidRPr="002B5282">
        <w:t>A current Australian Passport</w:t>
      </w:r>
    </w:p>
    <w:p w14:paraId="39D30A3B" w14:textId="77777777" w:rsidR="002B5282" w:rsidRPr="002B5282" w:rsidRDefault="002B5282" w:rsidP="00E73DD0">
      <w:pPr>
        <w:pStyle w:val="MensR-Checkbox"/>
      </w:pPr>
      <w:r w:rsidRPr="002B5282">
        <w:t>A Proof of Age Card</w:t>
      </w:r>
    </w:p>
    <w:p w14:paraId="703C5BF6" w14:textId="77777777" w:rsidR="002B5282" w:rsidRPr="002B5282" w:rsidRDefault="002B5282" w:rsidP="00E73DD0">
      <w:pPr>
        <w:pStyle w:val="MensR-Checkbox"/>
      </w:pPr>
      <w:r w:rsidRPr="002B5282">
        <w:t>A Confirmation of Aboriginal and/or Torres Strait Islander Identity</w:t>
      </w:r>
    </w:p>
    <w:p w14:paraId="56A0E719" w14:textId="77777777" w:rsidR="002B5282" w:rsidRPr="002B5282" w:rsidRDefault="002B5282" w:rsidP="00E73DD0">
      <w:pPr>
        <w:pStyle w:val="MensR-Checkbox"/>
      </w:pPr>
      <w:r w:rsidRPr="002B5282">
        <w:t>A credit card or bank card</w:t>
      </w:r>
    </w:p>
    <w:p w14:paraId="75CE984C" w14:textId="77777777" w:rsidR="002B5282" w:rsidRPr="00E73DD0" w:rsidRDefault="002B5282" w:rsidP="00E73DD0">
      <w:pPr>
        <w:pStyle w:val="MensR-Checkbox"/>
        <w:rPr>
          <w:rStyle w:val="Emphasis"/>
        </w:rPr>
      </w:pPr>
      <w:r w:rsidRPr="002B5282">
        <w:t xml:space="preserve">A Concession and/or Health Care Card: </w:t>
      </w:r>
      <w:r w:rsidRPr="00E73DD0">
        <w:rPr>
          <w:rStyle w:val="Emphasis"/>
        </w:rPr>
        <w:t>Commonwealth Seniors Health Card; Ex-Carer Allowance (Child) Health Care Card; Foster Child Health Care Card; Health Care Card; Low Income Health Care Card; Medicare Card; and Pensioner Concession Card</w:t>
      </w:r>
    </w:p>
    <w:p w14:paraId="11B5A33C" w14:textId="77777777" w:rsidR="002B5282" w:rsidRPr="002B3A1B" w:rsidRDefault="002B5282" w:rsidP="009445BD">
      <w:pPr>
        <w:pStyle w:val="Heading2"/>
      </w:pPr>
      <w:r w:rsidRPr="002B3A1B">
        <w:t>Proof of Residency</w:t>
      </w:r>
      <w:r w:rsidR="002B3A1B" w:rsidRPr="002B3A1B">
        <w:t xml:space="preserve"> Documents</w:t>
      </w:r>
    </w:p>
    <w:p w14:paraId="0043DF96" w14:textId="77777777" w:rsidR="002B5282" w:rsidRPr="002B5282" w:rsidRDefault="002B5282" w:rsidP="00E73DD0">
      <w:pPr>
        <w:pStyle w:val="MensR-Checkbox"/>
      </w:pPr>
      <w:r w:rsidRPr="002B5282">
        <w:t>A current Drivers Licence or renewal notice</w:t>
      </w:r>
    </w:p>
    <w:p w14:paraId="46E5261A" w14:textId="77777777" w:rsidR="002B5282" w:rsidRPr="002B5282" w:rsidRDefault="002B5282" w:rsidP="00E73DD0">
      <w:pPr>
        <w:pStyle w:val="MensR-Checkbox"/>
      </w:pPr>
      <w:r w:rsidRPr="002B5282">
        <w:t>A current motor vehicle registration certificate, renewal notice or insurance papers</w:t>
      </w:r>
    </w:p>
    <w:p w14:paraId="5FF39E85" w14:textId="77777777" w:rsidR="002B5282" w:rsidRPr="002B5282" w:rsidRDefault="002B5282" w:rsidP="00E73DD0">
      <w:pPr>
        <w:pStyle w:val="MensR-Checkbox"/>
      </w:pPr>
      <w:r w:rsidRPr="002B5282">
        <w:t>A current utilities notice such as electricity, gas, water, telephone, rates</w:t>
      </w:r>
    </w:p>
    <w:p w14:paraId="20152BD6" w14:textId="77777777" w:rsidR="002B5282" w:rsidRPr="002B5282" w:rsidRDefault="002B5282" w:rsidP="00E73DD0">
      <w:pPr>
        <w:pStyle w:val="MensR-Checkbox"/>
      </w:pPr>
      <w:r w:rsidRPr="002B5282">
        <w:t>Previous or recent taxation assessment</w:t>
      </w:r>
      <w:r w:rsidR="002D4028">
        <w:t xml:space="preserve"> / group certificate</w:t>
      </w:r>
    </w:p>
    <w:p w14:paraId="673F6A36" w14:textId="77777777" w:rsidR="002B5282" w:rsidRPr="002B5282" w:rsidRDefault="002B5282" w:rsidP="00E73DD0">
      <w:pPr>
        <w:pStyle w:val="MensR-Checkbox"/>
      </w:pPr>
      <w:r w:rsidRPr="002B5282">
        <w:t>A current lease or rental document</w:t>
      </w:r>
    </w:p>
    <w:p w14:paraId="06DA7FAC" w14:textId="77777777" w:rsidR="002B5282" w:rsidRPr="002B5282" w:rsidRDefault="002B5282" w:rsidP="00E73DD0">
      <w:pPr>
        <w:pStyle w:val="MensR-Checkbox"/>
      </w:pPr>
      <w:r w:rsidRPr="002B5282">
        <w:t>A current bank or credit card statement</w:t>
      </w:r>
    </w:p>
    <w:p w14:paraId="0760AC19" w14:textId="77777777" w:rsidR="002B5282" w:rsidRPr="002B5282" w:rsidRDefault="002B5282" w:rsidP="00E73DD0">
      <w:pPr>
        <w:pStyle w:val="MensR-Checkbox"/>
      </w:pPr>
      <w:r w:rsidRPr="002B5282">
        <w:t>A property rates notice</w:t>
      </w:r>
    </w:p>
    <w:p w14:paraId="22B700EB" w14:textId="77777777" w:rsidR="002B5282" w:rsidRDefault="002B5282" w:rsidP="00E73DD0">
      <w:pPr>
        <w:pStyle w:val="MensR-Checkbox"/>
      </w:pPr>
      <w:r w:rsidRPr="002B5282">
        <w:t>Home insurance papers</w:t>
      </w:r>
    </w:p>
    <w:p w14:paraId="61AAF5EF" w14:textId="77777777" w:rsidR="002A328B" w:rsidRPr="002B3A1B" w:rsidRDefault="006E3234" w:rsidP="009445BD">
      <w:pPr>
        <w:pStyle w:val="Heading2"/>
      </w:pPr>
      <w:r w:rsidRPr="002B3A1B">
        <w:t>Referee Statement</w:t>
      </w:r>
    </w:p>
    <w:p w14:paraId="76A9C55C" w14:textId="77777777" w:rsidR="00A74122" w:rsidRDefault="00407077" w:rsidP="00E73DD0">
      <w:pPr>
        <w:pStyle w:val="BodyText"/>
      </w:pPr>
      <w:r>
        <w:t>This may be accepted as an</w:t>
      </w:r>
      <w:r w:rsidR="00A27229">
        <w:t xml:space="preserve"> alternative</w:t>
      </w:r>
      <w:r>
        <w:t xml:space="preserve"> form of ID. The statement</w:t>
      </w:r>
      <w:r w:rsidR="00A27229">
        <w:t xml:space="preserve"> is a </w:t>
      </w:r>
      <w:r w:rsidR="0087670C">
        <w:t>written reference</w:t>
      </w:r>
      <w:r w:rsidR="00A27229">
        <w:t xml:space="preserve"> from a person such as a CEO or manager of an agency, a police officer, a minister, a recent employer or a health professional. </w:t>
      </w:r>
      <w:r w:rsidR="0087670C">
        <w:t>It</w:t>
      </w:r>
      <w:r w:rsidR="00A74122">
        <w:t xml:space="preserve"> can include information such as:</w:t>
      </w:r>
    </w:p>
    <w:p w14:paraId="6A055E12" w14:textId="77777777" w:rsidR="002A328B" w:rsidRPr="002A328B" w:rsidRDefault="00A74122" w:rsidP="00E73DD0">
      <w:pPr>
        <w:pStyle w:val="ListBullet"/>
      </w:pPr>
      <w:r>
        <w:t xml:space="preserve">their </w:t>
      </w:r>
      <w:r w:rsidR="002A328B" w:rsidRPr="002A328B">
        <w:t xml:space="preserve">knowledge of </w:t>
      </w:r>
      <w:r>
        <w:t>your name,</w:t>
      </w:r>
      <w:r w:rsidR="002A328B" w:rsidRPr="002A328B">
        <w:t xml:space="preserve"> and any other names </w:t>
      </w:r>
      <w:r>
        <w:t xml:space="preserve">you are </w:t>
      </w:r>
      <w:r w:rsidR="00E73DD0">
        <w:t>known by</w:t>
      </w:r>
    </w:p>
    <w:p w14:paraId="6AF6B7EC" w14:textId="77777777" w:rsidR="002A328B" w:rsidRPr="002A328B" w:rsidRDefault="00A74122" w:rsidP="00E73DD0">
      <w:pPr>
        <w:pStyle w:val="ListBullet"/>
      </w:pPr>
      <w:r>
        <w:lastRenderedPageBreak/>
        <w:t>their k</w:t>
      </w:r>
      <w:r w:rsidR="002A328B" w:rsidRPr="002A328B">
        <w:t xml:space="preserve">nowledge of </w:t>
      </w:r>
      <w:r>
        <w:t xml:space="preserve">your </w:t>
      </w:r>
      <w:r w:rsidR="002A328B" w:rsidRPr="002A328B">
        <w:t>address, and any other addresses</w:t>
      </w:r>
    </w:p>
    <w:p w14:paraId="15FABB58" w14:textId="77777777" w:rsidR="002A328B" w:rsidRPr="002A328B" w:rsidRDefault="00A74122" w:rsidP="00E73DD0">
      <w:pPr>
        <w:pStyle w:val="ListBullet"/>
      </w:pPr>
      <w:r>
        <w:t xml:space="preserve">their </w:t>
      </w:r>
      <w:r w:rsidR="002A328B" w:rsidRPr="002A328B">
        <w:t xml:space="preserve">knowledge of </w:t>
      </w:r>
      <w:r>
        <w:t>your date of birth</w:t>
      </w:r>
      <w:r w:rsidR="00E73DD0">
        <w:t xml:space="preserve"> (actual or approximate)</w:t>
      </w:r>
    </w:p>
    <w:p w14:paraId="4EF1D3F1" w14:textId="77777777" w:rsidR="002A328B" w:rsidRPr="002A328B" w:rsidRDefault="00A74122" w:rsidP="00E73DD0">
      <w:pPr>
        <w:pStyle w:val="ListBullet"/>
      </w:pPr>
      <w:r>
        <w:t xml:space="preserve">their </w:t>
      </w:r>
      <w:r w:rsidR="002A328B" w:rsidRPr="002A328B">
        <w:t xml:space="preserve">knowledge of </w:t>
      </w:r>
      <w:r>
        <w:t>your family connections</w:t>
      </w:r>
    </w:p>
    <w:p w14:paraId="2E5CAE80" w14:textId="77777777" w:rsidR="002A328B" w:rsidRPr="002A328B" w:rsidRDefault="00E73DD0" w:rsidP="00E73DD0">
      <w:pPr>
        <w:pStyle w:val="ListBullet"/>
      </w:pPr>
      <w:r>
        <w:t>how long they have known you</w:t>
      </w:r>
    </w:p>
    <w:p w14:paraId="349F3832" w14:textId="77777777" w:rsidR="002A328B" w:rsidRPr="002A328B" w:rsidRDefault="000519A2" w:rsidP="00E73DD0">
      <w:pPr>
        <w:pStyle w:val="ListBullet"/>
      </w:pPr>
      <w:r>
        <w:t>how they know you.</w:t>
      </w:r>
    </w:p>
    <w:p w14:paraId="5B3BABE1" w14:textId="77777777" w:rsidR="006E3234" w:rsidRPr="002B3A1B" w:rsidRDefault="006E3234" w:rsidP="009445BD">
      <w:pPr>
        <w:pStyle w:val="Heading2"/>
      </w:pPr>
      <w:r w:rsidRPr="002B3A1B">
        <w:t>Statutory Declaration</w:t>
      </w:r>
    </w:p>
    <w:p w14:paraId="1B3DCF27" w14:textId="77777777" w:rsidR="00407077" w:rsidRDefault="006E3234" w:rsidP="00E73DD0">
      <w:pPr>
        <w:pStyle w:val="BodyText"/>
      </w:pPr>
      <w:r w:rsidRPr="006E3234">
        <w:t>Anyone can make a statutory declaration under the Statutory Declarations Act 1959, including minors and retirees.</w:t>
      </w:r>
    </w:p>
    <w:p w14:paraId="2D40BAAD" w14:textId="77777777" w:rsidR="00407077" w:rsidRDefault="006E3234" w:rsidP="00E73DD0">
      <w:pPr>
        <w:pStyle w:val="BodyText"/>
      </w:pPr>
      <w:r>
        <w:t xml:space="preserve">It </w:t>
      </w:r>
      <w:r w:rsidRPr="006E3234">
        <w:t xml:space="preserve">is a written statement which you sign and declare to be true before an </w:t>
      </w:r>
      <w:hyperlink r:id="rId24" w:history="1">
        <w:r w:rsidRPr="006E3234">
          <w:rPr>
            <w:rFonts w:eastAsia="Calibri"/>
          </w:rPr>
          <w:t>authorised witness</w:t>
        </w:r>
      </w:hyperlink>
      <w:r w:rsidR="007A3730">
        <w:t xml:space="preserve"> </w:t>
      </w:r>
      <w:r w:rsidRPr="006E3234">
        <w:t>to legally verify</w:t>
      </w:r>
      <w:r w:rsidR="003E2FB1">
        <w:t xml:space="preserve"> information such as</w:t>
      </w:r>
      <w:r w:rsidRPr="006E3234">
        <w:t xml:space="preserve"> names, addresses, insurance claims, superannuation matters</w:t>
      </w:r>
      <w:r w:rsidR="000051C4">
        <w:t xml:space="preserve"> and</w:t>
      </w:r>
      <w:r w:rsidRPr="006E3234">
        <w:t xml:space="preserve"> lost passports</w:t>
      </w:r>
      <w:r w:rsidR="000051C4">
        <w:t>.</w:t>
      </w:r>
    </w:p>
    <w:p w14:paraId="27463878" w14:textId="77777777" w:rsidR="006E3234" w:rsidRPr="006E3234" w:rsidRDefault="007A3730" w:rsidP="00E73DD0">
      <w:pPr>
        <w:pStyle w:val="BodyText"/>
      </w:pPr>
      <w:r>
        <w:t xml:space="preserve">An authorised witness can include </w:t>
      </w:r>
      <w:r w:rsidRPr="007A3730">
        <w:t xml:space="preserve">a doctor, lawyer or Justice of the Peace. Police stations </w:t>
      </w:r>
      <w:r>
        <w:t xml:space="preserve">and post offices may </w:t>
      </w:r>
      <w:r w:rsidRPr="007A3730">
        <w:t>have a Justice of the Peace available</w:t>
      </w:r>
      <w:r>
        <w:t>.</w:t>
      </w:r>
    </w:p>
    <w:p w14:paraId="4BF12138" w14:textId="77777777" w:rsidR="009B5787" w:rsidRDefault="007A3730" w:rsidP="00CD1DE5">
      <w:pPr>
        <w:pStyle w:val="MensR-Contactstable"/>
        <w:rPr>
          <w:rStyle w:val="Hyperlink"/>
        </w:rPr>
      </w:pPr>
      <w:bookmarkStart w:id="23" w:name="stat_dec"/>
      <w:bookmarkEnd w:id="23"/>
      <w:r>
        <w:t xml:space="preserve">Commonwealth or State/Territory Statutory Declarations are available at post offices or can be </w:t>
      </w:r>
      <w:r w:rsidR="003E383E">
        <w:t>accessed online</w:t>
      </w:r>
      <w:r>
        <w:t xml:space="preserve"> from the Attorney General’s Department website: </w:t>
      </w:r>
      <w:hyperlink r:id="rId25" w:history="1">
        <w:r w:rsidRPr="001C6068">
          <w:rPr>
            <w:rStyle w:val="Hyperlink"/>
          </w:rPr>
          <w:t>www.ag.gov.au</w:t>
        </w:r>
      </w:hyperlink>
    </w:p>
    <w:p w14:paraId="7C944213" w14:textId="77777777" w:rsidR="009B5787" w:rsidRDefault="009B5787" w:rsidP="00CD1DE5">
      <w:pPr>
        <w:pStyle w:val="MensR-Contactstable"/>
        <w:rPr>
          <w:rStyle w:val="Hyperlink"/>
        </w:rPr>
      </w:pPr>
    </w:p>
    <w:tbl>
      <w:tblPr>
        <w:tblStyle w:val="Table-Lightbrown"/>
        <w:tblW w:w="9072" w:type="dxa"/>
        <w:tblLook w:val="04A0" w:firstRow="1" w:lastRow="0" w:firstColumn="1" w:lastColumn="0" w:noHBand="0" w:noVBand="1"/>
      </w:tblPr>
      <w:tblGrid>
        <w:gridCol w:w="7230"/>
        <w:gridCol w:w="1842"/>
      </w:tblGrid>
      <w:tr w:rsidR="00CD1DE5" w:rsidRPr="009B5787" w14:paraId="4A47C5DE" w14:textId="77777777" w:rsidTr="003B0A62">
        <w:tc>
          <w:tcPr>
            <w:tcW w:w="9072" w:type="dxa"/>
            <w:gridSpan w:val="2"/>
            <w:shd w:val="clear" w:color="auto" w:fill="DBB679"/>
          </w:tcPr>
          <w:p w14:paraId="5EB7BFD9" w14:textId="77777777" w:rsidR="00CD1DE5" w:rsidRPr="009B5787" w:rsidRDefault="00CD1DE5" w:rsidP="00CD1DE5">
            <w:pPr>
              <w:pStyle w:val="MensR-Contactstable"/>
              <w:rPr>
                <w:rStyle w:val="Strong"/>
              </w:rPr>
            </w:pPr>
            <w:r w:rsidRPr="009B5787">
              <w:rPr>
                <w:rStyle w:val="Strong"/>
              </w:rPr>
              <w:t>The following agencies may be able to assist you:</w:t>
            </w:r>
          </w:p>
        </w:tc>
      </w:tr>
      <w:tr w:rsidR="00CD1DE5" w:rsidRPr="00CD1DE5" w14:paraId="4284BCC9" w14:textId="77777777" w:rsidTr="00423D4F">
        <w:tc>
          <w:tcPr>
            <w:tcW w:w="7230" w:type="dxa"/>
          </w:tcPr>
          <w:p w14:paraId="3E7EADEA" w14:textId="77777777" w:rsidR="00CD1DE5" w:rsidRPr="00942A24" w:rsidRDefault="00CD1DE5" w:rsidP="00942A24">
            <w:pPr>
              <w:pStyle w:val="MensR-ServiceName"/>
            </w:pPr>
            <w:r w:rsidRPr="00942A24">
              <w:t>ACT Government</w:t>
            </w:r>
          </w:p>
          <w:p w14:paraId="1CE2C2CD" w14:textId="77777777" w:rsidR="00CD1DE5" w:rsidRPr="00942A24" w:rsidRDefault="00CD1DE5" w:rsidP="00942A24">
            <w:pPr>
              <w:pStyle w:val="MensR-Servicedescription"/>
            </w:pPr>
            <w:r w:rsidRPr="00942A24">
              <w:t>Access Canberra</w:t>
            </w:r>
          </w:p>
        </w:tc>
        <w:tc>
          <w:tcPr>
            <w:tcW w:w="1842" w:type="dxa"/>
          </w:tcPr>
          <w:p w14:paraId="4257EF51" w14:textId="77777777" w:rsidR="00CD1DE5" w:rsidRPr="00CD1DE5" w:rsidRDefault="00CD1DE5" w:rsidP="00942A24">
            <w:pPr>
              <w:pStyle w:val="MensR-Servicecontact"/>
            </w:pPr>
            <w:r w:rsidRPr="00CD1DE5">
              <w:t>13 22 81</w:t>
            </w:r>
          </w:p>
        </w:tc>
      </w:tr>
      <w:tr w:rsidR="00F75E2C" w:rsidRPr="00CD1DE5" w14:paraId="2DB5D626" w14:textId="77777777" w:rsidTr="00E2740E">
        <w:tc>
          <w:tcPr>
            <w:tcW w:w="7230" w:type="dxa"/>
          </w:tcPr>
          <w:p w14:paraId="794B33FF" w14:textId="77777777" w:rsidR="00F75E2C" w:rsidRDefault="00F75E2C" w:rsidP="00E2740E">
            <w:pPr>
              <w:pStyle w:val="MensR-ServiceName"/>
            </w:pPr>
            <w:r>
              <w:t>NSW Government</w:t>
            </w:r>
          </w:p>
          <w:p w14:paraId="5516BAB1" w14:textId="77777777" w:rsidR="00F75E2C" w:rsidRPr="00942A24" w:rsidRDefault="00F75E2C" w:rsidP="00E2740E">
            <w:pPr>
              <w:pStyle w:val="MensR-Servicedescription"/>
            </w:pPr>
            <w:r>
              <w:t>Service NSW</w:t>
            </w:r>
          </w:p>
        </w:tc>
        <w:tc>
          <w:tcPr>
            <w:tcW w:w="1842" w:type="dxa"/>
          </w:tcPr>
          <w:p w14:paraId="6404F848" w14:textId="77777777" w:rsidR="00F75E2C" w:rsidRPr="00CD1DE5" w:rsidRDefault="00F75E2C" w:rsidP="00E2740E">
            <w:pPr>
              <w:pStyle w:val="MensR-Servicecontact"/>
            </w:pPr>
            <w:r w:rsidRPr="00CD1DE5">
              <w:t>13 77 88</w:t>
            </w:r>
          </w:p>
        </w:tc>
      </w:tr>
      <w:tr w:rsidR="00CD1DE5" w:rsidRPr="00CD1DE5" w14:paraId="00FBFEBD" w14:textId="77777777" w:rsidTr="00942A24">
        <w:trPr>
          <w:trHeight w:val="28"/>
        </w:trPr>
        <w:tc>
          <w:tcPr>
            <w:tcW w:w="7230" w:type="dxa"/>
          </w:tcPr>
          <w:p w14:paraId="33E52A2D" w14:textId="77777777" w:rsidR="00CD1DE5" w:rsidRPr="00942A24" w:rsidRDefault="00CD1DE5" w:rsidP="00942A24">
            <w:pPr>
              <w:pStyle w:val="MensR-ServiceName"/>
            </w:pPr>
            <w:r w:rsidRPr="00942A24">
              <w:t>Australian Taxation Office</w:t>
            </w:r>
          </w:p>
          <w:p w14:paraId="798FC6ED" w14:textId="77777777" w:rsidR="00CD1DE5" w:rsidRPr="00942A24" w:rsidRDefault="00CD1DE5" w:rsidP="00942A24">
            <w:pPr>
              <w:pStyle w:val="MensR-Servicedescription"/>
            </w:pPr>
            <w:r w:rsidRPr="00942A24">
              <w:t>Indigenous Helpline</w:t>
            </w:r>
          </w:p>
        </w:tc>
        <w:tc>
          <w:tcPr>
            <w:tcW w:w="1842" w:type="dxa"/>
          </w:tcPr>
          <w:p w14:paraId="1BCF7659" w14:textId="77777777" w:rsidR="00CD1DE5" w:rsidRPr="00CD1DE5" w:rsidRDefault="00CD1DE5" w:rsidP="00942A24">
            <w:pPr>
              <w:pStyle w:val="MensR-Servicecontact"/>
            </w:pPr>
            <w:r w:rsidRPr="00CD1DE5">
              <w:t>13 10 30</w:t>
            </w:r>
          </w:p>
        </w:tc>
      </w:tr>
      <w:tr w:rsidR="00CD1DE5" w:rsidRPr="00CD1DE5" w14:paraId="7F9A12D1" w14:textId="77777777" w:rsidTr="00423D4F">
        <w:tc>
          <w:tcPr>
            <w:tcW w:w="7230" w:type="dxa"/>
          </w:tcPr>
          <w:p w14:paraId="5E685A4C" w14:textId="77777777" w:rsidR="00CD1DE5" w:rsidRPr="00942A24" w:rsidRDefault="00CD1DE5" w:rsidP="00942A24">
            <w:pPr>
              <w:pStyle w:val="MensR-ServiceName"/>
            </w:pPr>
            <w:r w:rsidRPr="00942A24">
              <w:t>Department of Foreign Affairs and Trade</w:t>
            </w:r>
          </w:p>
          <w:p w14:paraId="645CF3F2" w14:textId="77777777" w:rsidR="00CD1DE5" w:rsidRPr="00942A24" w:rsidRDefault="00CD1DE5" w:rsidP="00942A24">
            <w:pPr>
              <w:pStyle w:val="MensR-Servicedescription"/>
            </w:pPr>
            <w:r w:rsidRPr="00942A24">
              <w:t>Australian Passport Office</w:t>
            </w:r>
          </w:p>
        </w:tc>
        <w:tc>
          <w:tcPr>
            <w:tcW w:w="1842" w:type="dxa"/>
          </w:tcPr>
          <w:p w14:paraId="5D076427" w14:textId="77777777" w:rsidR="00CD1DE5" w:rsidRPr="00CD1DE5" w:rsidRDefault="00CD1DE5" w:rsidP="00942A24">
            <w:pPr>
              <w:pStyle w:val="MensR-Servicecontact"/>
            </w:pPr>
            <w:r w:rsidRPr="00CD1DE5">
              <w:t>13 12 32</w:t>
            </w:r>
          </w:p>
        </w:tc>
      </w:tr>
      <w:tr w:rsidR="00CD1DE5" w:rsidRPr="00CD1DE5" w14:paraId="12744A53" w14:textId="77777777" w:rsidTr="00423D4F">
        <w:tc>
          <w:tcPr>
            <w:tcW w:w="7230" w:type="dxa"/>
          </w:tcPr>
          <w:p w14:paraId="54D0D648" w14:textId="77777777" w:rsidR="00CD1DE5" w:rsidRPr="00942A24" w:rsidRDefault="00CD1DE5" w:rsidP="00942A24">
            <w:pPr>
              <w:pStyle w:val="MensR-ServiceName"/>
            </w:pPr>
            <w:r w:rsidRPr="00942A24">
              <w:t>Department of Human Services</w:t>
            </w:r>
          </w:p>
          <w:p w14:paraId="6AB979D2" w14:textId="77777777" w:rsidR="00CD1DE5" w:rsidRPr="00942A24" w:rsidRDefault="00CD1DE5" w:rsidP="00942A24">
            <w:pPr>
              <w:pStyle w:val="MensR-Servicedescription"/>
            </w:pPr>
            <w:r w:rsidRPr="00942A24">
              <w:t>Centrelink Indigenous Phone Service</w:t>
            </w:r>
          </w:p>
        </w:tc>
        <w:tc>
          <w:tcPr>
            <w:tcW w:w="1842" w:type="dxa"/>
          </w:tcPr>
          <w:p w14:paraId="68835C2E" w14:textId="77777777" w:rsidR="00CD1DE5" w:rsidRPr="00CD1DE5" w:rsidRDefault="00CD1DE5" w:rsidP="00942A24">
            <w:pPr>
              <w:pStyle w:val="MensR-Servicecontact"/>
            </w:pPr>
            <w:r w:rsidRPr="00CD1DE5">
              <w:t>1800 556 955</w:t>
            </w:r>
          </w:p>
        </w:tc>
      </w:tr>
      <w:tr w:rsidR="00CD1DE5" w:rsidRPr="00CD1DE5" w14:paraId="38CE7B44" w14:textId="77777777" w:rsidTr="00423D4F">
        <w:tc>
          <w:tcPr>
            <w:tcW w:w="7230" w:type="dxa"/>
          </w:tcPr>
          <w:p w14:paraId="1253FE10" w14:textId="77777777" w:rsidR="00CD1DE5" w:rsidRPr="00942A24" w:rsidRDefault="00CD1DE5" w:rsidP="00942A24">
            <w:pPr>
              <w:pStyle w:val="MensR-ServiceName"/>
            </w:pPr>
            <w:r w:rsidRPr="00942A24">
              <w:t>Department of Human Services</w:t>
            </w:r>
          </w:p>
          <w:p w14:paraId="3B467039" w14:textId="77777777" w:rsidR="00CD1DE5" w:rsidRPr="00942A24" w:rsidRDefault="00CD1DE5" w:rsidP="00942A24">
            <w:pPr>
              <w:pStyle w:val="MensR-Servicedescription"/>
            </w:pPr>
            <w:r w:rsidRPr="00942A24">
              <w:t>Concession and Health Care Cards</w:t>
            </w:r>
          </w:p>
        </w:tc>
        <w:tc>
          <w:tcPr>
            <w:tcW w:w="1842" w:type="dxa"/>
          </w:tcPr>
          <w:p w14:paraId="184C0E54" w14:textId="77777777" w:rsidR="00CD1DE5" w:rsidRPr="00CD1DE5" w:rsidRDefault="00CD1DE5" w:rsidP="00942A24">
            <w:pPr>
              <w:pStyle w:val="MensR-Servicecontact"/>
            </w:pPr>
            <w:r w:rsidRPr="00CD1DE5">
              <w:t>13 23 07</w:t>
            </w:r>
          </w:p>
        </w:tc>
      </w:tr>
      <w:tr w:rsidR="00CD1DE5" w:rsidRPr="00CD1DE5" w14:paraId="44E21961" w14:textId="77777777" w:rsidTr="00423D4F">
        <w:tc>
          <w:tcPr>
            <w:tcW w:w="7230" w:type="dxa"/>
          </w:tcPr>
          <w:p w14:paraId="645BB5DE" w14:textId="77777777" w:rsidR="00CD1DE5" w:rsidRPr="00942A24" w:rsidRDefault="00CD1DE5" w:rsidP="00942A24">
            <w:pPr>
              <w:pStyle w:val="MensR-ServiceName"/>
            </w:pPr>
            <w:r w:rsidRPr="00942A24">
              <w:t>Department of Human Services</w:t>
            </w:r>
          </w:p>
          <w:p w14:paraId="2D5D0182" w14:textId="77777777" w:rsidR="00CD1DE5" w:rsidRPr="00942A24" w:rsidRDefault="00CD1DE5" w:rsidP="00942A24">
            <w:pPr>
              <w:pStyle w:val="MensR-Servicedescription"/>
            </w:pPr>
            <w:r w:rsidRPr="00942A24">
              <w:t xml:space="preserve">Medicare Card </w:t>
            </w:r>
            <w:r w:rsidR="009B5787" w:rsidRPr="00942A24">
              <w:t>–</w:t>
            </w:r>
            <w:r w:rsidRPr="00942A24">
              <w:t xml:space="preserve"> Aboriginal</w:t>
            </w:r>
            <w:r w:rsidR="009B5787" w:rsidRPr="00942A24">
              <w:t xml:space="preserve"> </w:t>
            </w:r>
            <w:r w:rsidRPr="00942A24">
              <w:t>and Torres Strait Islander Access Line</w:t>
            </w:r>
          </w:p>
        </w:tc>
        <w:tc>
          <w:tcPr>
            <w:tcW w:w="1842" w:type="dxa"/>
          </w:tcPr>
          <w:p w14:paraId="640F955E" w14:textId="77777777" w:rsidR="00CD1DE5" w:rsidRPr="00CD1DE5" w:rsidRDefault="00CD1DE5" w:rsidP="00942A24">
            <w:pPr>
              <w:pStyle w:val="MensR-Servicecontact"/>
            </w:pPr>
            <w:r w:rsidRPr="00CD1DE5">
              <w:t>1800 136 380</w:t>
            </w:r>
          </w:p>
        </w:tc>
      </w:tr>
      <w:tr w:rsidR="00CD1DE5" w:rsidRPr="00CD1DE5" w14:paraId="0E383194" w14:textId="77777777" w:rsidTr="00423D4F">
        <w:tc>
          <w:tcPr>
            <w:tcW w:w="7230" w:type="dxa"/>
          </w:tcPr>
          <w:p w14:paraId="30F47D19" w14:textId="77777777" w:rsidR="00CD1DE5" w:rsidRPr="00942A24" w:rsidRDefault="00CD1DE5" w:rsidP="00942A24">
            <w:pPr>
              <w:pStyle w:val="MensR-ServiceName"/>
            </w:pPr>
            <w:r w:rsidRPr="00942A24">
              <w:t>Pathfinders</w:t>
            </w:r>
          </w:p>
          <w:p w14:paraId="2E700046" w14:textId="77777777" w:rsidR="00CD1DE5" w:rsidRPr="00942A24" w:rsidRDefault="00CD1DE5" w:rsidP="00942A24">
            <w:pPr>
              <w:pStyle w:val="MensR-Servicedescription"/>
            </w:pPr>
            <w:r w:rsidRPr="00942A24">
              <w:t>National Aboriginal Birth Certificate Program</w:t>
            </w:r>
          </w:p>
        </w:tc>
        <w:tc>
          <w:tcPr>
            <w:tcW w:w="1842" w:type="dxa"/>
          </w:tcPr>
          <w:p w14:paraId="19C74F41" w14:textId="77777777" w:rsidR="00CD1DE5" w:rsidRPr="00CD1DE5" w:rsidRDefault="00CD1DE5" w:rsidP="00942A24">
            <w:pPr>
              <w:pStyle w:val="MensR-Servicecontact"/>
            </w:pPr>
            <w:r w:rsidRPr="00CD1DE5">
              <w:t>02 6788 2123</w:t>
            </w:r>
          </w:p>
        </w:tc>
      </w:tr>
    </w:tbl>
    <w:p w14:paraId="1CD2C0C0" w14:textId="77777777" w:rsidR="00B609B0" w:rsidRPr="00380F98" w:rsidRDefault="00B609B0" w:rsidP="009445BD">
      <w:pPr>
        <w:pStyle w:val="Heading1"/>
      </w:pPr>
      <w:bookmarkStart w:id="24" w:name="_Toc461445075"/>
      <w:bookmarkStart w:id="25" w:name="_Toc461532829"/>
      <w:bookmarkStart w:id="26" w:name="_Toc465951648"/>
      <w:bookmarkStart w:id="27" w:name="_Toc468102844"/>
      <w:bookmarkStart w:id="28" w:name="_Toc468713912"/>
      <w:bookmarkStart w:id="29" w:name="_Toc470099389"/>
      <w:r>
        <w:lastRenderedPageBreak/>
        <w:t>Family History and Research</w:t>
      </w:r>
      <w:bookmarkEnd w:id="24"/>
      <w:bookmarkEnd w:id="25"/>
      <w:bookmarkEnd w:id="26"/>
      <w:bookmarkEnd w:id="27"/>
      <w:bookmarkEnd w:id="28"/>
      <w:bookmarkEnd w:id="29"/>
    </w:p>
    <w:p w14:paraId="5C395240" w14:textId="77777777" w:rsidR="00B609B0" w:rsidRPr="000511E3" w:rsidRDefault="00B609B0" w:rsidP="00E73DD0">
      <w:pPr>
        <w:pStyle w:val="BodyText"/>
      </w:pPr>
      <w:r w:rsidRPr="000511E3">
        <w:t>You may have lost contact or connections wit</w:t>
      </w:r>
      <w:r w:rsidR="00354BB8">
        <w:t>h your family</w:t>
      </w:r>
      <w:r w:rsidR="00286257">
        <w:t xml:space="preserve">. You may </w:t>
      </w:r>
      <w:r w:rsidRPr="000511E3">
        <w:t>want to learn more about your family. Following are some ways to research and seek assistance with this.</w:t>
      </w:r>
    </w:p>
    <w:p w14:paraId="1E154C8D" w14:textId="77777777" w:rsidR="0024369D" w:rsidRPr="00E73DD0" w:rsidRDefault="0024369D" w:rsidP="00E73DD0">
      <w:pPr>
        <w:pStyle w:val="ListBullet"/>
      </w:pPr>
      <w:r w:rsidRPr="00E73DD0">
        <w:t xml:space="preserve">Talk to </w:t>
      </w:r>
      <w:r w:rsidR="00CF1847" w:rsidRPr="00E73DD0">
        <w:t>other</w:t>
      </w:r>
      <w:r w:rsidR="00E73DD0">
        <w:t xml:space="preserve"> family members</w:t>
      </w:r>
    </w:p>
    <w:p w14:paraId="322674E5" w14:textId="77777777" w:rsidR="0024369D" w:rsidRPr="00E73DD0" w:rsidRDefault="0024369D" w:rsidP="00E73DD0">
      <w:pPr>
        <w:pStyle w:val="ListBullet"/>
      </w:pPr>
      <w:r w:rsidRPr="00E73DD0">
        <w:t>Talk to other Aboriginal and/or Torres Strait Islander people</w:t>
      </w:r>
      <w:r w:rsidR="00505A77" w:rsidRPr="00E73DD0">
        <w:t>s</w:t>
      </w:r>
    </w:p>
    <w:p w14:paraId="085F4D76" w14:textId="77777777" w:rsidR="0024369D" w:rsidRPr="00E73DD0" w:rsidRDefault="0024369D" w:rsidP="00E73DD0">
      <w:pPr>
        <w:pStyle w:val="ListBullet"/>
      </w:pPr>
      <w:r w:rsidRPr="00E73DD0">
        <w:t>Write</w:t>
      </w:r>
      <w:r w:rsidR="00E73DD0">
        <w:t xml:space="preserve"> down names, nicknames, aliases</w:t>
      </w:r>
    </w:p>
    <w:p w14:paraId="4B2B5A4B" w14:textId="77777777" w:rsidR="0024369D" w:rsidRPr="00E73DD0" w:rsidRDefault="0024369D" w:rsidP="00E73DD0">
      <w:pPr>
        <w:pStyle w:val="ListBullet"/>
      </w:pPr>
      <w:r w:rsidRPr="00E73DD0">
        <w:t>Write down places of birth, date</w:t>
      </w:r>
      <w:r w:rsidR="00A4259D" w:rsidRPr="00E73DD0">
        <w:t>s</w:t>
      </w:r>
      <w:r w:rsidR="00E73DD0">
        <w:t xml:space="preserve"> of birth/death/marriage</w:t>
      </w:r>
    </w:p>
    <w:p w14:paraId="5933D273" w14:textId="77777777" w:rsidR="0024369D" w:rsidRPr="00E73DD0" w:rsidRDefault="0024369D" w:rsidP="00E73DD0">
      <w:pPr>
        <w:pStyle w:val="ListBullet"/>
      </w:pPr>
      <w:r w:rsidRPr="00E73DD0">
        <w:t>Write down where your family may have lived</w:t>
      </w:r>
      <w:r w:rsidR="00CF1847" w:rsidRPr="00E73DD0">
        <w:t xml:space="preserve"> and when</w:t>
      </w:r>
    </w:p>
    <w:p w14:paraId="341D7280" w14:textId="77777777" w:rsidR="0024369D" w:rsidRPr="00E73DD0" w:rsidRDefault="0024369D" w:rsidP="00E73DD0">
      <w:pPr>
        <w:pStyle w:val="ListBullet"/>
      </w:pPr>
      <w:r w:rsidRPr="00E73DD0">
        <w:t xml:space="preserve">Write down any significant events that </w:t>
      </w:r>
      <w:r w:rsidR="00A4259D" w:rsidRPr="00E73DD0">
        <w:t xml:space="preserve">may have </w:t>
      </w:r>
      <w:r w:rsidRPr="00E73DD0">
        <w:t xml:space="preserve">occurred </w:t>
      </w:r>
      <w:r w:rsidR="00A4259D" w:rsidRPr="00E73DD0">
        <w:t>with your family a</w:t>
      </w:r>
      <w:r w:rsidR="00E73DD0">
        <w:t>nd communities where they lived</w:t>
      </w:r>
    </w:p>
    <w:p w14:paraId="68BE617A" w14:textId="77777777" w:rsidR="0024369D" w:rsidRPr="00E73DD0" w:rsidRDefault="0024369D" w:rsidP="00E73DD0">
      <w:pPr>
        <w:pStyle w:val="ListBullet"/>
      </w:pPr>
      <w:r w:rsidRPr="00E73DD0">
        <w:t xml:space="preserve">Collect </w:t>
      </w:r>
      <w:r w:rsidR="00A4259D" w:rsidRPr="00E73DD0">
        <w:t xml:space="preserve">copies of </w:t>
      </w:r>
      <w:r w:rsidRPr="00E73DD0">
        <w:t>photographs</w:t>
      </w:r>
      <w:r w:rsidR="00A4259D" w:rsidRPr="00E73DD0">
        <w:t xml:space="preserve"> and documents such as birth certificates, news clippings and letters.</w:t>
      </w:r>
    </w:p>
    <w:p w14:paraId="6AAE8260" w14:textId="77777777" w:rsidR="00BA2E8A" w:rsidRDefault="00BA2E8A" w:rsidP="00BA2E8A">
      <w:pPr>
        <w:pStyle w:val="BodyText"/>
      </w:pPr>
      <w:r>
        <w:t>Records are held by institutions such as government departments, state and public libraries, universities, churches and local councils. Some information can be accessed online, such as digitised newspapers and magazines, birth and death notices, genealogies and employment records. Following are a few useful websites:</w:t>
      </w:r>
    </w:p>
    <w:p w14:paraId="43CC7CC9" w14:textId="77777777" w:rsidR="00BA2E8A" w:rsidRDefault="00BA2E8A" w:rsidP="00BA2E8A">
      <w:pPr>
        <w:pStyle w:val="ListBullet"/>
      </w:pPr>
      <w:r>
        <w:t xml:space="preserve">Australian Institute of Aboriginal and Torres Strait Islander Studies: </w:t>
      </w:r>
      <w:hyperlink r:id="rId26" w:history="1">
        <w:r w:rsidRPr="00236D8F">
          <w:rPr>
            <w:rStyle w:val="Hyperlink"/>
          </w:rPr>
          <w:t>www.aiatsis.gov.au</w:t>
        </w:r>
      </w:hyperlink>
      <w:r>
        <w:t xml:space="preserve"> </w:t>
      </w:r>
    </w:p>
    <w:p w14:paraId="16DBF1AE" w14:textId="77777777" w:rsidR="00BA2E8A" w:rsidRDefault="00BA2E8A" w:rsidP="00BA2E8A">
      <w:pPr>
        <w:pStyle w:val="ListBullet"/>
      </w:pPr>
      <w:r>
        <w:t xml:space="preserve">Centre for Indigenous Family History Studies: </w:t>
      </w:r>
      <w:hyperlink r:id="rId27" w:history="1">
        <w:r w:rsidRPr="00236D8F">
          <w:rPr>
            <w:rStyle w:val="Hyperlink"/>
          </w:rPr>
          <w:t>www.cifhs.com.au</w:t>
        </w:r>
      </w:hyperlink>
      <w:r>
        <w:t xml:space="preserve"> </w:t>
      </w:r>
    </w:p>
    <w:p w14:paraId="0ED35EB4" w14:textId="77777777" w:rsidR="00BA2E8A" w:rsidRDefault="00BA2E8A" w:rsidP="00BA2E8A">
      <w:pPr>
        <w:pStyle w:val="ListBullet"/>
      </w:pPr>
      <w:r>
        <w:t xml:space="preserve">The Koori History Website: </w:t>
      </w:r>
      <w:hyperlink r:id="rId28" w:history="1">
        <w:r w:rsidRPr="00236D8F">
          <w:rPr>
            <w:rStyle w:val="Hyperlink"/>
          </w:rPr>
          <w:t>www.kooriweb.org</w:t>
        </w:r>
      </w:hyperlink>
      <w:r>
        <w:t xml:space="preserve"> </w:t>
      </w:r>
    </w:p>
    <w:p w14:paraId="5DE4E599" w14:textId="77777777" w:rsidR="00BA2E8A" w:rsidRDefault="00BA2E8A" w:rsidP="00BA2E8A">
      <w:pPr>
        <w:pStyle w:val="ListBullet"/>
      </w:pPr>
      <w:r>
        <w:t xml:space="preserve">Link-Up NSW: </w:t>
      </w:r>
      <w:hyperlink r:id="rId29" w:history="1">
        <w:r w:rsidRPr="00236D8F">
          <w:rPr>
            <w:rStyle w:val="Hyperlink"/>
          </w:rPr>
          <w:t>www.linkup.nsw.org.au</w:t>
        </w:r>
      </w:hyperlink>
      <w:r>
        <w:t xml:space="preserve"> </w:t>
      </w:r>
    </w:p>
    <w:p w14:paraId="3148FFFD" w14:textId="77777777" w:rsidR="00B609B0" w:rsidRDefault="00BA2E8A" w:rsidP="00BA2E8A">
      <w:pPr>
        <w:pStyle w:val="ListBullet"/>
      </w:pPr>
      <w:r>
        <w:t xml:space="preserve">National Library of Australia: Trove: </w:t>
      </w:r>
      <w:hyperlink r:id="rId30" w:history="1">
        <w:r w:rsidRPr="00236D8F">
          <w:rPr>
            <w:rStyle w:val="Hyperlink"/>
          </w:rPr>
          <w:t>www.trove.nla.gov.au</w:t>
        </w:r>
      </w:hyperlink>
      <w:r>
        <w:t xml:space="preserve"> </w:t>
      </w:r>
    </w:p>
    <w:tbl>
      <w:tblPr>
        <w:tblStyle w:val="Table-Lightbrown"/>
        <w:tblW w:w="9072" w:type="dxa"/>
        <w:tblLook w:val="04A0" w:firstRow="1" w:lastRow="0" w:firstColumn="1" w:lastColumn="0" w:noHBand="0" w:noVBand="1"/>
      </w:tblPr>
      <w:tblGrid>
        <w:gridCol w:w="7230"/>
        <w:gridCol w:w="1842"/>
      </w:tblGrid>
      <w:tr w:rsidR="009B5787" w:rsidRPr="009B5787" w14:paraId="5DE31CA0" w14:textId="77777777" w:rsidTr="003B0A62">
        <w:tc>
          <w:tcPr>
            <w:tcW w:w="9072" w:type="dxa"/>
            <w:gridSpan w:val="2"/>
            <w:shd w:val="clear" w:color="auto" w:fill="DBB679"/>
            <w:tcMar>
              <w:top w:w="85" w:type="dxa"/>
            </w:tcMar>
          </w:tcPr>
          <w:p w14:paraId="58916BD8" w14:textId="77777777" w:rsidR="009B5787" w:rsidRPr="009B5787" w:rsidRDefault="009B5787" w:rsidP="009B5787">
            <w:pPr>
              <w:pStyle w:val="MensR-Contactstable"/>
              <w:rPr>
                <w:rStyle w:val="Strong"/>
              </w:rPr>
            </w:pPr>
            <w:r w:rsidRPr="009B5787">
              <w:rPr>
                <w:rStyle w:val="Strong"/>
              </w:rPr>
              <w:t>The following agencies may be able to assist you:</w:t>
            </w:r>
          </w:p>
        </w:tc>
      </w:tr>
      <w:tr w:rsidR="009B5787" w:rsidRPr="00CD1DE5" w14:paraId="7516DA64" w14:textId="77777777" w:rsidTr="00942A24">
        <w:tc>
          <w:tcPr>
            <w:tcW w:w="7230" w:type="dxa"/>
            <w:tcMar>
              <w:top w:w="85" w:type="dxa"/>
            </w:tcMar>
          </w:tcPr>
          <w:p w14:paraId="6CCE1A30" w14:textId="77777777" w:rsidR="009B5787" w:rsidRPr="009B5787" w:rsidRDefault="009B5787" w:rsidP="009B5787">
            <w:pPr>
              <w:pStyle w:val="MensR-Contactstable"/>
            </w:pPr>
            <w:r w:rsidRPr="009B5787">
              <w:rPr>
                <w:rStyle w:val="Strong"/>
              </w:rPr>
              <w:t>Australian Institute of Aboriginal and Torres Strait Islander Studies</w:t>
            </w:r>
            <w:r>
              <w:rPr>
                <w:rStyle w:val="Strong"/>
              </w:rPr>
              <w:t xml:space="preserve">: </w:t>
            </w:r>
            <w:r w:rsidRPr="009B5787">
              <w:t>Family History Unit</w:t>
            </w:r>
          </w:p>
        </w:tc>
        <w:tc>
          <w:tcPr>
            <w:tcW w:w="1842" w:type="dxa"/>
            <w:tcMar>
              <w:top w:w="85" w:type="dxa"/>
            </w:tcMar>
          </w:tcPr>
          <w:p w14:paraId="39CF8B24" w14:textId="77777777" w:rsidR="009B5787" w:rsidRPr="009B5787" w:rsidRDefault="009B5787" w:rsidP="000B4EAC">
            <w:pPr>
              <w:pStyle w:val="MensR-Servicecontact"/>
            </w:pPr>
            <w:r w:rsidRPr="009B5787">
              <w:t>02 6246 1111</w:t>
            </w:r>
          </w:p>
          <w:p w14:paraId="6A19A68A" w14:textId="77777777" w:rsidR="009B5787" w:rsidRPr="009B5787" w:rsidRDefault="009B5787" w:rsidP="000B4EAC">
            <w:pPr>
              <w:pStyle w:val="MensR-Servicecontact"/>
            </w:pPr>
            <w:r w:rsidRPr="009B5787">
              <w:t>1800 352 553</w:t>
            </w:r>
          </w:p>
        </w:tc>
      </w:tr>
      <w:tr w:rsidR="009B5787" w:rsidRPr="00CD1DE5" w14:paraId="419E4D4C" w14:textId="77777777" w:rsidTr="00942A24">
        <w:tc>
          <w:tcPr>
            <w:tcW w:w="7230" w:type="dxa"/>
            <w:tcMar>
              <w:top w:w="85" w:type="dxa"/>
            </w:tcMar>
          </w:tcPr>
          <w:p w14:paraId="08C51B81" w14:textId="77777777" w:rsidR="009B5787" w:rsidRPr="009B5787" w:rsidRDefault="009B5787" w:rsidP="009B5787">
            <w:pPr>
              <w:pStyle w:val="MensR-Contactstable"/>
              <w:rPr>
                <w:rStyle w:val="Strong"/>
              </w:rPr>
            </w:pPr>
            <w:r w:rsidRPr="009B5787">
              <w:rPr>
                <w:rStyle w:val="Strong"/>
              </w:rPr>
              <w:t>Kinchela Boys Home Aboriginal Corporation</w:t>
            </w:r>
          </w:p>
        </w:tc>
        <w:tc>
          <w:tcPr>
            <w:tcW w:w="1842" w:type="dxa"/>
            <w:tcMar>
              <w:top w:w="85" w:type="dxa"/>
            </w:tcMar>
          </w:tcPr>
          <w:p w14:paraId="0CBCCA01" w14:textId="77777777" w:rsidR="009B5787" w:rsidRPr="009B5787" w:rsidRDefault="009B5787" w:rsidP="000B4EAC">
            <w:pPr>
              <w:pStyle w:val="MensR-Servicecontact"/>
            </w:pPr>
            <w:r w:rsidRPr="009B5787">
              <w:t>02 9699 4119</w:t>
            </w:r>
          </w:p>
        </w:tc>
      </w:tr>
      <w:tr w:rsidR="009B5787" w:rsidRPr="00CD1DE5" w14:paraId="73606EF1" w14:textId="77777777" w:rsidTr="00942A24">
        <w:tc>
          <w:tcPr>
            <w:tcW w:w="7230" w:type="dxa"/>
            <w:tcMar>
              <w:top w:w="85" w:type="dxa"/>
            </w:tcMar>
          </w:tcPr>
          <w:p w14:paraId="71083AA4" w14:textId="77777777" w:rsidR="009B5787" w:rsidRPr="009B5787" w:rsidRDefault="009B5787" w:rsidP="009B5787">
            <w:pPr>
              <w:pStyle w:val="MensR-Contactstable"/>
            </w:pPr>
            <w:r w:rsidRPr="009B5787">
              <w:rPr>
                <w:rStyle w:val="Strong"/>
              </w:rPr>
              <w:t>Link-Up NSW</w:t>
            </w:r>
            <w:r>
              <w:rPr>
                <w:rStyle w:val="Strong"/>
              </w:rPr>
              <w:t xml:space="preserve">: </w:t>
            </w:r>
            <w:r w:rsidRPr="009B5787">
              <w:t>(There are Link-Up organisations and services in other</w:t>
            </w:r>
          </w:p>
          <w:p w14:paraId="63BEA435" w14:textId="77777777" w:rsidR="009B5787" w:rsidRPr="009B5787" w:rsidRDefault="009B5787" w:rsidP="009B5787">
            <w:pPr>
              <w:pStyle w:val="MensR-Contactstable"/>
            </w:pPr>
            <w:r w:rsidRPr="009B5787">
              <w:t>states and territories. ACT is serviced by Link-Up NSW.)</w:t>
            </w:r>
          </w:p>
        </w:tc>
        <w:tc>
          <w:tcPr>
            <w:tcW w:w="1842" w:type="dxa"/>
            <w:tcMar>
              <w:top w:w="85" w:type="dxa"/>
            </w:tcMar>
          </w:tcPr>
          <w:p w14:paraId="23AE5E32" w14:textId="77777777" w:rsidR="009B5787" w:rsidRPr="009B5787" w:rsidRDefault="009B5787" w:rsidP="000B4EAC">
            <w:pPr>
              <w:pStyle w:val="MensR-Servicecontact"/>
            </w:pPr>
            <w:r w:rsidRPr="009B5787">
              <w:t>02 9421 4700</w:t>
            </w:r>
          </w:p>
        </w:tc>
      </w:tr>
      <w:tr w:rsidR="009B5787" w:rsidRPr="00CD1DE5" w14:paraId="496B60BC" w14:textId="77777777" w:rsidTr="00942A24">
        <w:tc>
          <w:tcPr>
            <w:tcW w:w="7230" w:type="dxa"/>
            <w:tcMar>
              <w:top w:w="85" w:type="dxa"/>
            </w:tcMar>
          </w:tcPr>
          <w:p w14:paraId="558CF807" w14:textId="77777777" w:rsidR="009B5787" w:rsidRPr="009B5787" w:rsidRDefault="009B5787" w:rsidP="009B5787">
            <w:pPr>
              <w:pStyle w:val="MensR-Contactstable"/>
            </w:pPr>
            <w:r w:rsidRPr="009B5787">
              <w:rPr>
                <w:rStyle w:val="Strong"/>
              </w:rPr>
              <w:t>National Library of Australia</w:t>
            </w:r>
            <w:r>
              <w:rPr>
                <w:rStyle w:val="Strong"/>
              </w:rPr>
              <w:t xml:space="preserve">: </w:t>
            </w:r>
            <w:r w:rsidRPr="009B5787">
              <w:t>Family History</w:t>
            </w:r>
          </w:p>
        </w:tc>
        <w:tc>
          <w:tcPr>
            <w:tcW w:w="1842" w:type="dxa"/>
            <w:tcMar>
              <w:top w:w="85" w:type="dxa"/>
            </w:tcMar>
          </w:tcPr>
          <w:p w14:paraId="1C1414B7" w14:textId="77777777" w:rsidR="009B5787" w:rsidRPr="009B5787" w:rsidRDefault="003200D8" w:rsidP="000B4EAC">
            <w:pPr>
              <w:pStyle w:val="MensR-Servicecontact"/>
            </w:pPr>
            <w:r>
              <w:t>02 6262 1111</w:t>
            </w:r>
          </w:p>
        </w:tc>
      </w:tr>
      <w:tr w:rsidR="009B5787" w:rsidRPr="00CD1DE5" w14:paraId="7C7B1EAA" w14:textId="77777777" w:rsidTr="00942A24">
        <w:tc>
          <w:tcPr>
            <w:tcW w:w="7230" w:type="dxa"/>
            <w:tcMar>
              <w:top w:w="85" w:type="dxa"/>
            </w:tcMar>
          </w:tcPr>
          <w:p w14:paraId="376AE53D" w14:textId="77777777" w:rsidR="009B5787" w:rsidRPr="009B5787" w:rsidRDefault="009B5787" w:rsidP="009B5787">
            <w:pPr>
              <w:pStyle w:val="MensR-Contactstable"/>
            </w:pPr>
            <w:r w:rsidRPr="009B5787">
              <w:rPr>
                <w:rStyle w:val="Strong"/>
              </w:rPr>
              <w:t>NSW Government</w:t>
            </w:r>
            <w:r>
              <w:rPr>
                <w:rStyle w:val="Strong"/>
              </w:rPr>
              <w:t xml:space="preserve">: </w:t>
            </w:r>
            <w:r w:rsidRPr="009B5787">
              <w:t>Aboriginal Affairs Family Records Unit</w:t>
            </w:r>
          </w:p>
        </w:tc>
        <w:tc>
          <w:tcPr>
            <w:tcW w:w="1842" w:type="dxa"/>
            <w:tcMar>
              <w:top w:w="85" w:type="dxa"/>
            </w:tcMar>
          </w:tcPr>
          <w:p w14:paraId="1AE91FF1" w14:textId="77777777" w:rsidR="009B5787" w:rsidRPr="009B5787" w:rsidRDefault="009B5787" w:rsidP="000B4EAC">
            <w:pPr>
              <w:pStyle w:val="MensR-Servicecontact"/>
            </w:pPr>
            <w:r w:rsidRPr="009B5787">
              <w:t>1800 019 998</w:t>
            </w:r>
          </w:p>
        </w:tc>
      </w:tr>
      <w:tr w:rsidR="009B5787" w:rsidRPr="00CD1DE5" w14:paraId="16539488" w14:textId="77777777" w:rsidTr="00942A24">
        <w:tc>
          <w:tcPr>
            <w:tcW w:w="7230" w:type="dxa"/>
            <w:tcMar>
              <w:top w:w="85" w:type="dxa"/>
            </w:tcMar>
          </w:tcPr>
          <w:p w14:paraId="1A544FDA" w14:textId="77777777" w:rsidR="009B5787" w:rsidRPr="009B5787" w:rsidRDefault="009B5787" w:rsidP="009B5787">
            <w:pPr>
              <w:pStyle w:val="MensR-Contactstable"/>
            </w:pPr>
            <w:r w:rsidRPr="009B5787">
              <w:rPr>
                <w:rStyle w:val="Strong"/>
              </w:rPr>
              <w:t>Pathfinders</w:t>
            </w:r>
            <w:r>
              <w:rPr>
                <w:rStyle w:val="Strong"/>
              </w:rPr>
              <w:t xml:space="preserve">: </w:t>
            </w:r>
            <w:r w:rsidRPr="009B5787">
              <w:t>National Aboriginal Birth Certificate Program</w:t>
            </w:r>
          </w:p>
        </w:tc>
        <w:tc>
          <w:tcPr>
            <w:tcW w:w="1842" w:type="dxa"/>
            <w:tcMar>
              <w:top w:w="85" w:type="dxa"/>
            </w:tcMar>
          </w:tcPr>
          <w:p w14:paraId="2F882DD8" w14:textId="77777777" w:rsidR="009B5787" w:rsidRPr="009B5787" w:rsidRDefault="009B5787" w:rsidP="000B4EAC">
            <w:pPr>
              <w:pStyle w:val="MensR-Servicecontact"/>
            </w:pPr>
            <w:r w:rsidRPr="009B5787">
              <w:t>02 6788 2123</w:t>
            </w:r>
          </w:p>
        </w:tc>
      </w:tr>
      <w:tr w:rsidR="009B5787" w:rsidRPr="00CD1DE5" w14:paraId="154342DD" w14:textId="77777777" w:rsidTr="00942A24">
        <w:tc>
          <w:tcPr>
            <w:tcW w:w="7230" w:type="dxa"/>
            <w:tcMar>
              <w:top w:w="85" w:type="dxa"/>
            </w:tcMar>
          </w:tcPr>
          <w:p w14:paraId="1F75EFD0" w14:textId="77777777" w:rsidR="009B5787" w:rsidRPr="009B5787" w:rsidRDefault="009B5787" w:rsidP="009B5787">
            <w:pPr>
              <w:pStyle w:val="MensR-Contactstable"/>
            </w:pPr>
            <w:r w:rsidRPr="009B5787">
              <w:rPr>
                <w:rStyle w:val="Strong"/>
              </w:rPr>
              <w:t>Salvation Army</w:t>
            </w:r>
            <w:r>
              <w:rPr>
                <w:rStyle w:val="Strong"/>
              </w:rPr>
              <w:t xml:space="preserve">: </w:t>
            </w:r>
            <w:r w:rsidRPr="009B5787">
              <w:t>Family Tracing Service</w:t>
            </w:r>
          </w:p>
        </w:tc>
        <w:tc>
          <w:tcPr>
            <w:tcW w:w="1842" w:type="dxa"/>
            <w:tcMar>
              <w:top w:w="85" w:type="dxa"/>
            </w:tcMar>
          </w:tcPr>
          <w:p w14:paraId="0A7DC034" w14:textId="77777777" w:rsidR="009B5787" w:rsidRPr="009B5787" w:rsidRDefault="009B5787" w:rsidP="000B4EAC">
            <w:pPr>
              <w:pStyle w:val="MensR-Servicecontact"/>
            </w:pPr>
            <w:r w:rsidRPr="009B5787">
              <w:t>02 9211 0277</w:t>
            </w:r>
          </w:p>
        </w:tc>
      </w:tr>
    </w:tbl>
    <w:p w14:paraId="5068E60F" w14:textId="77777777" w:rsidR="00223AE0" w:rsidRDefault="00223AE0" w:rsidP="00223AE0">
      <w:pPr>
        <w:pStyle w:val="Spacer"/>
      </w:pPr>
      <w:bookmarkStart w:id="30" w:name="_Toc461445076"/>
      <w:bookmarkStart w:id="31" w:name="_Toc461532830"/>
      <w:bookmarkStart w:id="32" w:name="_Toc465951649"/>
      <w:bookmarkStart w:id="33" w:name="_Toc468102845"/>
      <w:bookmarkEnd w:id="5"/>
    </w:p>
    <w:p w14:paraId="634EBC1E" w14:textId="77777777" w:rsidR="00223AE0" w:rsidRPr="009B100C" w:rsidRDefault="00BA2E8A" w:rsidP="00223AE0">
      <w:pPr>
        <w:pStyle w:val="Heading2-Pulloutbox"/>
      </w:pPr>
      <w:r>
        <w:rPr>
          <w:noProof/>
        </w:rPr>
        <w:lastRenderedPageBreak/>
        <mc:AlternateContent>
          <mc:Choice Requires="wps">
            <w:drawing>
              <wp:anchor distT="0" distB="0" distL="114300" distR="114300" simplePos="0" relativeHeight="251765248" behindDoc="1" locked="0" layoutInCell="1" allowOverlap="1" wp14:anchorId="6D8C0A32" wp14:editId="307007DE">
                <wp:simplePos x="0" y="0"/>
                <wp:positionH relativeFrom="column">
                  <wp:posOffset>1460</wp:posOffset>
                </wp:positionH>
                <wp:positionV relativeFrom="page">
                  <wp:posOffset>579120</wp:posOffset>
                </wp:positionV>
                <wp:extent cx="5716905" cy="9179626"/>
                <wp:effectExtent l="19050" t="19050" r="36195" b="40640"/>
                <wp:wrapNone/>
                <wp:docPr id="16" name="Rounded Rectangle 16"/>
                <wp:cNvGraphicFramePr/>
                <a:graphic xmlns:a="http://schemas.openxmlformats.org/drawingml/2006/main">
                  <a:graphicData uri="http://schemas.microsoft.com/office/word/2010/wordprocessingShape">
                    <wps:wsp>
                      <wps:cNvSpPr/>
                      <wps:spPr>
                        <a:xfrm>
                          <a:off x="0" y="0"/>
                          <a:ext cx="5716905" cy="9179626"/>
                        </a:xfrm>
                        <a:prstGeom prst="roundRect">
                          <a:avLst>
                            <a:gd name="adj" fmla="val 2902"/>
                          </a:avLst>
                        </a:prstGeom>
                        <a:solidFill>
                          <a:srgbClr val="FAC87E"/>
                        </a:solidFill>
                        <a:ln w="63500">
                          <a:solidFill>
                            <a:srgbClr val="F7A73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6D0E13" id="Rounded Rectangle 16" o:spid="_x0000_s1026" style="position:absolute;margin-left:.1pt;margin-top:45.6pt;width:450.15pt;height:722.8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9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" fillcolor="#fac87e" strokecolor="#f7a730" strokeweight="5pt">
                <w10:wrap anchory="page"/>
              </v:roundrect>
            </w:pict>
          </mc:Fallback>
        </mc:AlternateContent>
      </w:r>
      <w:r w:rsidR="00223AE0">
        <w:t>Song: ‘I Am’ by Johnny Huckle</w:t>
      </w:r>
    </w:p>
    <w:p w14:paraId="5E93AF9A" w14:textId="77777777" w:rsidR="00223AE0" w:rsidRPr="009B100C" w:rsidRDefault="00223AE0" w:rsidP="00223AE0">
      <w:pPr>
        <w:pStyle w:val="MensR-Song-Notes"/>
      </w:pPr>
      <w:r w:rsidRPr="009B100C">
        <w:t xml:space="preserve">(G)                   </w:t>
      </w:r>
      <w:r>
        <w:t xml:space="preserve">                           </w:t>
      </w:r>
      <w:r w:rsidRPr="009B100C">
        <w:t>(EM)</w:t>
      </w:r>
    </w:p>
    <w:p w14:paraId="62C48594" w14:textId="77777777" w:rsidR="00223AE0" w:rsidRPr="009B100C" w:rsidRDefault="00223AE0" w:rsidP="00223AE0">
      <w:pPr>
        <w:pStyle w:val="MensR-Song-Lyrics"/>
      </w:pPr>
      <w:r w:rsidRPr="009B100C">
        <w:t xml:space="preserve">I am born of the land </w:t>
      </w:r>
      <w:r>
        <w:t>.....</w:t>
      </w:r>
      <w:r w:rsidRPr="009B100C">
        <w:t xml:space="preserve"> My soul is the sun</w:t>
      </w:r>
    </w:p>
    <w:p w14:paraId="2845686B" w14:textId="77777777" w:rsidR="00223AE0" w:rsidRPr="009B100C" w:rsidRDefault="00223AE0" w:rsidP="00223AE0">
      <w:pPr>
        <w:pStyle w:val="MensR-Song-Notes"/>
      </w:pPr>
      <w:r w:rsidRPr="009B100C">
        <w:t xml:space="preserve">(C)                                                 </w:t>
      </w:r>
      <w:r>
        <w:t xml:space="preserve">       </w:t>
      </w:r>
      <w:r w:rsidRPr="009B100C">
        <w:t xml:space="preserve">(G)                         </w:t>
      </w:r>
      <w:r>
        <w:t xml:space="preserve">     </w:t>
      </w:r>
      <w:r w:rsidRPr="009B100C">
        <w:t>(D)</w:t>
      </w:r>
    </w:p>
    <w:p w14:paraId="09C388B2" w14:textId="77777777" w:rsidR="00223AE0" w:rsidRPr="009B100C" w:rsidRDefault="00223AE0" w:rsidP="00223AE0">
      <w:pPr>
        <w:pStyle w:val="MensR-Song-Lyrics"/>
      </w:pPr>
      <w:r w:rsidRPr="009B100C">
        <w:t xml:space="preserve">Nature is my mother </w:t>
      </w:r>
      <w:r>
        <w:t>.....</w:t>
      </w:r>
      <w:r w:rsidRPr="009B100C">
        <w:t xml:space="preserve"> I am Mother Nature’s child</w:t>
      </w:r>
    </w:p>
    <w:p w14:paraId="2D5FD481" w14:textId="77777777" w:rsidR="00223AE0" w:rsidRPr="009B100C" w:rsidRDefault="00223AE0" w:rsidP="00223AE0">
      <w:pPr>
        <w:pStyle w:val="MensR-Song-Notes"/>
      </w:pPr>
      <w:r w:rsidRPr="009B100C">
        <w:t xml:space="preserve">      </w:t>
      </w:r>
      <w:r>
        <w:t xml:space="preserve"> </w:t>
      </w:r>
      <w:r w:rsidRPr="009B100C">
        <w:t xml:space="preserve">  (G)                                                    </w:t>
      </w:r>
      <w:r>
        <w:t xml:space="preserve">    </w:t>
      </w:r>
      <w:r w:rsidRPr="009B100C">
        <w:t>(EM)</w:t>
      </w:r>
      <w:r>
        <w:t xml:space="preserve">                     </w:t>
      </w:r>
      <w:r w:rsidRPr="009B100C">
        <w:t>(EM)</w:t>
      </w:r>
    </w:p>
    <w:p w14:paraId="50682969" w14:textId="77777777" w:rsidR="00223AE0" w:rsidRPr="009B100C" w:rsidRDefault="00223AE0" w:rsidP="00223AE0">
      <w:pPr>
        <w:pStyle w:val="MensR-Song-Lyrics"/>
      </w:pPr>
      <w:r w:rsidRPr="009B100C">
        <w:t xml:space="preserve">The wind is my spirit </w:t>
      </w:r>
      <w:r>
        <w:t>.....</w:t>
      </w:r>
      <w:r w:rsidRPr="009B100C">
        <w:t xml:space="preserve"> Running wild, running free</w:t>
      </w:r>
    </w:p>
    <w:p w14:paraId="47098519" w14:textId="77777777" w:rsidR="00223AE0" w:rsidRPr="009B100C" w:rsidRDefault="00223AE0" w:rsidP="00223AE0">
      <w:pPr>
        <w:pStyle w:val="MensR-Song-Notes"/>
      </w:pPr>
      <w:r w:rsidRPr="009B100C">
        <w:t xml:space="preserve">(C)                    </w:t>
      </w:r>
      <w:r>
        <w:t xml:space="preserve"> </w:t>
      </w:r>
      <w:r w:rsidRPr="009B100C">
        <w:t xml:space="preserve">(C)         </w:t>
      </w:r>
      <w:r>
        <w:t xml:space="preserve">       </w:t>
      </w:r>
      <w:r w:rsidRPr="009B100C">
        <w:t xml:space="preserve">(G)                                </w:t>
      </w:r>
      <w:r>
        <w:t xml:space="preserve">        </w:t>
      </w:r>
      <w:r w:rsidRPr="009B100C">
        <w:t>(G)</w:t>
      </w:r>
    </w:p>
    <w:p w14:paraId="5343F5C2" w14:textId="77777777" w:rsidR="00BA2E8A" w:rsidRPr="009B100C" w:rsidRDefault="00223AE0" w:rsidP="00BA2E8A">
      <w:pPr>
        <w:pStyle w:val="MensR-Song-Lyrics"/>
      </w:pPr>
      <w:r w:rsidRPr="009B100C">
        <w:t xml:space="preserve">Water is my mirror </w:t>
      </w:r>
      <w:r>
        <w:t>.....</w:t>
      </w:r>
      <w:r w:rsidRPr="009B100C">
        <w:t xml:space="preserve"> Reflecting visions of me</w:t>
      </w:r>
    </w:p>
    <w:p w14:paraId="7137FFF8" w14:textId="77777777" w:rsidR="00223AE0" w:rsidRPr="009B100C" w:rsidRDefault="00BA2E8A" w:rsidP="00743B2D">
      <w:pPr>
        <w:pStyle w:val="MensR-Song-Chorus"/>
      </w:pPr>
      <w:r>
        <w:rPr>
          <w:noProof/>
        </w:rPr>
        <mc:AlternateContent>
          <mc:Choice Requires="wps">
            <w:drawing>
              <wp:anchor distT="0" distB="0" distL="114300" distR="114300" simplePos="0" relativeHeight="251767296" behindDoc="1" locked="0" layoutInCell="1" allowOverlap="1" wp14:anchorId="54EA921C" wp14:editId="45F41A6E">
                <wp:simplePos x="0" y="0"/>
                <wp:positionH relativeFrom="column">
                  <wp:posOffset>120650</wp:posOffset>
                </wp:positionH>
                <wp:positionV relativeFrom="page">
                  <wp:posOffset>2516950</wp:posOffset>
                </wp:positionV>
                <wp:extent cx="5462270" cy="1033153"/>
                <wp:effectExtent l="0" t="0" r="5080" b="0"/>
                <wp:wrapNone/>
                <wp:docPr id="3" name="Rounded Rectangle 3"/>
                <wp:cNvGraphicFramePr/>
                <a:graphic xmlns:a="http://schemas.openxmlformats.org/drawingml/2006/main">
                  <a:graphicData uri="http://schemas.microsoft.com/office/word/2010/wordprocessingShape">
                    <wps:wsp>
                      <wps:cNvSpPr/>
                      <wps:spPr>
                        <a:xfrm>
                          <a:off x="0" y="0"/>
                          <a:ext cx="5462270" cy="1033153"/>
                        </a:xfrm>
                        <a:prstGeom prst="roundRect">
                          <a:avLst>
                            <a:gd name="adj" fmla="val 2902"/>
                          </a:avLst>
                        </a:prstGeom>
                        <a:solidFill>
                          <a:srgbClr val="FCE1BA"/>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993FFA" id="Rounded Rectangle 3" o:spid="_x0000_s1026" style="position:absolute;margin-left:9.5pt;margin-top:198.2pt;width:430.1pt;height:81.3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9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" fillcolor="#fce1ba" stroked="f" strokeweight="5pt">
                <w10:wrap anchory="page"/>
              </v:roundrect>
            </w:pict>
          </mc:Fallback>
        </mc:AlternateContent>
      </w:r>
      <w:r w:rsidR="00223AE0" w:rsidRPr="009B100C">
        <w:t>CHORUS x 2</w:t>
      </w:r>
    </w:p>
    <w:p w14:paraId="0C63CDE6" w14:textId="77777777" w:rsidR="00223AE0" w:rsidRPr="009B100C" w:rsidRDefault="00223AE0" w:rsidP="00BA2E8A">
      <w:pPr>
        <w:pStyle w:val="MensR-Song-Notes"/>
        <w:ind w:left="567"/>
      </w:pPr>
      <w:r w:rsidRPr="009B100C">
        <w:t xml:space="preserve">(G)                   </w:t>
      </w:r>
      <w:r>
        <w:t xml:space="preserve">              </w:t>
      </w:r>
      <w:r w:rsidRPr="009B100C">
        <w:t>(EM)</w:t>
      </w:r>
    </w:p>
    <w:p w14:paraId="6BDEAD52" w14:textId="77777777" w:rsidR="00223AE0" w:rsidRPr="009B100C" w:rsidRDefault="00223AE0" w:rsidP="00BA2E8A">
      <w:pPr>
        <w:pStyle w:val="MensR-Song-Lyrics"/>
        <w:ind w:left="567"/>
      </w:pPr>
      <w:r w:rsidRPr="009B100C">
        <w:t xml:space="preserve">I am what I am </w:t>
      </w:r>
      <w:r>
        <w:t>.....</w:t>
      </w:r>
      <w:r w:rsidRPr="009B100C">
        <w:t xml:space="preserve"> and I always will be</w:t>
      </w:r>
    </w:p>
    <w:p w14:paraId="58AC088A" w14:textId="77777777" w:rsidR="00223AE0" w:rsidRPr="009B100C" w:rsidRDefault="00223AE0" w:rsidP="00BA2E8A">
      <w:pPr>
        <w:pStyle w:val="MensR-Song-Notes"/>
        <w:ind w:left="567"/>
      </w:pPr>
      <w:r w:rsidRPr="009B100C">
        <w:t>(C)                                            (G)</w:t>
      </w:r>
    </w:p>
    <w:p w14:paraId="5AD089BF" w14:textId="77777777" w:rsidR="003E2FB1" w:rsidRPr="003E2FB1" w:rsidRDefault="00223AE0" w:rsidP="00743B2D">
      <w:pPr>
        <w:pStyle w:val="MensR-Song-Lyrics"/>
        <w:spacing w:after="120"/>
        <w:ind w:left="567"/>
      </w:pPr>
      <w:r w:rsidRPr="009B100C">
        <w:t xml:space="preserve">I am what I am </w:t>
      </w:r>
      <w:r>
        <w:t>.....</w:t>
      </w:r>
      <w:r w:rsidRPr="009B100C">
        <w:t xml:space="preserve"> I am Aborigine</w:t>
      </w:r>
    </w:p>
    <w:p w14:paraId="0D4148A5" w14:textId="77777777" w:rsidR="00223AE0" w:rsidRPr="009B100C" w:rsidRDefault="00223AE0" w:rsidP="00223AE0">
      <w:pPr>
        <w:pStyle w:val="MensR-Song-Notes"/>
      </w:pPr>
      <w:r w:rsidRPr="009B100C">
        <w:t xml:space="preserve">(G)                                               </w:t>
      </w:r>
      <w:r>
        <w:t xml:space="preserve">         </w:t>
      </w:r>
      <w:r w:rsidRPr="009B100C">
        <w:t>(EM)</w:t>
      </w:r>
    </w:p>
    <w:p w14:paraId="1C8C96C5" w14:textId="77777777" w:rsidR="00223AE0" w:rsidRPr="009B100C" w:rsidRDefault="00223AE0" w:rsidP="00223AE0">
      <w:pPr>
        <w:pStyle w:val="MensR-Song-Lyrics"/>
      </w:pPr>
      <w:r w:rsidRPr="009B100C">
        <w:t xml:space="preserve">I’m like a great river </w:t>
      </w:r>
      <w:r>
        <w:t>.....</w:t>
      </w:r>
      <w:r w:rsidRPr="009B100C">
        <w:t xml:space="preserve"> That slowly runs dry</w:t>
      </w:r>
    </w:p>
    <w:p w14:paraId="5880B937" w14:textId="77777777" w:rsidR="00223AE0" w:rsidRPr="009B100C" w:rsidRDefault="00223AE0" w:rsidP="00223AE0">
      <w:pPr>
        <w:pStyle w:val="MensR-Song-Notes"/>
      </w:pPr>
      <w:r w:rsidRPr="009B100C">
        <w:t xml:space="preserve">(C)                                                           </w:t>
      </w:r>
      <w:r>
        <w:t xml:space="preserve"> </w:t>
      </w:r>
      <w:r w:rsidRPr="009B100C">
        <w:t xml:space="preserve">   (G)</w:t>
      </w:r>
    </w:p>
    <w:p w14:paraId="5D4E4EEB" w14:textId="77777777" w:rsidR="00223AE0" w:rsidRPr="009B100C" w:rsidRDefault="00223AE0" w:rsidP="00223AE0">
      <w:pPr>
        <w:pStyle w:val="MensR-Song-Lyrics"/>
      </w:pPr>
      <w:r w:rsidRPr="009B100C">
        <w:t xml:space="preserve">Pollute me and abuse </w:t>
      </w:r>
      <w:r>
        <w:t>.....</w:t>
      </w:r>
      <w:r w:rsidRPr="009B100C">
        <w:t xml:space="preserve"> Like a river I could die</w:t>
      </w:r>
    </w:p>
    <w:p w14:paraId="20366258" w14:textId="77777777" w:rsidR="00223AE0" w:rsidRPr="009B100C" w:rsidRDefault="00223AE0" w:rsidP="00223AE0">
      <w:pPr>
        <w:pStyle w:val="MensR-Song-Notes"/>
      </w:pPr>
      <w:r w:rsidRPr="009B100C">
        <w:t>(G)                                                  (EM)</w:t>
      </w:r>
    </w:p>
    <w:p w14:paraId="61677CB2" w14:textId="77777777" w:rsidR="00223AE0" w:rsidRPr="009B100C" w:rsidRDefault="00223AE0" w:rsidP="00223AE0">
      <w:pPr>
        <w:pStyle w:val="MensR-Song-Lyrics"/>
      </w:pPr>
      <w:r w:rsidRPr="009B100C">
        <w:t xml:space="preserve">I’m a child of the earth </w:t>
      </w:r>
      <w:r>
        <w:t>.....</w:t>
      </w:r>
      <w:r w:rsidRPr="009B100C">
        <w:t xml:space="preserve"> Created from dust</w:t>
      </w:r>
    </w:p>
    <w:p w14:paraId="5A279161" w14:textId="77777777" w:rsidR="00223AE0" w:rsidRPr="009B100C" w:rsidRDefault="00223AE0" w:rsidP="00223AE0">
      <w:pPr>
        <w:pStyle w:val="MensR-Song-Notes"/>
      </w:pPr>
      <w:r w:rsidRPr="009B100C">
        <w:t xml:space="preserve">  (C)                                                     (G)</w:t>
      </w:r>
      <w:r>
        <w:t xml:space="preserve">     </w:t>
      </w:r>
      <w:r w:rsidRPr="009B100C">
        <w:t xml:space="preserve"> (D)     </w:t>
      </w:r>
      <w:r>
        <w:t xml:space="preserve">  </w:t>
      </w:r>
      <w:r w:rsidRPr="009B100C">
        <w:t>(G)</w:t>
      </w:r>
    </w:p>
    <w:p w14:paraId="3B01127A" w14:textId="77777777" w:rsidR="00223AE0" w:rsidRPr="009B100C" w:rsidRDefault="00223AE0" w:rsidP="00223AE0">
      <w:pPr>
        <w:pStyle w:val="MensR-Song-Lyrics"/>
      </w:pPr>
      <w:r w:rsidRPr="009B100C">
        <w:t xml:space="preserve">I live for my land </w:t>
      </w:r>
      <w:r>
        <w:t>.....</w:t>
      </w:r>
      <w:r w:rsidRPr="009B100C">
        <w:t xml:space="preserve"> Taking only what I must</w:t>
      </w:r>
    </w:p>
    <w:p w14:paraId="332E9CCD" w14:textId="77777777" w:rsidR="00223AE0" w:rsidRPr="009B100C" w:rsidRDefault="00BA2E8A" w:rsidP="00743B2D">
      <w:pPr>
        <w:pStyle w:val="MensR-Song-Chorus"/>
      </w:pPr>
      <w:r>
        <w:rPr>
          <w:noProof/>
        </w:rPr>
        <mc:AlternateContent>
          <mc:Choice Requires="wps">
            <w:drawing>
              <wp:anchor distT="0" distB="0" distL="114300" distR="114300" simplePos="0" relativeHeight="251769344" behindDoc="1" locked="0" layoutInCell="1" allowOverlap="1" wp14:anchorId="40A6DB22" wp14:editId="5C3173C7">
                <wp:simplePos x="0" y="0"/>
                <wp:positionH relativeFrom="column">
                  <wp:posOffset>120650</wp:posOffset>
                </wp:positionH>
                <wp:positionV relativeFrom="page">
                  <wp:posOffset>5051615</wp:posOffset>
                </wp:positionV>
                <wp:extent cx="5462270" cy="248920"/>
                <wp:effectExtent l="0" t="0" r="5080" b="0"/>
                <wp:wrapNone/>
                <wp:docPr id="8" name="Rounded Rectangle 8"/>
                <wp:cNvGraphicFramePr/>
                <a:graphic xmlns:a="http://schemas.openxmlformats.org/drawingml/2006/main">
                  <a:graphicData uri="http://schemas.microsoft.com/office/word/2010/wordprocessingShape">
                    <wps:wsp>
                      <wps:cNvSpPr/>
                      <wps:spPr>
                        <a:xfrm>
                          <a:off x="0" y="0"/>
                          <a:ext cx="5462270" cy="248920"/>
                        </a:xfrm>
                        <a:prstGeom prst="roundRect">
                          <a:avLst>
                            <a:gd name="adj" fmla="val 2902"/>
                          </a:avLst>
                        </a:prstGeom>
                        <a:solidFill>
                          <a:srgbClr val="FCE1BA"/>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110920" id="Rounded Rectangle 8" o:spid="_x0000_s1026" style="position:absolute;margin-left:9.5pt;margin-top:397.75pt;width:430.1pt;height:19.6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9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" fillcolor="#fce1ba" stroked="f" strokeweight="5pt">
                <w10:wrap anchory="page"/>
              </v:roundrect>
            </w:pict>
          </mc:Fallback>
        </mc:AlternateContent>
      </w:r>
      <w:r w:rsidR="00223AE0" w:rsidRPr="009B100C">
        <w:t>CHORUS x 2</w:t>
      </w:r>
    </w:p>
    <w:p w14:paraId="1E422D15" w14:textId="77777777" w:rsidR="00223AE0" w:rsidRPr="009B100C" w:rsidRDefault="00223AE0" w:rsidP="00223AE0">
      <w:pPr>
        <w:pStyle w:val="MensR-Song-Notes"/>
      </w:pPr>
      <w:r w:rsidRPr="009B100C">
        <w:t xml:space="preserve">(G)                                                           </w:t>
      </w:r>
      <w:r>
        <w:t xml:space="preserve">  </w:t>
      </w:r>
      <w:r w:rsidRPr="009B100C">
        <w:t xml:space="preserve">  (EM)</w:t>
      </w:r>
    </w:p>
    <w:p w14:paraId="6BC8327A" w14:textId="77777777" w:rsidR="00223AE0" w:rsidRPr="009B100C" w:rsidRDefault="00223AE0" w:rsidP="00223AE0">
      <w:pPr>
        <w:pStyle w:val="MensR-Song-Lyrics"/>
      </w:pPr>
      <w:r w:rsidRPr="009B100C">
        <w:t xml:space="preserve">I’m a hunter of animals </w:t>
      </w:r>
      <w:r>
        <w:t>.....</w:t>
      </w:r>
      <w:r w:rsidRPr="009B100C">
        <w:t xml:space="preserve"> I can imitate their stance</w:t>
      </w:r>
    </w:p>
    <w:p w14:paraId="7A4566D5" w14:textId="77777777" w:rsidR="00223AE0" w:rsidRPr="009B100C" w:rsidRDefault="00223AE0" w:rsidP="00223AE0">
      <w:pPr>
        <w:pStyle w:val="MensR-Song-Notes"/>
      </w:pPr>
      <w:r w:rsidRPr="009B100C">
        <w:t xml:space="preserve">(C)                                                 </w:t>
      </w:r>
      <w:r>
        <w:t xml:space="preserve"> </w:t>
      </w:r>
      <w:r w:rsidRPr="009B100C">
        <w:t xml:space="preserve"> (G)                  </w:t>
      </w:r>
      <w:r>
        <w:t xml:space="preserve">     </w:t>
      </w:r>
      <w:r w:rsidRPr="009B100C">
        <w:t xml:space="preserve">    (G)</w:t>
      </w:r>
    </w:p>
    <w:p w14:paraId="5386E49A" w14:textId="77777777" w:rsidR="00223AE0" w:rsidRPr="009B100C" w:rsidRDefault="00223AE0" w:rsidP="00223AE0">
      <w:pPr>
        <w:pStyle w:val="MensR-Song-Lyrics"/>
      </w:pPr>
      <w:r w:rsidRPr="009B100C">
        <w:t xml:space="preserve">I am what I hunt </w:t>
      </w:r>
      <w:r>
        <w:t>.....</w:t>
      </w:r>
      <w:r w:rsidRPr="009B100C">
        <w:t xml:space="preserve"> I’m its spirit in the dance</w:t>
      </w:r>
    </w:p>
    <w:p w14:paraId="78FCBF15" w14:textId="77777777" w:rsidR="00223AE0" w:rsidRPr="009B100C" w:rsidRDefault="00BA2E8A" w:rsidP="00743B2D">
      <w:pPr>
        <w:pStyle w:val="MensR-Song-Chorus"/>
      </w:pPr>
      <w:r>
        <w:rPr>
          <w:noProof/>
        </w:rPr>
        <mc:AlternateContent>
          <mc:Choice Requires="wps">
            <w:drawing>
              <wp:anchor distT="0" distB="0" distL="114300" distR="114300" simplePos="0" relativeHeight="251771392" behindDoc="1" locked="0" layoutInCell="1" allowOverlap="1" wp14:anchorId="70337D9F" wp14:editId="02671EEC">
                <wp:simplePos x="0" y="0"/>
                <wp:positionH relativeFrom="column">
                  <wp:posOffset>118110</wp:posOffset>
                </wp:positionH>
                <wp:positionV relativeFrom="page">
                  <wp:posOffset>6092380</wp:posOffset>
                </wp:positionV>
                <wp:extent cx="5462270" cy="248920"/>
                <wp:effectExtent l="0" t="0" r="5080" b="0"/>
                <wp:wrapNone/>
                <wp:docPr id="9" name="Rounded Rectangle 9"/>
                <wp:cNvGraphicFramePr/>
                <a:graphic xmlns:a="http://schemas.openxmlformats.org/drawingml/2006/main">
                  <a:graphicData uri="http://schemas.microsoft.com/office/word/2010/wordprocessingShape">
                    <wps:wsp>
                      <wps:cNvSpPr/>
                      <wps:spPr>
                        <a:xfrm>
                          <a:off x="0" y="0"/>
                          <a:ext cx="5462270" cy="248920"/>
                        </a:xfrm>
                        <a:prstGeom prst="roundRect">
                          <a:avLst>
                            <a:gd name="adj" fmla="val 2902"/>
                          </a:avLst>
                        </a:prstGeom>
                        <a:solidFill>
                          <a:srgbClr val="FCE1BA"/>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DB59F3" id="Rounded Rectangle 9" o:spid="_x0000_s1026" style="position:absolute;margin-left:9.3pt;margin-top:479.7pt;width:430.1pt;height:19.6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9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" fillcolor="#fce1ba" stroked="f" strokeweight="5pt">
                <w10:wrap anchory="page"/>
              </v:roundrect>
            </w:pict>
          </mc:Fallback>
        </mc:AlternateContent>
      </w:r>
      <w:r w:rsidR="00223AE0" w:rsidRPr="009B100C">
        <w:t>CHORUS x 1 (followed by bridge)</w:t>
      </w:r>
      <w:r w:rsidRPr="00BA2E8A">
        <w:rPr>
          <w:noProof/>
        </w:rPr>
        <w:t xml:space="preserve"> </w:t>
      </w:r>
    </w:p>
    <w:p w14:paraId="133B925A" w14:textId="77777777" w:rsidR="00223AE0" w:rsidRPr="009B100C" w:rsidRDefault="00223AE0" w:rsidP="00223AE0">
      <w:pPr>
        <w:pStyle w:val="MensR-Song-Notes"/>
      </w:pPr>
      <w:r w:rsidRPr="009B100C">
        <w:t xml:space="preserve">(C)                                                        </w:t>
      </w:r>
      <w:r>
        <w:t xml:space="preserve">  </w:t>
      </w:r>
      <w:r w:rsidRPr="009B100C">
        <w:t xml:space="preserve">   (EM)</w:t>
      </w:r>
    </w:p>
    <w:p w14:paraId="6F6A34C6" w14:textId="77777777" w:rsidR="00223AE0" w:rsidRPr="009B100C" w:rsidRDefault="00223AE0" w:rsidP="00223AE0">
      <w:pPr>
        <w:pStyle w:val="MensR-Song-Lyrics"/>
      </w:pPr>
      <w:r w:rsidRPr="009B100C">
        <w:t xml:space="preserve">I am from the never </w:t>
      </w:r>
      <w:proofErr w:type="spellStart"/>
      <w:r w:rsidRPr="009B100C">
        <w:t>never</w:t>
      </w:r>
      <w:proofErr w:type="spellEnd"/>
      <w:r w:rsidRPr="009B100C">
        <w:t xml:space="preserve"> </w:t>
      </w:r>
      <w:r>
        <w:t>.....</w:t>
      </w:r>
      <w:r w:rsidRPr="009B100C">
        <w:t xml:space="preserve"> a time long gone by</w:t>
      </w:r>
    </w:p>
    <w:p w14:paraId="587784F7" w14:textId="77777777" w:rsidR="00223AE0" w:rsidRPr="009B100C" w:rsidRDefault="00223AE0" w:rsidP="00223AE0">
      <w:pPr>
        <w:pStyle w:val="MensR-Song-Notes"/>
      </w:pPr>
      <w:r w:rsidRPr="009B100C">
        <w:t xml:space="preserve">         (C)                                                               </w:t>
      </w:r>
      <w:r>
        <w:t xml:space="preserve">  </w:t>
      </w:r>
      <w:r w:rsidRPr="009B100C">
        <w:t xml:space="preserve">  (AM)              </w:t>
      </w:r>
      <w:r>
        <w:t xml:space="preserve">  </w:t>
      </w:r>
      <w:r w:rsidRPr="009B100C">
        <w:t xml:space="preserve">    (D)</w:t>
      </w:r>
    </w:p>
    <w:p w14:paraId="7C34ED71" w14:textId="77777777" w:rsidR="00223AE0" w:rsidRPr="009B100C" w:rsidRDefault="00223AE0" w:rsidP="00223AE0">
      <w:pPr>
        <w:pStyle w:val="MensR-Song-Lyrics"/>
      </w:pPr>
      <w:r w:rsidRPr="009B100C">
        <w:t xml:space="preserve">The dreaming is my creation </w:t>
      </w:r>
      <w:r>
        <w:t>.....</w:t>
      </w:r>
      <w:r w:rsidRPr="009B100C">
        <w:t xml:space="preserve"> I’ll be home when I die</w:t>
      </w:r>
    </w:p>
    <w:p w14:paraId="1585EF9B" w14:textId="77777777" w:rsidR="00223AE0" w:rsidRPr="009B100C" w:rsidRDefault="00BA2E8A" w:rsidP="00743B2D">
      <w:pPr>
        <w:pStyle w:val="MensR-Song-Chorus"/>
      </w:pPr>
      <w:r>
        <w:rPr>
          <w:noProof/>
        </w:rPr>
        <mc:AlternateContent>
          <mc:Choice Requires="wps">
            <w:drawing>
              <wp:anchor distT="0" distB="0" distL="114300" distR="114300" simplePos="0" relativeHeight="251773440" behindDoc="1" locked="0" layoutInCell="1" allowOverlap="1" wp14:anchorId="4919F569" wp14:editId="03E8A766">
                <wp:simplePos x="0" y="0"/>
                <wp:positionH relativeFrom="column">
                  <wp:posOffset>118110</wp:posOffset>
                </wp:positionH>
                <wp:positionV relativeFrom="page">
                  <wp:posOffset>7138225</wp:posOffset>
                </wp:positionV>
                <wp:extent cx="5462270" cy="248920"/>
                <wp:effectExtent l="0" t="0" r="5080" b="0"/>
                <wp:wrapNone/>
                <wp:docPr id="12" name="Rounded Rectangle 12"/>
                <wp:cNvGraphicFramePr/>
                <a:graphic xmlns:a="http://schemas.openxmlformats.org/drawingml/2006/main">
                  <a:graphicData uri="http://schemas.microsoft.com/office/word/2010/wordprocessingShape">
                    <wps:wsp>
                      <wps:cNvSpPr/>
                      <wps:spPr>
                        <a:xfrm>
                          <a:off x="0" y="0"/>
                          <a:ext cx="5462270" cy="248920"/>
                        </a:xfrm>
                        <a:prstGeom prst="roundRect">
                          <a:avLst>
                            <a:gd name="adj" fmla="val 2902"/>
                          </a:avLst>
                        </a:prstGeom>
                        <a:solidFill>
                          <a:srgbClr val="FCE1BA"/>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D6FCDA" id="Rounded Rectangle 12" o:spid="_x0000_s1026" style="position:absolute;margin-left:9.3pt;margin-top:562.05pt;width:430.1pt;height:19.6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9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" fillcolor="#fce1ba" stroked="f" strokeweight="5pt">
                <w10:wrap anchory="page"/>
              </v:roundrect>
            </w:pict>
          </mc:Fallback>
        </mc:AlternateContent>
      </w:r>
      <w:r w:rsidR="00223AE0" w:rsidRPr="009B100C">
        <w:t>CHORUS x 2</w:t>
      </w:r>
    </w:p>
    <w:p w14:paraId="4E45C1FC" w14:textId="77777777" w:rsidR="00223AE0" w:rsidRPr="009B100C" w:rsidRDefault="00223AE0" w:rsidP="00223AE0">
      <w:pPr>
        <w:pStyle w:val="MensR-Song-Notes"/>
      </w:pPr>
      <w:r w:rsidRPr="009B100C">
        <w:t xml:space="preserve">(EM)                 </w:t>
      </w:r>
      <w:r>
        <w:t xml:space="preserve">  </w:t>
      </w:r>
      <w:r w:rsidRPr="009B100C">
        <w:t xml:space="preserve">    (G)</w:t>
      </w:r>
      <w:r>
        <w:t xml:space="preserve">                         </w:t>
      </w:r>
      <w:r w:rsidRPr="009B100C">
        <w:t xml:space="preserve"> (EM)</w:t>
      </w:r>
      <w:r>
        <w:t xml:space="preserve">                     </w:t>
      </w:r>
      <w:r w:rsidRPr="009B100C">
        <w:t xml:space="preserve">  (G)</w:t>
      </w:r>
    </w:p>
    <w:p w14:paraId="652FAE9F" w14:textId="77777777" w:rsidR="00223AE0" w:rsidRPr="009B100C" w:rsidRDefault="00223AE0" w:rsidP="00223AE0">
      <w:pPr>
        <w:pStyle w:val="MensR-Song-Lyrics"/>
      </w:pPr>
      <w:r w:rsidRPr="009B100C">
        <w:t xml:space="preserve">Aborigine! </w:t>
      </w:r>
      <w:r>
        <w:t>.....</w:t>
      </w:r>
      <w:r w:rsidRPr="009B100C">
        <w:t xml:space="preserve"> Aborigine! </w:t>
      </w:r>
      <w:r>
        <w:t>.....</w:t>
      </w:r>
      <w:r w:rsidRPr="009B100C">
        <w:t xml:space="preserve"> Aborigine! </w:t>
      </w:r>
      <w:r>
        <w:t>.....</w:t>
      </w:r>
      <w:r w:rsidRPr="009B100C">
        <w:t xml:space="preserve"> A b o r </w:t>
      </w:r>
      <w:proofErr w:type="spellStart"/>
      <w:r>
        <w:t>i</w:t>
      </w:r>
      <w:proofErr w:type="spellEnd"/>
      <w:r w:rsidRPr="009B100C">
        <w:t xml:space="preserve"> g </w:t>
      </w:r>
      <w:proofErr w:type="spellStart"/>
      <w:r>
        <w:t>i</w:t>
      </w:r>
      <w:proofErr w:type="spellEnd"/>
      <w:r w:rsidRPr="009B100C">
        <w:t xml:space="preserve"> n e !</w:t>
      </w:r>
    </w:p>
    <w:p w14:paraId="714AEDF0" w14:textId="77777777" w:rsidR="00223AE0" w:rsidRDefault="00223AE0" w:rsidP="003E2FB1">
      <w:pPr>
        <w:pStyle w:val="MensR-Song-Notes"/>
      </w:pPr>
    </w:p>
    <w:p w14:paraId="62970AC5" w14:textId="77777777" w:rsidR="00675862" w:rsidRPr="00675862" w:rsidRDefault="003E2FB1" w:rsidP="00223AE0">
      <w:pPr>
        <w:pStyle w:val="Bodytext-Boxes"/>
      </w:pPr>
      <w:r>
        <w:rPr>
          <w:i/>
          <w:noProof/>
        </w:rPr>
        <w:drawing>
          <wp:anchor distT="0" distB="0" distL="114300" distR="114300" simplePos="0" relativeHeight="251738624" behindDoc="0" locked="0" layoutInCell="1" allowOverlap="1" wp14:anchorId="0F6AADE7" wp14:editId="27E6E968">
            <wp:simplePos x="0" y="0"/>
            <wp:positionH relativeFrom="column">
              <wp:posOffset>196850</wp:posOffset>
            </wp:positionH>
            <wp:positionV relativeFrom="paragraph">
              <wp:posOffset>94615</wp:posOffset>
            </wp:positionV>
            <wp:extent cx="1542415" cy="1426845"/>
            <wp:effectExtent l="0" t="0" r="635" b="1905"/>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 Black Shirt Guitar 03.JPG"/>
                    <pic:cNvPicPr/>
                  </pic:nvPicPr>
                  <pic:blipFill rotWithShape="1">
                    <a:blip r:embed="rId31">
                      <a:extLst>
                        <a:ext uri="{28A0092B-C50C-407E-A947-70E740481C1C}">
                          <a14:useLocalDpi xmlns:a14="http://schemas.microsoft.com/office/drawing/2010/main" val="0"/>
                        </a:ext>
                      </a:extLst>
                    </a:blip>
                    <a:srcRect l="10416" r="17616"/>
                    <a:stretch/>
                  </pic:blipFill>
                  <pic:spPr bwMode="auto">
                    <a:xfrm>
                      <a:off x="0" y="0"/>
                      <a:ext cx="1542415" cy="1426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3AE0">
        <w:t xml:space="preserve">Many thanks to Johnny for sharing the lyrics and guitar chords for this song. </w:t>
      </w:r>
      <w:r w:rsidR="00223AE0" w:rsidRPr="009B100C">
        <w:t xml:space="preserve">Johnny Huckle is an Aboriginal singer/songwriter who has been performing and touring Australia for over thirty years. He was born in Condobolin (NSW), where he also started his career. For more information visit Johnny’s website: </w:t>
      </w:r>
      <w:hyperlink r:id="rId32" w:history="1">
        <w:r w:rsidR="00223AE0" w:rsidRPr="00AE67CA">
          <w:rPr>
            <w:rStyle w:val="Hyperlink"/>
          </w:rPr>
          <w:t>www.johnnyhuckle.com.au</w:t>
        </w:r>
      </w:hyperlink>
    </w:p>
    <w:p w14:paraId="578507B3" w14:textId="77777777" w:rsidR="005F0C4D" w:rsidRPr="00F5114E" w:rsidRDefault="00E570B2" w:rsidP="009445BD">
      <w:pPr>
        <w:pStyle w:val="Heading1"/>
        <w:rPr>
          <w:i/>
        </w:rPr>
      </w:pPr>
      <w:bookmarkStart w:id="34" w:name="_Toc468713913"/>
      <w:bookmarkStart w:id="35" w:name="_Toc470099390"/>
      <w:r>
        <w:lastRenderedPageBreak/>
        <w:t>Men’s</w:t>
      </w:r>
      <w:r w:rsidR="00B31509">
        <w:t xml:space="preserve"> </w:t>
      </w:r>
      <w:r w:rsidR="007F061E">
        <w:t xml:space="preserve">Agencies and </w:t>
      </w:r>
      <w:r>
        <w:t>Services</w:t>
      </w:r>
      <w:bookmarkEnd w:id="30"/>
      <w:bookmarkEnd w:id="31"/>
      <w:bookmarkEnd w:id="32"/>
      <w:bookmarkEnd w:id="33"/>
      <w:bookmarkEnd w:id="34"/>
      <w:bookmarkEnd w:id="35"/>
    </w:p>
    <w:p w14:paraId="25853997" w14:textId="77777777" w:rsidR="007D7BC0" w:rsidRDefault="00B609B0" w:rsidP="001138DD">
      <w:pPr>
        <w:pStyle w:val="BodyText"/>
      </w:pPr>
      <w:r w:rsidRPr="00B31509">
        <w:t>This section lists</w:t>
      </w:r>
      <w:r w:rsidR="00D4238E">
        <w:t xml:space="preserve"> services </w:t>
      </w:r>
      <w:r w:rsidR="007F061E">
        <w:t xml:space="preserve">specifically </w:t>
      </w:r>
      <w:r w:rsidR="00D4238E">
        <w:t>for men delivered by</w:t>
      </w:r>
      <w:r w:rsidR="007D7BC0">
        <w:t>:</w:t>
      </w:r>
    </w:p>
    <w:p w14:paraId="02FF2E5A" w14:textId="77777777" w:rsidR="007F061E" w:rsidRDefault="007F061E" w:rsidP="007F061E">
      <w:pPr>
        <w:pStyle w:val="ListBullet"/>
      </w:pPr>
      <w:r>
        <w:t>Government and non-Government agencies</w:t>
      </w:r>
    </w:p>
    <w:p w14:paraId="12A1D3AB" w14:textId="77777777" w:rsidR="007D7BC0" w:rsidRDefault="007D7BC0" w:rsidP="001138DD">
      <w:pPr>
        <w:pStyle w:val="ListBullet"/>
      </w:pPr>
      <w:r>
        <w:t>Aboriginal and/or Torres Strait Islander agencies.</w:t>
      </w:r>
    </w:p>
    <w:p w14:paraId="6541F79A" w14:textId="77777777" w:rsidR="00E60E09" w:rsidRDefault="007F061E" w:rsidP="001138DD">
      <w:pPr>
        <w:pStyle w:val="BodyText"/>
      </w:pPr>
      <w:r>
        <w:t>The w</w:t>
      </w:r>
      <w:r w:rsidR="00E60E09">
        <w:t xml:space="preserve">ebsites provided may include further information such as self-help resources, fact sheets, and </w:t>
      </w:r>
      <w:r w:rsidR="00DB3BEE">
        <w:t>other service information</w:t>
      </w:r>
      <w:r w:rsidR="00E60E09">
        <w:t>.</w:t>
      </w:r>
    </w:p>
    <w:tbl>
      <w:tblPr>
        <w:tblStyle w:val="Table-Lightbrownalternating"/>
        <w:tblW w:w="9072" w:type="dxa"/>
        <w:tblLayout w:type="fixed"/>
        <w:tblLook w:val="04A0" w:firstRow="1" w:lastRow="0" w:firstColumn="1" w:lastColumn="0" w:noHBand="0" w:noVBand="1"/>
      </w:tblPr>
      <w:tblGrid>
        <w:gridCol w:w="6781"/>
        <w:gridCol w:w="2291"/>
      </w:tblGrid>
      <w:tr w:rsidR="008574AC" w14:paraId="4A3E30AC" w14:textId="77777777" w:rsidTr="008574AC">
        <w:trPr>
          <w:cnfStyle w:val="100000000000" w:firstRow="1" w:lastRow="0" w:firstColumn="0" w:lastColumn="0" w:oddVBand="0" w:evenVBand="0" w:oddHBand="0" w:evenHBand="0" w:firstRowFirstColumn="0" w:firstRowLastColumn="0" w:lastRowFirstColumn="0" w:lastRowLastColumn="0"/>
          <w:tblHeader/>
        </w:trPr>
        <w:tc>
          <w:tcPr>
            <w:tcW w:w="9072" w:type="dxa"/>
            <w:gridSpan w:val="2"/>
          </w:tcPr>
          <w:p w14:paraId="2EC4AD6E" w14:textId="77777777" w:rsidR="008574AC" w:rsidRPr="00B42532" w:rsidRDefault="008574AC" w:rsidP="008574AC">
            <w:pPr>
              <w:pStyle w:val="Tableheadings"/>
            </w:pPr>
            <w:r>
              <w:t>Men’s Agencies and Services</w:t>
            </w:r>
          </w:p>
        </w:tc>
      </w:tr>
      <w:tr w:rsidR="00247103" w14:paraId="5FC20749"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4EDE1CE9" w14:textId="77777777" w:rsidR="00247103" w:rsidRPr="00B42532" w:rsidRDefault="00247103" w:rsidP="00B42532">
            <w:pPr>
              <w:pStyle w:val="MensR-ServiceName"/>
            </w:pPr>
            <w:r w:rsidRPr="00B42532">
              <w:t xml:space="preserve">Aboriginal &amp; Torres Strait Islander Men’s Group – </w:t>
            </w:r>
            <w:proofErr w:type="spellStart"/>
            <w:r w:rsidRPr="00B42532">
              <w:t>Strathnairn</w:t>
            </w:r>
            <w:proofErr w:type="spellEnd"/>
            <w:r w:rsidRPr="00B42532">
              <w:t xml:space="preserve"> Arts Centre</w:t>
            </w:r>
          </w:p>
          <w:p w14:paraId="3A07FC19" w14:textId="77777777" w:rsidR="00247103" w:rsidRPr="00B42532" w:rsidRDefault="00247103" w:rsidP="00B42532">
            <w:pPr>
              <w:pStyle w:val="MensR-Serviceaddress"/>
            </w:pPr>
            <w:r w:rsidRPr="00B42532">
              <w:t xml:space="preserve">90 </w:t>
            </w:r>
            <w:proofErr w:type="spellStart"/>
            <w:r w:rsidRPr="00B42532">
              <w:t>Stockdill</w:t>
            </w:r>
            <w:proofErr w:type="spellEnd"/>
            <w:r w:rsidRPr="00B42532">
              <w:t xml:space="preserve"> Drive, Holt ACT 2615</w:t>
            </w:r>
          </w:p>
          <w:p w14:paraId="5F5F22AC" w14:textId="77777777" w:rsidR="00247103" w:rsidRPr="00884424" w:rsidRDefault="00521CEC" w:rsidP="00B42532">
            <w:pPr>
              <w:pStyle w:val="MensR-Serviceaddress"/>
              <w:rPr>
                <w:rStyle w:val="Hyperlink"/>
              </w:rPr>
            </w:pPr>
            <w:hyperlink r:id="rId33" w:history="1">
              <w:r w:rsidR="00247103" w:rsidRPr="00884424">
                <w:rPr>
                  <w:rStyle w:val="Hyperlink"/>
                </w:rPr>
                <w:t>www.strathnairn.com.au</w:t>
              </w:r>
            </w:hyperlink>
          </w:p>
        </w:tc>
      </w:tr>
      <w:tr w:rsidR="00247103" w14:paraId="31832A4D" w14:textId="77777777" w:rsidTr="008574AC">
        <w:trPr>
          <w:trHeight w:val="839"/>
        </w:trPr>
        <w:tc>
          <w:tcPr>
            <w:tcW w:w="6781" w:type="dxa"/>
          </w:tcPr>
          <w:p w14:paraId="319E5D74" w14:textId="77777777" w:rsidR="00247103" w:rsidRPr="00884424" w:rsidRDefault="00247103" w:rsidP="0044738E">
            <w:pPr>
              <w:pStyle w:val="MensR-Servicedescription"/>
            </w:pPr>
            <w:r w:rsidRPr="00884424">
              <w:t xml:space="preserve">Meets </w:t>
            </w:r>
            <w:r w:rsidR="00FE5145" w:rsidRPr="00884424">
              <w:t>weekly</w:t>
            </w:r>
            <w:r w:rsidRPr="00884424">
              <w:t xml:space="preserve">. </w:t>
            </w:r>
            <w:r w:rsidR="00A65658" w:rsidRPr="00884424">
              <w:t xml:space="preserve">If you are interested in taking part, or have a friend or family member who would like to get involved, contact </w:t>
            </w:r>
            <w:hyperlink r:id="rId34" w:history="1">
              <w:r w:rsidR="00A65658" w:rsidRPr="00884424">
                <w:rPr>
                  <w:rStyle w:val="Hyperlink"/>
                </w:rPr>
                <w:t>info@strathnairn.com.au</w:t>
              </w:r>
            </w:hyperlink>
            <w:r w:rsidR="00A65658" w:rsidRPr="00884424">
              <w:t>. D</w:t>
            </w:r>
            <w:r w:rsidRPr="00884424">
              <w:t xml:space="preserve">elivered in conjunction with West Belconnen Child and Family Centre and Thunderstone Aboriginal Cultural and Land Management Services. </w:t>
            </w:r>
          </w:p>
        </w:tc>
        <w:tc>
          <w:tcPr>
            <w:tcW w:w="2291" w:type="dxa"/>
          </w:tcPr>
          <w:p w14:paraId="2373EE21" w14:textId="77777777" w:rsidR="00247103" w:rsidRPr="00BD1745" w:rsidRDefault="00247103" w:rsidP="00BD1745">
            <w:pPr>
              <w:pStyle w:val="MensR-Servicecontact"/>
            </w:pPr>
            <w:r w:rsidRPr="00BD1745">
              <w:t>02 62</w:t>
            </w:r>
            <w:r w:rsidR="00A65658" w:rsidRPr="00BD1745">
              <w:t>54 2134</w:t>
            </w:r>
          </w:p>
        </w:tc>
      </w:tr>
      <w:tr w:rsidR="00302C07" w14:paraId="7F4CC512" w14:textId="77777777" w:rsidTr="00A21C2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0FFA9C4D" w14:textId="77777777" w:rsidR="00302C07" w:rsidRDefault="00302C07" w:rsidP="00A21C2E">
            <w:pPr>
              <w:pStyle w:val="MensR-ServiceName"/>
            </w:pPr>
            <w:r>
              <w:t>ACT Govt: Narrabundah House Indigenous Supported Residential Facility – Bimberi Residential Services</w:t>
            </w:r>
          </w:p>
          <w:p w14:paraId="1C4ADEA9" w14:textId="77777777" w:rsidR="00302C07" w:rsidRPr="00884424" w:rsidRDefault="00521CEC" w:rsidP="004C7A2A">
            <w:pPr>
              <w:pStyle w:val="MensR-Serviceaddress"/>
              <w:rPr>
                <w:rStyle w:val="Hyperlink"/>
              </w:rPr>
            </w:pPr>
            <w:hyperlink r:id="rId35" w:history="1">
              <w:r w:rsidR="004C7A2A" w:rsidRPr="008A1F91">
                <w:rPr>
                  <w:rStyle w:val="Hyperlink"/>
                </w:rPr>
                <w:t>www.communityservices.act.gov.au</w:t>
              </w:r>
            </w:hyperlink>
          </w:p>
        </w:tc>
      </w:tr>
      <w:tr w:rsidR="00302C07" w14:paraId="52D3E552" w14:textId="77777777" w:rsidTr="008574AC">
        <w:trPr>
          <w:trHeight w:val="1120"/>
        </w:trPr>
        <w:tc>
          <w:tcPr>
            <w:tcW w:w="6781" w:type="dxa"/>
          </w:tcPr>
          <w:p w14:paraId="3F312EE9" w14:textId="77777777" w:rsidR="00302C07" w:rsidRDefault="00302C07" w:rsidP="004C7A2A">
            <w:pPr>
              <w:pStyle w:val="MensR-Servicedescription"/>
            </w:pPr>
            <w:r>
              <w:t>Supported accommodation service for young Aboriginal and/or Torres Strait Islander men (15-18 years) who are subject to community based justice orders. Aims to develop independent living skills, connections to culture and engagement with services, while consolidating participation with employment, education and training engagement.</w:t>
            </w:r>
          </w:p>
        </w:tc>
        <w:tc>
          <w:tcPr>
            <w:tcW w:w="2291" w:type="dxa"/>
          </w:tcPr>
          <w:p w14:paraId="5CE185B9" w14:textId="77777777" w:rsidR="00302C07" w:rsidRDefault="00302C07" w:rsidP="00A21C2E">
            <w:pPr>
              <w:pStyle w:val="MensR-Servicecontact"/>
            </w:pPr>
            <w:r>
              <w:t>13 2281</w:t>
            </w:r>
          </w:p>
        </w:tc>
      </w:tr>
      <w:tr w:rsidR="007F061E" w14:paraId="18409DC6" w14:textId="77777777" w:rsidTr="00A21C2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26114FD6" w14:textId="77777777" w:rsidR="007F061E" w:rsidRDefault="007F061E" w:rsidP="00A21C2E">
            <w:pPr>
              <w:pStyle w:val="MensR-ServiceName"/>
            </w:pPr>
            <w:r>
              <w:t xml:space="preserve">ACT Govt: M Clinic - </w:t>
            </w:r>
            <w:r w:rsidRPr="00435FF3">
              <w:t>Canberra Sexual Health Centre</w:t>
            </w:r>
          </w:p>
          <w:p w14:paraId="01307E71" w14:textId="77777777" w:rsidR="007F061E" w:rsidRPr="00884424" w:rsidRDefault="007F061E" w:rsidP="00A21C2E">
            <w:pPr>
              <w:pStyle w:val="MensR-Serviceaddress"/>
            </w:pPr>
            <w:r w:rsidRPr="00884424">
              <w:t>Building 5 (North Wing), Canberra Hospital, Garran ACT 2605</w:t>
            </w:r>
          </w:p>
          <w:p w14:paraId="3C6F6348" w14:textId="77777777" w:rsidR="007F061E" w:rsidRPr="00884424" w:rsidRDefault="00521CEC" w:rsidP="004C7A2A">
            <w:pPr>
              <w:pStyle w:val="MensR-Serviceaddress"/>
              <w:rPr>
                <w:rStyle w:val="Hyperlink"/>
              </w:rPr>
            </w:pPr>
            <w:hyperlink r:id="rId36" w:history="1">
              <w:r w:rsidR="007F061E" w:rsidRPr="00884424">
                <w:rPr>
                  <w:rStyle w:val="Hyperlink"/>
                </w:rPr>
                <w:t>www.health.act.gov.au</w:t>
              </w:r>
            </w:hyperlink>
          </w:p>
        </w:tc>
      </w:tr>
      <w:tr w:rsidR="007F061E" w14:paraId="5ED15B5B" w14:textId="77777777" w:rsidTr="008574AC">
        <w:trPr>
          <w:trHeight w:val="117"/>
        </w:trPr>
        <w:tc>
          <w:tcPr>
            <w:tcW w:w="6781" w:type="dxa"/>
          </w:tcPr>
          <w:p w14:paraId="01F160FE" w14:textId="77777777" w:rsidR="007F061E" w:rsidRDefault="007F061E" w:rsidP="00A21C2E">
            <w:pPr>
              <w:pStyle w:val="MensR-Servicedescription"/>
            </w:pPr>
            <w:r w:rsidRPr="00435FF3">
              <w:t>M Clinic is a free walk-in clinic offering STI checks for men who have sex with</w:t>
            </w:r>
            <w:r>
              <w:t xml:space="preserve"> men</w:t>
            </w:r>
            <w:r w:rsidRPr="00435FF3">
              <w:t>. HIV results are available via SMS in less than 24 hours.</w:t>
            </w:r>
          </w:p>
        </w:tc>
        <w:tc>
          <w:tcPr>
            <w:tcW w:w="2291" w:type="dxa"/>
          </w:tcPr>
          <w:p w14:paraId="24229C42" w14:textId="77777777" w:rsidR="007F061E" w:rsidRDefault="007F061E" w:rsidP="00A21C2E">
            <w:pPr>
              <w:pStyle w:val="MensR-Servicecontact"/>
            </w:pPr>
            <w:r w:rsidRPr="009B0A32">
              <w:t>02 6244 2184</w:t>
            </w:r>
          </w:p>
        </w:tc>
      </w:tr>
      <w:tr w:rsidR="00F13B32" w14:paraId="7AC0995B"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20AA9890" w14:textId="77777777" w:rsidR="00F13B32" w:rsidRPr="00884424" w:rsidRDefault="00F13B32" w:rsidP="00884424">
            <w:pPr>
              <w:pStyle w:val="MensR-ServiceName"/>
            </w:pPr>
            <w:r w:rsidRPr="00884424">
              <w:t>Belconnen Community Men’s Shed</w:t>
            </w:r>
          </w:p>
          <w:p w14:paraId="4BAB925F" w14:textId="77777777" w:rsidR="00F13B32" w:rsidRPr="00884424" w:rsidRDefault="00F13B32" w:rsidP="00884424">
            <w:pPr>
              <w:pStyle w:val="MensR-Serviceaddress"/>
            </w:pPr>
            <w:r w:rsidRPr="00884424">
              <w:t>32 Dallachy Street, Page ACT 2614</w:t>
            </w:r>
          </w:p>
          <w:p w14:paraId="101B19FC" w14:textId="77777777" w:rsidR="00F13B32" w:rsidRPr="00884424" w:rsidRDefault="00521CEC" w:rsidP="00884424">
            <w:pPr>
              <w:pStyle w:val="MensR-Serviceaddress"/>
              <w:rPr>
                <w:rStyle w:val="Hyperlink"/>
              </w:rPr>
            </w:pPr>
            <w:hyperlink r:id="rId37" w:history="1">
              <w:r w:rsidR="00F13B32" w:rsidRPr="00884424">
                <w:rPr>
                  <w:rStyle w:val="Hyperlink"/>
                </w:rPr>
                <w:t>www.belconnenshed.com.au</w:t>
              </w:r>
            </w:hyperlink>
          </w:p>
        </w:tc>
      </w:tr>
      <w:tr w:rsidR="00F13B32" w14:paraId="25566BD0" w14:textId="77777777" w:rsidTr="002B314E">
        <w:trPr>
          <w:trHeight w:val="1141"/>
        </w:trPr>
        <w:tc>
          <w:tcPr>
            <w:tcW w:w="6781" w:type="dxa"/>
          </w:tcPr>
          <w:p w14:paraId="49C83CD5" w14:textId="77777777" w:rsidR="00F13B32" w:rsidRPr="00884424" w:rsidRDefault="00F13B32" w:rsidP="00884424">
            <w:pPr>
              <w:pStyle w:val="MensR-Servicedescription"/>
            </w:pPr>
            <w:r w:rsidRPr="00884424">
              <w:t>New members and visitors are welcome. Fully insulated, with a kitchen, air-conditioning, disabled access and equipped with woodworking and metalworking tools.</w:t>
            </w:r>
          </w:p>
        </w:tc>
        <w:tc>
          <w:tcPr>
            <w:tcW w:w="2291" w:type="dxa"/>
          </w:tcPr>
          <w:p w14:paraId="21D28C20" w14:textId="77777777" w:rsidR="00F13B32" w:rsidRPr="00BD1745" w:rsidRDefault="00F13B32" w:rsidP="00BD1745">
            <w:pPr>
              <w:pStyle w:val="MensR-Servicecontact"/>
            </w:pPr>
            <w:r w:rsidRPr="00BD1745">
              <w:t>02 6123 4000</w:t>
            </w:r>
          </w:p>
        </w:tc>
      </w:tr>
      <w:tr w:rsidR="00F13B32" w14:paraId="00D7C04A"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7F72C946" w14:textId="77777777" w:rsidR="00F13B32" w:rsidRPr="00884424" w:rsidRDefault="00F13B32" w:rsidP="00884424">
            <w:pPr>
              <w:pStyle w:val="MensR-ServiceName"/>
            </w:pPr>
            <w:r w:rsidRPr="00884424">
              <w:lastRenderedPageBreak/>
              <w:t>Canberra Father’s and Children’s Service (</w:t>
            </w:r>
            <w:proofErr w:type="spellStart"/>
            <w:r w:rsidRPr="00884424">
              <w:t>CanFaCS</w:t>
            </w:r>
            <w:proofErr w:type="spellEnd"/>
            <w:r w:rsidRPr="00884424">
              <w:t>)</w:t>
            </w:r>
          </w:p>
          <w:p w14:paraId="71A083E7" w14:textId="77777777" w:rsidR="00F13B32" w:rsidRPr="00884424" w:rsidRDefault="00F13B32" w:rsidP="00884424">
            <w:pPr>
              <w:pStyle w:val="MensR-Serviceaddress"/>
            </w:pPr>
            <w:r w:rsidRPr="00884424">
              <w:t>3/71 Darling Street, Mitchell ACT 2911</w:t>
            </w:r>
          </w:p>
          <w:p w14:paraId="35F13053" w14:textId="77777777" w:rsidR="00F13B32" w:rsidRDefault="00521CEC" w:rsidP="00884424">
            <w:pPr>
              <w:pStyle w:val="MensR-Serviceaddress"/>
            </w:pPr>
            <w:hyperlink r:id="rId38" w:history="1">
              <w:r w:rsidR="00884424" w:rsidRPr="005A50EE">
                <w:rPr>
                  <w:rStyle w:val="Hyperlink"/>
                </w:rPr>
                <w:t>www.canfacs.org.au</w:t>
              </w:r>
            </w:hyperlink>
            <w:r w:rsidR="00884424">
              <w:t xml:space="preserve"> </w:t>
            </w:r>
          </w:p>
        </w:tc>
      </w:tr>
      <w:tr w:rsidR="00F13B32" w14:paraId="2D16AA35" w14:textId="77777777" w:rsidTr="008574AC">
        <w:trPr>
          <w:trHeight w:val="1556"/>
        </w:trPr>
        <w:tc>
          <w:tcPr>
            <w:tcW w:w="6781" w:type="dxa"/>
          </w:tcPr>
          <w:p w14:paraId="6FF88C14" w14:textId="77777777" w:rsidR="00F13B32" w:rsidRPr="00884424" w:rsidRDefault="00F13B32" w:rsidP="00884424">
            <w:pPr>
              <w:pStyle w:val="MensR-Servicedescription"/>
            </w:pPr>
            <w:r w:rsidRPr="00884424">
              <w:t>Supports single father families around homelessness and to strengthen relationships with their children. Provides accommodation, Dad’s Place (overnight visitation), case management, referral and outreach support.</w:t>
            </w:r>
          </w:p>
        </w:tc>
        <w:tc>
          <w:tcPr>
            <w:tcW w:w="2291" w:type="dxa"/>
          </w:tcPr>
          <w:p w14:paraId="2D22DA1F" w14:textId="77777777" w:rsidR="00F13B32" w:rsidRDefault="00F13B32" w:rsidP="00BD1745">
            <w:pPr>
              <w:pStyle w:val="MensR-Servicecontact"/>
            </w:pPr>
            <w:r w:rsidRPr="00B31509">
              <w:t>02 6123 4000</w:t>
            </w:r>
          </w:p>
        </w:tc>
      </w:tr>
      <w:tr w:rsidR="00F13B32" w14:paraId="4F8EF4FA"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598C9004" w14:textId="77777777" w:rsidR="00F13B32" w:rsidRDefault="00AE6CED" w:rsidP="00BA4869">
            <w:pPr>
              <w:pStyle w:val="MensR-ServiceName"/>
              <w:rPr>
                <w:lang w:eastAsia="en-US"/>
              </w:rPr>
            </w:pPr>
            <w:r w:rsidRPr="00435FF3">
              <w:t>EveryMan Australia</w:t>
            </w:r>
          </w:p>
          <w:p w14:paraId="007DBE5A" w14:textId="77777777" w:rsidR="00AE6CED" w:rsidRPr="00884424" w:rsidRDefault="00AE6CED" w:rsidP="00884424">
            <w:pPr>
              <w:pStyle w:val="MensR-Serviceaddress"/>
            </w:pPr>
            <w:r w:rsidRPr="00884424">
              <w:t xml:space="preserve">Room 3.01 Griffin Centre, 20 </w:t>
            </w:r>
            <w:proofErr w:type="spellStart"/>
            <w:r w:rsidRPr="00884424">
              <w:t>Genge</w:t>
            </w:r>
            <w:proofErr w:type="spellEnd"/>
            <w:r w:rsidRPr="00884424">
              <w:t xml:space="preserve"> Street, Canberra ACT 2601</w:t>
            </w:r>
          </w:p>
          <w:p w14:paraId="72FC2E73" w14:textId="77777777" w:rsidR="00F13B32" w:rsidRPr="00884424" w:rsidRDefault="00521CEC" w:rsidP="00884424">
            <w:pPr>
              <w:pStyle w:val="MensR-Serviceaddress"/>
              <w:rPr>
                <w:rStyle w:val="Hyperlink"/>
              </w:rPr>
            </w:pPr>
            <w:hyperlink r:id="rId39" w:history="1">
              <w:r w:rsidR="00AE6CED" w:rsidRPr="00884424">
                <w:rPr>
                  <w:rStyle w:val="Hyperlink"/>
                </w:rPr>
                <w:t>www.menscentre.org.au</w:t>
              </w:r>
            </w:hyperlink>
          </w:p>
        </w:tc>
      </w:tr>
      <w:tr w:rsidR="00F13B32" w14:paraId="0F73B2AB" w14:textId="77777777" w:rsidTr="008574AC">
        <w:trPr>
          <w:trHeight w:val="1426"/>
        </w:trPr>
        <w:tc>
          <w:tcPr>
            <w:tcW w:w="6781" w:type="dxa"/>
          </w:tcPr>
          <w:p w14:paraId="3A59024C" w14:textId="77777777" w:rsidR="00F13B32" w:rsidRPr="00884424" w:rsidRDefault="00AE6CED" w:rsidP="00884424">
            <w:pPr>
              <w:pStyle w:val="MensR-Servicedescription"/>
            </w:pPr>
            <w:r w:rsidRPr="00884424">
              <w:t>Programs and support for men in need to achieve health and wellbeing: counselling, disability services, information and referral, preventing violence, managing anger, case management and supported accommodation options.</w:t>
            </w:r>
          </w:p>
        </w:tc>
        <w:tc>
          <w:tcPr>
            <w:tcW w:w="2291" w:type="dxa"/>
          </w:tcPr>
          <w:p w14:paraId="03B9F188" w14:textId="77777777" w:rsidR="00F13B32" w:rsidRDefault="00AE6CED" w:rsidP="00BD1745">
            <w:pPr>
              <w:pStyle w:val="MensR-Servicecontact"/>
            </w:pPr>
            <w:r w:rsidRPr="00B31509">
              <w:t>02 6230 6999</w:t>
            </w:r>
          </w:p>
        </w:tc>
      </w:tr>
      <w:tr w:rsidR="00783236" w14:paraId="6DD9D8DC"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649A0FCD" w14:textId="77777777" w:rsidR="00783236" w:rsidRPr="00BD1745" w:rsidRDefault="00783236" w:rsidP="00DB127F">
            <w:pPr>
              <w:pStyle w:val="MensR-ServiceName"/>
            </w:pPr>
            <w:r>
              <w:rPr>
                <w:lang w:eastAsia="en-US"/>
              </w:rPr>
              <w:t>GBTIQ Workshops – AIDS Action Council of the ACT</w:t>
            </w:r>
          </w:p>
          <w:p w14:paraId="055D28D5" w14:textId="77777777" w:rsidR="00783236" w:rsidRPr="00884424" w:rsidRDefault="00783236" w:rsidP="00884424">
            <w:pPr>
              <w:pStyle w:val="MensR-Serviceaddress"/>
            </w:pPr>
            <w:r w:rsidRPr="00884424">
              <w:t>Building 5 (North Wing), Canberra Hospital, Garran ACT 2605</w:t>
            </w:r>
          </w:p>
          <w:p w14:paraId="61F4226F" w14:textId="77777777" w:rsidR="00783236" w:rsidRPr="00884424" w:rsidRDefault="00521CEC" w:rsidP="00884424">
            <w:pPr>
              <w:pStyle w:val="MensR-Serviceaddress"/>
              <w:rPr>
                <w:rStyle w:val="Hyperlink"/>
              </w:rPr>
            </w:pPr>
            <w:hyperlink r:id="rId40" w:history="1">
              <w:r w:rsidR="00783236" w:rsidRPr="00884424">
                <w:rPr>
                  <w:rStyle w:val="Hyperlink"/>
                </w:rPr>
                <w:t>www.aidsaction.org.au</w:t>
              </w:r>
            </w:hyperlink>
          </w:p>
        </w:tc>
      </w:tr>
      <w:tr w:rsidR="00783236" w14:paraId="1E1E4177" w14:textId="77777777" w:rsidTr="008574AC">
        <w:trPr>
          <w:trHeight w:val="1422"/>
        </w:trPr>
        <w:tc>
          <w:tcPr>
            <w:tcW w:w="6781" w:type="dxa"/>
          </w:tcPr>
          <w:p w14:paraId="59615646" w14:textId="77777777" w:rsidR="00783236" w:rsidRPr="00884424" w:rsidRDefault="00783236" w:rsidP="00884424">
            <w:pPr>
              <w:pStyle w:val="MensR-Servicedescription"/>
            </w:pPr>
            <w:r w:rsidRPr="00884424">
              <w:t>Offers a range of free peer based workshops for men who are gay, bisexual and sex and gender diverse: Out There (16-25yrs); Looking Out (+26yrs), Together (+18yrs); Man2Man (+18yrs); and Cruising (+18yrs). Check website for venue/dates.</w:t>
            </w:r>
          </w:p>
        </w:tc>
        <w:tc>
          <w:tcPr>
            <w:tcW w:w="2291" w:type="dxa"/>
          </w:tcPr>
          <w:p w14:paraId="06379A11" w14:textId="77777777" w:rsidR="00783236" w:rsidRDefault="00783236" w:rsidP="00BD1745">
            <w:pPr>
              <w:pStyle w:val="MensR-Servicecontact"/>
            </w:pPr>
            <w:r w:rsidRPr="009B0A32">
              <w:t>02 6257 2855</w:t>
            </w:r>
          </w:p>
        </w:tc>
      </w:tr>
      <w:tr w:rsidR="00F13B32" w14:paraId="03E68BFA"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09C22A0E" w14:textId="77777777" w:rsidR="00F13B32" w:rsidRDefault="00AE6CED" w:rsidP="00BA4869">
            <w:pPr>
              <w:pStyle w:val="MensR-ServiceName"/>
              <w:rPr>
                <w:lang w:eastAsia="en-US"/>
              </w:rPr>
            </w:pPr>
            <w:r w:rsidRPr="00435FF3">
              <w:t>Giralang Kaleen Men’s Shed</w:t>
            </w:r>
          </w:p>
          <w:p w14:paraId="78D41AEC" w14:textId="77777777" w:rsidR="00AE6CED" w:rsidRPr="00884424" w:rsidRDefault="00AE6CED" w:rsidP="00884424">
            <w:pPr>
              <w:pStyle w:val="MensR-Serviceaddress"/>
            </w:pPr>
            <w:r w:rsidRPr="00884424">
              <w:t>Kaleen Community Hall, 28 Georgina Crescent, Kaleen ACT 2617</w:t>
            </w:r>
          </w:p>
          <w:p w14:paraId="7C19C6A4" w14:textId="77777777" w:rsidR="00F13B32" w:rsidRPr="00884424" w:rsidRDefault="00521CEC" w:rsidP="00884424">
            <w:pPr>
              <w:pStyle w:val="MensR-Serviceaddress"/>
              <w:rPr>
                <w:rStyle w:val="Hyperlink"/>
              </w:rPr>
            </w:pPr>
            <w:hyperlink r:id="rId41" w:history="1">
              <w:r w:rsidR="00AE6CED" w:rsidRPr="00884424">
                <w:rPr>
                  <w:rStyle w:val="Hyperlink"/>
                </w:rPr>
                <w:t>www.theshedonline.org.au</w:t>
              </w:r>
            </w:hyperlink>
          </w:p>
        </w:tc>
      </w:tr>
      <w:tr w:rsidR="00E334D3" w14:paraId="05BB09FA" w14:textId="77777777" w:rsidTr="002B314E">
        <w:trPr>
          <w:trHeight w:val="1573"/>
        </w:trPr>
        <w:tc>
          <w:tcPr>
            <w:tcW w:w="6781" w:type="dxa"/>
          </w:tcPr>
          <w:p w14:paraId="3E9495D1" w14:textId="77777777" w:rsidR="00F13B32" w:rsidRDefault="00AE6CED" w:rsidP="00884424">
            <w:pPr>
              <w:pStyle w:val="MensR-Servicedescription"/>
            </w:pPr>
            <w:r>
              <w:t>Offers f</w:t>
            </w:r>
            <w:r w:rsidRPr="00435FF3">
              <w:t>ellowship and support</w:t>
            </w:r>
            <w:r>
              <w:t>:</w:t>
            </w:r>
            <w:r w:rsidRPr="00435FF3">
              <w:t xml:space="preserve"> gardening (vegetables), computing - education and computer facilities</w:t>
            </w:r>
            <w:r>
              <w:t>, talks/</w:t>
            </w:r>
            <w:r w:rsidRPr="00435FF3">
              <w:t xml:space="preserve"> visits by members and guests, lunches, BBQ's, coffee sessions and dinners and fixing stuff.</w:t>
            </w:r>
          </w:p>
        </w:tc>
        <w:tc>
          <w:tcPr>
            <w:tcW w:w="2291" w:type="dxa"/>
          </w:tcPr>
          <w:p w14:paraId="65443BE7" w14:textId="77777777" w:rsidR="00AE6CED" w:rsidRPr="00AE6CED" w:rsidRDefault="00521CEC" w:rsidP="00BD1745">
            <w:pPr>
              <w:pStyle w:val="MensR-Servicecontact"/>
            </w:pPr>
            <w:hyperlink r:id="rId42" w:history="1">
              <w:r w:rsidR="00AE6CED" w:rsidRPr="003611EA">
                <w:rPr>
                  <w:rStyle w:val="Hyperlink"/>
                </w:rPr>
                <w:t>gkmensshed@gmail.com</w:t>
              </w:r>
            </w:hyperlink>
          </w:p>
        </w:tc>
      </w:tr>
      <w:tr w:rsidR="00247103" w14:paraId="15510862"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737A755D" w14:textId="77777777" w:rsidR="00247103" w:rsidRDefault="00247103" w:rsidP="00DB127F">
            <w:pPr>
              <w:pStyle w:val="MensR-ServiceName"/>
              <w:rPr>
                <w:lang w:eastAsia="en-US"/>
              </w:rPr>
            </w:pPr>
            <w:r w:rsidRPr="00435FF3">
              <w:t>Gungahlin Men’s Group</w:t>
            </w:r>
            <w:r w:rsidR="002B314E">
              <w:t xml:space="preserve"> </w:t>
            </w:r>
            <w:r w:rsidR="002B314E">
              <w:rPr>
                <w:lang w:eastAsia="en-US"/>
              </w:rPr>
              <w:t>–</w:t>
            </w:r>
            <w:r>
              <w:t xml:space="preserve"> </w:t>
            </w:r>
            <w:proofErr w:type="spellStart"/>
            <w:r>
              <w:t>Communities@Work</w:t>
            </w:r>
            <w:proofErr w:type="spellEnd"/>
            <w:r w:rsidR="002B314E">
              <w:t xml:space="preserve"> </w:t>
            </w:r>
          </w:p>
          <w:p w14:paraId="3BF55DCE" w14:textId="77777777" w:rsidR="00247103" w:rsidRPr="00884424" w:rsidRDefault="00247103" w:rsidP="00884424">
            <w:pPr>
              <w:pStyle w:val="MensR-Serviceaddress"/>
            </w:pPr>
            <w:r w:rsidRPr="00884424">
              <w:t>Ngunnawal Neighbourhood Centre, Yarrawonga Street, Ngunnawal ACT 2913</w:t>
            </w:r>
          </w:p>
          <w:p w14:paraId="4F1C8CC4" w14:textId="77777777" w:rsidR="00247103" w:rsidRPr="00884424" w:rsidRDefault="00521CEC" w:rsidP="00884424">
            <w:pPr>
              <w:pStyle w:val="MensR-Serviceaddress"/>
              <w:rPr>
                <w:rStyle w:val="Hyperlink"/>
              </w:rPr>
            </w:pPr>
            <w:hyperlink r:id="rId43" w:history="1">
              <w:r w:rsidR="00247103" w:rsidRPr="00884424">
                <w:rPr>
                  <w:rStyle w:val="Hyperlink"/>
                </w:rPr>
                <w:t>www.grcs.org.au</w:t>
              </w:r>
            </w:hyperlink>
          </w:p>
        </w:tc>
      </w:tr>
      <w:tr w:rsidR="00247103" w14:paraId="47E34A8C" w14:textId="77777777" w:rsidTr="00EA412F">
        <w:trPr>
          <w:trHeight w:val="1686"/>
        </w:trPr>
        <w:tc>
          <w:tcPr>
            <w:tcW w:w="6781" w:type="dxa"/>
          </w:tcPr>
          <w:p w14:paraId="60BB4E86" w14:textId="77777777" w:rsidR="00247103" w:rsidRDefault="00247103" w:rsidP="00884424">
            <w:pPr>
              <w:pStyle w:val="MensR-Servicedescription"/>
            </w:pPr>
            <w:r w:rsidRPr="00435FF3">
              <w:t>Meets Fridays</w:t>
            </w:r>
            <w:r>
              <w:t>. W</w:t>
            </w:r>
            <w:r w:rsidRPr="00435FF3">
              <w:t xml:space="preserve">elcomes </w:t>
            </w:r>
            <w:r>
              <w:t xml:space="preserve">all </w:t>
            </w:r>
            <w:r w:rsidRPr="00435FF3">
              <w:t>men</w:t>
            </w:r>
            <w:r>
              <w:t>.</w:t>
            </w:r>
            <w:r w:rsidRPr="00435FF3">
              <w:t xml:space="preserve"> </w:t>
            </w:r>
            <w:r>
              <w:t>An op</w:t>
            </w:r>
            <w:r w:rsidRPr="00435FF3">
              <w:t xml:space="preserve">portunity to meet in a friendly social environment and </w:t>
            </w:r>
            <w:r>
              <w:t>work on meaningful project. Act</w:t>
            </w:r>
            <w:r w:rsidRPr="00435FF3">
              <w:t>ivities include social outings, guest speakers, projects and discussion groups.</w:t>
            </w:r>
          </w:p>
        </w:tc>
        <w:tc>
          <w:tcPr>
            <w:tcW w:w="2291" w:type="dxa"/>
          </w:tcPr>
          <w:p w14:paraId="0CC049FE" w14:textId="77777777" w:rsidR="00247103" w:rsidRPr="00BD1745" w:rsidRDefault="00247103" w:rsidP="00BD1745">
            <w:pPr>
              <w:pStyle w:val="MensR-Servicecontact"/>
            </w:pPr>
            <w:r w:rsidRPr="00BD1745">
              <w:t>02 6228 9200</w:t>
            </w:r>
          </w:p>
        </w:tc>
      </w:tr>
      <w:tr w:rsidR="00783236" w14:paraId="5A3F043F"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75AFBC51" w14:textId="77777777" w:rsidR="00783236" w:rsidRDefault="00783236" w:rsidP="00DB127F">
            <w:pPr>
              <w:pStyle w:val="MensR-ServiceName"/>
            </w:pPr>
            <w:r w:rsidRPr="00435FF3">
              <w:lastRenderedPageBreak/>
              <w:t xml:space="preserve">The Lodge </w:t>
            </w:r>
            <w:r w:rsidR="002B314E">
              <w:rPr>
                <w:lang w:eastAsia="en-US"/>
              </w:rPr>
              <w:t>–</w:t>
            </w:r>
            <w:r w:rsidRPr="00435FF3">
              <w:t xml:space="preserve"> Residential Service for Men</w:t>
            </w:r>
            <w:r>
              <w:t xml:space="preserve"> – </w:t>
            </w:r>
            <w:proofErr w:type="spellStart"/>
            <w:r>
              <w:t>CatholicCare</w:t>
            </w:r>
            <w:proofErr w:type="spellEnd"/>
            <w:r>
              <w:t xml:space="preserve"> Canberra &amp; Goulburn</w:t>
            </w:r>
          </w:p>
          <w:p w14:paraId="71D858FF" w14:textId="77777777" w:rsidR="00783236" w:rsidRPr="00884424" w:rsidRDefault="00783236" w:rsidP="00884424">
            <w:pPr>
              <w:pStyle w:val="MensR-Serviceaddress"/>
            </w:pPr>
            <w:r w:rsidRPr="00884424">
              <w:t>Ainslie Village, 23 Quick Street, Campbell ACT 2612</w:t>
            </w:r>
          </w:p>
          <w:p w14:paraId="13DB2C4B" w14:textId="77777777" w:rsidR="00783236" w:rsidRPr="00884424" w:rsidRDefault="00521CEC" w:rsidP="00884424">
            <w:pPr>
              <w:pStyle w:val="MensR-Serviceaddress"/>
              <w:rPr>
                <w:rStyle w:val="Hyperlink"/>
              </w:rPr>
            </w:pPr>
            <w:hyperlink r:id="rId44" w:history="1">
              <w:r w:rsidR="00783236" w:rsidRPr="00884424">
                <w:rPr>
                  <w:rStyle w:val="Hyperlink"/>
                </w:rPr>
                <w:t>www.catholiccare.cg.org.au</w:t>
              </w:r>
            </w:hyperlink>
          </w:p>
        </w:tc>
      </w:tr>
      <w:tr w:rsidR="00783236" w14:paraId="166DC2E3" w14:textId="77777777" w:rsidTr="008574AC">
        <w:trPr>
          <w:trHeight w:val="1556"/>
        </w:trPr>
        <w:tc>
          <w:tcPr>
            <w:tcW w:w="6781" w:type="dxa"/>
          </w:tcPr>
          <w:p w14:paraId="3E92DE45" w14:textId="77777777" w:rsidR="00783236" w:rsidRDefault="00783236" w:rsidP="00884424">
            <w:pPr>
              <w:pStyle w:val="MensR-Servicedescription"/>
            </w:pPr>
            <w:r w:rsidRPr="00435FF3">
              <w:t xml:space="preserve">Supports men who have mental illness, with or without alcohol &amp; drug issues </w:t>
            </w:r>
            <w:r>
              <w:t>(18-65yrs)</w:t>
            </w:r>
            <w:r w:rsidRPr="00435FF3">
              <w:t>.</w:t>
            </w:r>
            <w:r>
              <w:t xml:space="preserve"> M</w:t>
            </w:r>
            <w:r w:rsidRPr="00435FF3">
              <w:t xml:space="preserve">edium to long term </w:t>
            </w:r>
            <w:r>
              <w:t>and</w:t>
            </w:r>
            <w:r w:rsidRPr="00435FF3">
              <w:t xml:space="preserve"> respite</w:t>
            </w:r>
            <w:r>
              <w:t xml:space="preserve"> beds. A</w:t>
            </w:r>
            <w:r w:rsidRPr="00435FF3">
              <w:t xml:space="preserve">ll meals, including coffee and tea. </w:t>
            </w:r>
            <w:r>
              <w:t>Can offer assistance with medication management.</w:t>
            </w:r>
          </w:p>
        </w:tc>
        <w:tc>
          <w:tcPr>
            <w:tcW w:w="2291" w:type="dxa"/>
          </w:tcPr>
          <w:p w14:paraId="2365E0CC" w14:textId="77777777" w:rsidR="00783236" w:rsidRDefault="00783236" w:rsidP="00BD1745">
            <w:pPr>
              <w:pStyle w:val="MensR-Servicecontact"/>
            </w:pPr>
            <w:r w:rsidRPr="00D542E0">
              <w:t>02 6163 3707</w:t>
            </w:r>
          </w:p>
        </w:tc>
      </w:tr>
      <w:tr w:rsidR="009B44F6" w14:paraId="3AE0C970"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0BDA2A9A" w14:textId="77777777" w:rsidR="009B44F6" w:rsidRDefault="009B44F6" w:rsidP="00BA4869">
            <w:pPr>
              <w:pStyle w:val="MensR-ServiceName"/>
              <w:rPr>
                <w:lang w:eastAsia="en-US"/>
              </w:rPr>
            </w:pPr>
            <w:r w:rsidRPr="00435FF3">
              <w:t>Majura Men’s Shed</w:t>
            </w:r>
            <w:r w:rsidR="00EB5D94">
              <w:t xml:space="preserve"> – </w:t>
            </w:r>
            <w:proofErr w:type="spellStart"/>
            <w:r w:rsidR="00EB5D94">
              <w:t>Northside</w:t>
            </w:r>
            <w:proofErr w:type="spellEnd"/>
            <w:r w:rsidR="00EB5D94">
              <w:t xml:space="preserve"> Community Service</w:t>
            </w:r>
          </w:p>
          <w:p w14:paraId="4BA108E5" w14:textId="77777777" w:rsidR="009B44F6" w:rsidRPr="00884424" w:rsidRDefault="009B44F6" w:rsidP="00884424">
            <w:pPr>
              <w:pStyle w:val="MensR-Serviceaddress"/>
            </w:pPr>
            <w:proofErr w:type="spellStart"/>
            <w:r w:rsidRPr="00884424">
              <w:t>Rosevear</w:t>
            </w:r>
            <w:proofErr w:type="spellEnd"/>
            <w:r w:rsidRPr="00884424">
              <w:t xml:space="preserve"> Place, Dickson ACT 2602</w:t>
            </w:r>
          </w:p>
          <w:p w14:paraId="7BDF26CF" w14:textId="77777777" w:rsidR="009B44F6" w:rsidRPr="00884424" w:rsidRDefault="00521CEC" w:rsidP="00884424">
            <w:pPr>
              <w:pStyle w:val="MensR-Serviceaddress"/>
              <w:rPr>
                <w:rStyle w:val="Hyperlink"/>
              </w:rPr>
            </w:pPr>
            <w:hyperlink r:id="rId45" w:history="1">
              <w:r w:rsidR="009B44F6" w:rsidRPr="00884424">
                <w:rPr>
                  <w:rStyle w:val="Hyperlink"/>
                </w:rPr>
                <w:t>www.northside.asn.au</w:t>
              </w:r>
            </w:hyperlink>
          </w:p>
        </w:tc>
      </w:tr>
      <w:tr w:rsidR="009B44F6" w14:paraId="5985FD6D" w14:textId="77777777" w:rsidTr="008574AC">
        <w:trPr>
          <w:trHeight w:val="1426"/>
        </w:trPr>
        <w:tc>
          <w:tcPr>
            <w:tcW w:w="6781" w:type="dxa"/>
          </w:tcPr>
          <w:p w14:paraId="5C9C9970" w14:textId="77777777" w:rsidR="009B44F6" w:rsidRDefault="009B44F6" w:rsidP="00884424">
            <w:pPr>
              <w:pStyle w:val="MensR-Servicedescription"/>
            </w:pPr>
            <w:r>
              <w:t xml:space="preserve">For local men of all ages </w:t>
            </w:r>
            <w:r w:rsidRPr="00373BF2">
              <w:t>to get together and connect over shared hobbies</w:t>
            </w:r>
            <w:r>
              <w:t>, skills</w:t>
            </w:r>
            <w:r w:rsidRPr="00373BF2">
              <w:t xml:space="preserve"> and interests</w:t>
            </w:r>
            <w:r>
              <w:t xml:space="preserve">. </w:t>
            </w:r>
            <w:r w:rsidRPr="00373BF2">
              <w:t>Men work on projects for their community</w:t>
            </w:r>
            <w:r>
              <w:t xml:space="preserve">: </w:t>
            </w:r>
            <w:r w:rsidRPr="00373BF2">
              <w:t>restoring or building furniture</w:t>
            </w:r>
            <w:r>
              <w:t xml:space="preserve">, </w:t>
            </w:r>
            <w:r w:rsidRPr="00373BF2">
              <w:t>organising fundraising and social events.</w:t>
            </w:r>
          </w:p>
        </w:tc>
        <w:tc>
          <w:tcPr>
            <w:tcW w:w="2291" w:type="dxa"/>
          </w:tcPr>
          <w:p w14:paraId="7EB75006" w14:textId="77777777" w:rsidR="009B44F6" w:rsidRDefault="009B44F6" w:rsidP="00BD1745">
            <w:pPr>
              <w:pStyle w:val="MensR-Servicecontact"/>
            </w:pPr>
            <w:r w:rsidRPr="002039A5">
              <w:t>02 6257 2255</w:t>
            </w:r>
          </w:p>
        </w:tc>
      </w:tr>
      <w:tr w:rsidR="00247103" w14:paraId="0D597878"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04581332" w14:textId="77777777" w:rsidR="00247103" w:rsidRDefault="00247103" w:rsidP="00DB127F">
            <w:pPr>
              <w:pStyle w:val="MensR-ServiceName"/>
              <w:rPr>
                <w:lang w:eastAsia="en-US"/>
              </w:rPr>
            </w:pPr>
            <w:r>
              <w:t>Mary’s Place</w:t>
            </w:r>
          </w:p>
          <w:p w14:paraId="41E51B6A" w14:textId="77777777" w:rsidR="00247103" w:rsidRPr="00884424" w:rsidRDefault="00247103" w:rsidP="00884424">
            <w:pPr>
              <w:pStyle w:val="MensR-Serviceaddress"/>
            </w:pPr>
            <w:r w:rsidRPr="00884424">
              <w:t xml:space="preserve">Queanbeyan NSW 2620 </w:t>
            </w:r>
          </w:p>
        </w:tc>
      </w:tr>
      <w:tr w:rsidR="00247103" w14:paraId="76CBE05E" w14:textId="77777777" w:rsidTr="008574AC">
        <w:trPr>
          <w:trHeight w:val="1432"/>
        </w:trPr>
        <w:tc>
          <w:tcPr>
            <w:tcW w:w="6781" w:type="dxa"/>
          </w:tcPr>
          <w:p w14:paraId="3C6F4798" w14:textId="77777777" w:rsidR="00247103" w:rsidRDefault="00247103" w:rsidP="00884424">
            <w:pPr>
              <w:pStyle w:val="MensR-Servicedescription"/>
            </w:pPr>
            <w:r>
              <w:t xml:space="preserve">For single adult males from 18 years only. </w:t>
            </w:r>
            <w:r w:rsidRPr="00F00400">
              <w:t xml:space="preserve">Provides assistance to the homeless, mainly NSW clients but will assist those in the ACT with referral if St Benedict's Community Centre is closed. Limited accommodation </w:t>
            </w:r>
            <w:r>
              <w:t>on a night by night basis.</w:t>
            </w:r>
          </w:p>
        </w:tc>
        <w:tc>
          <w:tcPr>
            <w:tcW w:w="2291" w:type="dxa"/>
          </w:tcPr>
          <w:p w14:paraId="141A6E4F" w14:textId="77777777" w:rsidR="00247103" w:rsidRDefault="00247103" w:rsidP="00BD1745">
            <w:pPr>
              <w:pStyle w:val="MensR-Servicecontact"/>
            </w:pPr>
            <w:r w:rsidRPr="009202E8">
              <w:t xml:space="preserve">02 </w:t>
            </w:r>
            <w:r>
              <w:t>6299 1619 (24hrs)</w:t>
            </w:r>
          </w:p>
          <w:p w14:paraId="5506893E" w14:textId="77777777" w:rsidR="00247103" w:rsidRDefault="00247103" w:rsidP="00BD1745">
            <w:pPr>
              <w:pStyle w:val="MensR-Servicecontact"/>
            </w:pPr>
            <w:r w:rsidRPr="00F00400">
              <w:t>0430 274 162</w:t>
            </w:r>
          </w:p>
        </w:tc>
      </w:tr>
      <w:tr w:rsidR="00247103" w14:paraId="7AFA1E1F"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066B75FB" w14:textId="77777777" w:rsidR="00247103" w:rsidRDefault="00247103" w:rsidP="00DB127F">
            <w:pPr>
              <w:pStyle w:val="MensR-ServiceName"/>
              <w:rPr>
                <w:lang w:eastAsia="en-US"/>
              </w:rPr>
            </w:pPr>
            <w:r w:rsidRPr="00435FF3">
              <w:rPr>
                <w:lang w:eastAsia="en-US"/>
              </w:rPr>
              <w:t>Men’s Group</w:t>
            </w:r>
            <w:r>
              <w:rPr>
                <w:lang w:eastAsia="en-US"/>
              </w:rPr>
              <w:t xml:space="preserve"> </w:t>
            </w:r>
            <w:r w:rsidR="002B314E">
              <w:rPr>
                <w:lang w:eastAsia="en-US"/>
              </w:rPr>
              <w:t>–</w:t>
            </w:r>
            <w:r>
              <w:rPr>
                <w:lang w:eastAsia="en-US"/>
              </w:rPr>
              <w:t xml:space="preserve"> </w:t>
            </w:r>
            <w:r w:rsidRPr="00435FF3">
              <w:rPr>
                <w:lang w:eastAsia="en-US"/>
              </w:rPr>
              <w:t>Winnunga Nimmi</w:t>
            </w:r>
            <w:r>
              <w:rPr>
                <w:lang w:eastAsia="en-US"/>
              </w:rPr>
              <w:t xml:space="preserve">tyjah Aboriginal Health </w:t>
            </w:r>
            <w:r w:rsidR="009E0B84">
              <w:rPr>
                <w:lang w:eastAsia="en-US"/>
              </w:rPr>
              <w:t xml:space="preserve">and Community </w:t>
            </w:r>
            <w:r>
              <w:rPr>
                <w:lang w:eastAsia="en-US"/>
              </w:rPr>
              <w:t>Service</w:t>
            </w:r>
            <w:r w:rsidR="009E0B84">
              <w:rPr>
                <w:lang w:eastAsia="en-US"/>
              </w:rPr>
              <w:t>s (Winnunga AHCS)</w:t>
            </w:r>
          </w:p>
          <w:p w14:paraId="6399CD29" w14:textId="77777777" w:rsidR="00247103" w:rsidRPr="00884424" w:rsidRDefault="00247103" w:rsidP="00884424">
            <w:pPr>
              <w:pStyle w:val="MensR-Serviceaddress"/>
            </w:pPr>
            <w:r w:rsidRPr="00884424">
              <w:t xml:space="preserve">Winnunga </w:t>
            </w:r>
            <w:r w:rsidR="009E0B84">
              <w:t xml:space="preserve">AHCS </w:t>
            </w:r>
            <w:r w:rsidRPr="00884424">
              <w:t>Art Room (opposite Narrabundah shops), Iluka Street, Narrabundah ACT 2604</w:t>
            </w:r>
          </w:p>
          <w:p w14:paraId="1E6099D4" w14:textId="77777777" w:rsidR="00247103" w:rsidRPr="00884424" w:rsidRDefault="00521CEC" w:rsidP="00884424">
            <w:pPr>
              <w:pStyle w:val="MensR-Serviceaddress"/>
              <w:rPr>
                <w:rStyle w:val="Hyperlink"/>
              </w:rPr>
            </w:pPr>
            <w:hyperlink r:id="rId46" w:history="1">
              <w:r w:rsidR="00247103" w:rsidRPr="00884424">
                <w:rPr>
                  <w:rStyle w:val="Hyperlink"/>
                </w:rPr>
                <w:t>www.winnunga.org.au</w:t>
              </w:r>
            </w:hyperlink>
          </w:p>
        </w:tc>
      </w:tr>
      <w:tr w:rsidR="00247103" w14:paraId="7AA17C12" w14:textId="77777777" w:rsidTr="008574AC">
        <w:trPr>
          <w:trHeight w:val="1570"/>
        </w:trPr>
        <w:tc>
          <w:tcPr>
            <w:tcW w:w="6781" w:type="dxa"/>
          </w:tcPr>
          <w:p w14:paraId="68628FBC" w14:textId="07ED2A75" w:rsidR="00247103" w:rsidRDefault="00247103" w:rsidP="00884424">
            <w:pPr>
              <w:pStyle w:val="MensR-Servicedescription"/>
            </w:pPr>
            <w:r>
              <w:t>H</w:t>
            </w:r>
            <w:r w:rsidRPr="00435FF3">
              <w:t xml:space="preserve">eld every Monday 11.30am </w:t>
            </w:r>
            <w:r w:rsidR="009E0B84">
              <w:t>to</w:t>
            </w:r>
            <w:r w:rsidRPr="00435FF3">
              <w:t xml:space="preserve"> 3.30pm</w:t>
            </w:r>
            <w:r>
              <w:t xml:space="preserve"> (lunch included). F</w:t>
            </w:r>
            <w:r w:rsidRPr="00435FF3">
              <w:t xml:space="preserve">ocuses on creating a culturally appropriate and non-judgemental environment for Aboriginal men to discuss health and lifestyle </w:t>
            </w:r>
            <w:r w:rsidR="009E0B84">
              <w:t>matters</w:t>
            </w:r>
            <w:r w:rsidRPr="00435FF3">
              <w:t>. Transport is available.</w:t>
            </w:r>
          </w:p>
        </w:tc>
        <w:tc>
          <w:tcPr>
            <w:tcW w:w="2291" w:type="dxa"/>
          </w:tcPr>
          <w:p w14:paraId="2830FE88" w14:textId="77777777" w:rsidR="00247103" w:rsidRPr="00DF302B" w:rsidRDefault="00247103" w:rsidP="00BD1745">
            <w:pPr>
              <w:pStyle w:val="MensR-Servicecontact"/>
            </w:pPr>
            <w:r w:rsidRPr="00454716">
              <w:t>02 6284 6222</w:t>
            </w:r>
          </w:p>
        </w:tc>
      </w:tr>
      <w:tr w:rsidR="00247103" w14:paraId="0D7B8991"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2021C87C" w14:textId="77777777" w:rsidR="00247103" w:rsidRDefault="00247103" w:rsidP="00DB127F">
            <w:pPr>
              <w:pStyle w:val="MensR-ServiceName"/>
              <w:rPr>
                <w:lang w:eastAsia="en-US"/>
              </w:rPr>
            </w:pPr>
            <w:proofErr w:type="spellStart"/>
            <w:r w:rsidRPr="00435FF3">
              <w:t>Menslink</w:t>
            </w:r>
            <w:proofErr w:type="spellEnd"/>
          </w:p>
          <w:p w14:paraId="4B14FFF5" w14:textId="77777777" w:rsidR="00247103" w:rsidRPr="00435FF3" w:rsidRDefault="00247103" w:rsidP="00884424">
            <w:pPr>
              <w:pStyle w:val="MensR-Serviceaddress"/>
            </w:pPr>
            <w:r w:rsidRPr="00435FF3">
              <w:t>2 Light Street, Griffith ACT 2603</w:t>
            </w:r>
          </w:p>
          <w:p w14:paraId="7FAC3BB5" w14:textId="77777777" w:rsidR="00247103" w:rsidRPr="00884424" w:rsidRDefault="00521CEC" w:rsidP="00884424">
            <w:pPr>
              <w:pStyle w:val="MensR-Serviceaddress"/>
              <w:rPr>
                <w:rStyle w:val="Hyperlink"/>
              </w:rPr>
            </w:pPr>
            <w:hyperlink r:id="rId47" w:history="1">
              <w:r w:rsidR="00247103" w:rsidRPr="00884424">
                <w:rPr>
                  <w:rStyle w:val="Hyperlink"/>
                </w:rPr>
                <w:t>www.menslink.org.au</w:t>
              </w:r>
            </w:hyperlink>
          </w:p>
        </w:tc>
      </w:tr>
      <w:tr w:rsidR="00247103" w14:paraId="720549AD" w14:textId="77777777" w:rsidTr="004F4B1F">
        <w:trPr>
          <w:trHeight w:val="1087"/>
        </w:trPr>
        <w:tc>
          <w:tcPr>
            <w:tcW w:w="6781" w:type="dxa"/>
          </w:tcPr>
          <w:p w14:paraId="57592810" w14:textId="77777777" w:rsidR="00247103" w:rsidRDefault="00247103" w:rsidP="00884424">
            <w:pPr>
              <w:pStyle w:val="MensR-Servicedescription"/>
            </w:pPr>
            <w:r>
              <w:t>P</w:t>
            </w:r>
            <w:r w:rsidRPr="00435FF3">
              <w:t>romotes the value, wellbeing and social participation of men, in particular young men and boys, by providing appropriate and professional services with outreach activities in the ACT and parts of regional southern NSW.</w:t>
            </w:r>
          </w:p>
        </w:tc>
        <w:tc>
          <w:tcPr>
            <w:tcW w:w="2291" w:type="dxa"/>
          </w:tcPr>
          <w:p w14:paraId="1262C3FC" w14:textId="77777777" w:rsidR="00247103" w:rsidRDefault="00247103" w:rsidP="00BD1745">
            <w:pPr>
              <w:pStyle w:val="MensR-Servicecontact"/>
            </w:pPr>
            <w:r w:rsidRPr="009202E8">
              <w:t>02 6239 4699</w:t>
            </w:r>
          </w:p>
        </w:tc>
      </w:tr>
      <w:tr w:rsidR="00247103" w14:paraId="2C5CA032"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4FE8555A" w14:textId="77777777" w:rsidR="00247103" w:rsidRDefault="00247103" w:rsidP="00DB127F">
            <w:pPr>
              <w:pStyle w:val="MensR-ServiceName"/>
            </w:pPr>
            <w:proofErr w:type="spellStart"/>
            <w:r w:rsidRPr="00435FF3">
              <w:lastRenderedPageBreak/>
              <w:t>Minosa</w:t>
            </w:r>
            <w:proofErr w:type="spellEnd"/>
            <w:r w:rsidRPr="00435FF3">
              <w:t xml:space="preserve"> House</w:t>
            </w:r>
            <w:r w:rsidR="002B314E">
              <w:t xml:space="preserve"> </w:t>
            </w:r>
            <w:r w:rsidR="002B314E">
              <w:rPr>
                <w:lang w:eastAsia="en-US"/>
              </w:rPr>
              <w:t>–</w:t>
            </w:r>
            <w:r>
              <w:t xml:space="preserve"> </w:t>
            </w:r>
            <w:proofErr w:type="spellStart"/>
            <w:r w:rsidRPr="00435FF3">
              <w:t>CatholicCare</w:t>
            </w:r>
            <w:proofErr w:type="spellEnd"/>
            <w:r w:rsidRPr="00435FF3">
              <w:t xml:space="preserve"> Canberra &amp; Goulburn</w:t>
            </w:r>
          </w:p>
          <w:p w14:paraId="1F1F3FEE" w14:textId="77777777" w:rsidR="00247103" w:rsidRPr="00435FF3" w:rsidRDefault="00247103" w:rsidP="00884424">
            <w:pPr>
              <w:pStyle w:val="MensR-Serviceaddress"/>
            </w:pPr>
            <w:r w:rsidRPr="00435FF3">
              <w:t>Ainslie Village</w:t>
            </w:r>
            <w:r>
              <w:t>, 23 Quick Street, Campbell ACT 2612</w:t>
            </w:r>
          </w:p>
          <w:p w14:paraId="0CE445F6" w14:textId="77777777" w:rsidR="00247103" w:rsidRPr="00884424" w:rsidRDefault="00521CEC" w:rsidP="00884424">
            <w:pPr>
              <w:pStyle w:val="MensR-Serviceaddress"/>
              <w:rPr>
                <w:rStyle w:val="Hyperlink"/>
              </w:rPr>
            </w:pPr>
            <w:hyperlink r:id="rId48" w:history="1">
              <w:r w:rsidR="00247103" w:rsidRPr="00884424">
                <w:rPr>
                  <w:rStyle w:val="Hyperlink"/>
                </w:rPr>
                <w:t>www.catholiccare.cg.org.au</w:t>
              </w:r>
            </w:hyperlink>
          </w:p>
        </w:tc>
      </w:tr>
      <w:tr w:rsidR="00247103" w14:paraId="4EE6406F" w14:textId="77777777" w:rsidTr="007D427B">
        <w:trPr>
          <w:trHeight w:val="965"/>
        </w:trPr>
        <w:tc>
          <w:tcPr>
            <w:tcW w:w="6781" w:type="dxa"/>
          </w:tcPr>
          <w:p w14:paraId="787A6FFC" w14:textId="77777777" w:rsidR="00247103" w:rsidRDefault="00247103" w:rsidP="00884424">
            <w:pPr>
              <w:pStyle w:val="MensR-Servicedescription"/>
            </w:pPr>
            <w:r w:rsidRPr="00435FF3">
              <w:t>A supported accommodation program for single men aged over 18 years, not accompanied by children, who are homeless or at risk of homelessness.</w:t>
            </w:r>
          </w:p>
        </w:tc>
        <w:tc>
          <w:tcPr>
            <w:tcW w:w="2291" w:type="dxa"/>
          </w:tcPr>
          <w:p w14:paraId="0C26FDE0" w14:textId="77777777" w:rsidR="00247103" w:rsidRDefault="00247103" w:rsidP="00BD1745">
            <w:pPr>
              <w:pStyle w:val="MensR-Servicecontact"/>
            </w:pPr>
            <w:r w:rsidRPr="00D542E0">
              <w:t>02 6295 4300</w:t>
            </w:r>
          </w:p>
        </w:tc>
      </w:tr>
      <w:tr w:rsidR="00247103" w14:paraId="2AC5F70F"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7242B5CB" w14:textId="77777777" w:rsidR="00247103" w:rsidRDefault="00247103" w:rsidP="00DB127F">
            <w:pPr>
              <w:pStyle w:val="MensR-ServiceName"/>
              <w:rPr>
                <w:lang w:eastAsia="en-US"/>
              </w:rPr>
            </w:pPr>
            <w:r>
              <w:t xml:space="preserve">The Nexus Program </w:t>
            </w:r>
            <w:r w:rsidR="002B314E">
              <w:rPr>
                <w:lang w:eastAsia="en-US"/>
              </w:rPr>
              <w:t>–</w:t>
            </w:r>
            <w:r>
              <w:t xml:space="preserve"> Karralika</w:t>
            </w:r>
          </w:p>
          <w:p w14:paraId="044513ED" w14:textId="77777777" w:rsidR="00247103" w:rsidRPr="00884424" w:rsidRDefault="00247103" w:rsidP="00884424">
            <w:pPr>
              <w:pStyle w:val="MensR-Serviceaddress"/>
            </w:pPr>
            <w:r w:rsidRPr="00884424">
              <w:t>CIT Southside Campus, Block E, 160 Ainsworth Street, Phillip ACT 2606</w:t>
            </w:r>
          </w:p>
          <w:p w14:paraId="691A2337" w14:textId="77777777" w:rsidR="00247103" w:rsidRPr="00884424" w:rsidRDefault="00521CEC" w:rsidP="00884424">
            <w:pPr>
              <w:pStyle w:val="MensR-Serviceaddress"/>
              <w:rPr>
                <w:rStyle w:val="Hyperlink"/>
              </w:rPr>
            </w:pPr>
            <w:hyperlink r:id="rId49" w:history="1">
              <w:r w:rsidR="00247103" w:rsidRPr="00884424">
                <w:rPr>
                  <w:rStyle w:val="Hyperlink"/>
                </w:rPr>
                <w:t>www.karralika.org.au</w:t>
              </w:r>
            </w:hyperlink>
          </w:p>
        </w:tc>
      </w:tr>
      <w:tr w:rsidR="00247103" w14:paraId="7CAC6B4A" w14:textId="77777777" w:rsidTr="002B314E">
        <w:trPr>
          <w:trHeight w:val="770"/>
        </w:trPr>
        <w:tc>
          <w:tcPr>
            <w:tcW w:w="6781" w:type="dxa"/>
          </w:tcPr>
          <w:p w14:paraId="07A3BA84" w14:textId="77777777" w:rsidR="00247103" w:rsidRDefault="00247103" w:rsidP="00884424">
            <w:pPr>
              <w:pStyle w:val="MensR-Servicedescription"/>
            </w:pPr>
            <w:r>
              <w:t>P</w:t>
            </w:r>
            <w:r w:rsidRPr="00491B11">
              <w:t>rovides community-based treatment for men experiencing alcohol and other drug issues in a halfway house environment.</w:t>
            </w:r>
          </w:p>
        </w:tc>
        <w:tc>
          <w:tcPr>
            <w:tcW w:w="2291" w:type="dxa"/>
          </w:tcPr>
          <w:p w14:paraId="2F37190B" w14:textId="77777777" w:rsidR="00247103" w:rsidRPr="00BD1745" w:rsidRDefault="00247103" w:rsidP="00BD1745">
            <w:pPr>
              <w:pStyle w:val="MensR-Servicecontact"/>
            </w:pPr>
            <w:r w:rsidRPr="00BD1745">
              <w:t>02 6163 0200</w:t>
            </w:r>
          </w:p>
          <w:p w14:paraId="6FC89296" w14:textId="77777777" w:rsidR="00247103" w:rsidRDefault="00247103" w:rsidP="00BD1745">
            <w:pPr>
              <w:pStyle w:val="MensR-Servicecontact"/>
            </w:pPr>
            <w:r w:rsidRPr="00BD1745">
              <w:t>(Head Office)</w:t>
            </w:r>
          </w:p>
        </w:tc>
      </w:tr>
      <w:tr w:rsidR="007F061E" w14:paraId="65E18E48" w14:textId="77777777" w:rsidTr="00A21C2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7D9CFE2D" w14:textId="77777777" w:rsidR="007F061E" w:rsidRDefault="007F061E" w:rsidP="00A21C2E">
            <w:pPr>
              <w:pStyle w:val="MensR-ServiceName"/>
              <w:rPr>
                <w:lang w:eastAsia="en-US"/>
              </w:rPr>
            </w:pPr>
            <w:r>
              <w:t xml:space="preserve">NSW Govt: </w:t>
            </w:r>
            <w:r w:rsidRPr="00435FF3">
              <w:t>Sexual Health Service</w:t>
            </w:r>
            <w:r>
              <w:t>, Queanbeyan</w:t>
            </w:r>
            <w:r w:rsidRPr="00435FF3">
              <w:t xml:space="preserve"> </w:t>
            </w:r>
            <w:r>
              <w:t>–</w:t>
            </w:r>
            <w:r w:rsidRPr="00435FF3">
              <w:t xml:space="preserve"> SNSW</w:t>
            </w:r>
            <w:r>
              <w:t xml:space="preserve"> Local Health District</w:t>
            </w:r>
          </w:p>
          <w:p w14:paraId="0ACFEDC6" w14:textId="77777777" w:rsidR="007F061E" w:rsidRPr="00BD1745" w:rsidRDefault="00521CEC" w:rsidP="00A21C2E">
            <w:pPr>
              <w:pStyle w:val="MensR-Serviceaddress"/>
              <w:rPr>
                <w:rStyle w:val="Hyperlink"/>
              </w:rPr>
            </w:pPr>
            <w:hyperlink r:id="rId50" w:history="1">
              <w:r w:rsidR="007F061E" w:rsidRPr="00BD1745">
                <w:rPr>
                  <w:rStyle w:val="Hyperlink"/>
                </w:rPr>
                <w:t>www.health.nsw.gov.au/sexualhealth</w:t>
              </w:r>
            </w:hyperlink>
          </w:p>
        </w:tc>
      </w:tr>
      <w:tr w:rsidR="007F061E" w14:paraId="5A6950D7" w14:textId="77777777" w:rsidTr="002B314E">
        <w:trPr>
          <w:trHeight w:val="1729"/>
        </w:trPr>
        <w:tc>
          <w:tcPr>
            <w:tcW w:w="6781" w:type="dxa"/>
          </w:tcPr>
          <w:p w14:paraId="191C59B1" w14:textId="77777777" w:rsidR="007F061E" w:rsidRDefault="007F061E" w:rsidP="00A21C2E">
            <w:pPr>
              <w:pStyle w:val="MensR-Servicedescription"/>
            </w:pPr>
            <w:bookmarkStart w:id="36" w:name="_Toc444260596"/>
            <w:bookmarkStart w:id="37" w:name="_Toc444260590"/>
            <w:r w:rsidRPr="00435FF3">
              <w:t>Free sexual health services in Queanbeyan, Goulburn, Eurobodalla and Bega</w:t>
            </w:r>
            <w:r>
              <w:t xml:space="preserve"> for k</w:t>
            </w:r>
            <w:r w:rsidRPr="00435FF3">
              <w:t xml:space="preserve">ey </w:t>
            </w:r>
            <w:r>
              <w:t xml:space="preserve">groups: </w:t>
            </w:r>
            <w:r w:rsidRPr="00435FF3">
              <w:t>men who have sex with men (MSM), Aboriginal and</w:t>
            </w:r>
            <w:r>
              <w:t>/or</w:t>
            </w:r>
            <w:r w:rsidRPr="00435FF3">
              <w:t xml:space="preserve"> Torres Strait Islander peoples, people who inject drugs, </w:t>
            </w:r>
            <w:r>
              <w:t xml:space="preserve">people leaving </w:t>
            </w:r>
            <w:r w:rsidRPr="00435FF3">
              <w:t>prison, sex industry workers, HIV and young people at risk.</w:t>
            </w:r>
            <w:bookmarkEnd w:id="36"/>
            <w:bookmarkEnd w:id="37"/>
            <w:r>
              <w:t xml:space="preserve"> </w:t>
            </w:r>
            <w:r w:rsidRPr="00435FF3">
              <w:t>Medicare ca</w:t>
            </w:r>
            <w:r>
              <w:t>rd is optional.</w:t>
            </w:r>
          </w:p>
        </w:tc>
        <w:tc>
          <w:tcPr>
            <w:tcW w:w="2291" w:type="dxa"/>
          </w:tcPr>
          <w:p w14:paraId="6FA9A69A" w14:textId="77777777" w:rsidR="007F061E" w:rsidRDefault="007F061E" w:rsidP="00A21C2E">
            <w:pPr>
              <w:pStyle w:val="MensR-Servicecontact"/>
            </w:pPr>
            <w:r w:rsidRPr="005E5DB7">
              <w:t>02 6298 9293</w:t>
            </w:r>
          </w:p>
        </w:tc>
      </w:tr>
      <w:tr w:rsidR="00247103" w14:paraId="4378637C"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154F1B5B" w14:textId="77777777" w:rsidR="00247103" w:rsidRDefault="00247103" w:rsidP="00DB127F">
            <w:pPr>
              <w:pStyle w:val="MensR-ServiceName"/>
              <w:rPr>
                <w:lang w:eastAsia="en-US"/>
              </w:rPr>
            </w:pPr>
            <w:r>
              <w:t xml:space="preserve">Parenting Groups for Men </w:t>
            </w:r>
            <w:r w:rsidR="002B314E">
              <w:rPr>
                <w:lang w:eastAsia="en-US"/>
              </w:rPr>
              <w:t>–</w:t>
            </w:r>
            <w:r>
              <w:t xml:space="preserve"> Marymead</w:t>
            </w:r>
          </w:p>
          <w:p w14:paraId="16D91DF8" w14:textId="77777777" w:rsidR="00247103" w:rsidRPr="00884424" w:rsidRDefault="00247103" w:rsidP="00884424">
            <w:pPr>
              <w:pStyle w:val="MensR-Serviceaddress"/>
            </w:pPr>
            <w:r w:rsidRPr="00884424">
              <w:t>255 Goyder Street, Narrabundah ACT 2603</w:t>
            </w:r>
          </w:p>
          <w:p w14:paraId="225F7781" w14:textId="77777777" w:rsidR="00247103" w:rsidRPr="00884424" w:rsidRDefault="00521CEC" w:rsidP="00884424">
            <w:pPr>
              <w:pStyle w:val="MensR-Serviceaddress"/>
              <w:rPr>
                <w:rStyle w:val="Hyperlink"/>
              </w:rPr>
            </w:pPr>
            <w:hyperlink r:id="rId51" w:history="1">
              <w:r w:rsidR="00247103" w:rsidRPr="00884424">
                <w:rPr>
                  <w:rStyle w:val="Hyperlink"/>
                </w:rPr>
                <w:t>www.marymead.org.au</w:t>
              </w:r>
            </w:hyperlink>
          </w:p>
        </w:tc>
      </w:tr>
      <w:tr w:rsidR="00247103" w14:paraId="37B9EB70" w14:textId="77777777" w:rsidTr="00BD1745">
        <w:tc>
          <w:tcPr>
            <w:tcW w:w="6781" w:type="dxa"/>
          </w:tcPr>
          <w:p w14:paraId="7C8D5ACB" w14:textId="77777777" w:rsidR="00247103" w:rsidRDefault="00247103" w:rsidP="00884424">
            <w:pPr>
              <w:pStyle w:val="MensR-Servicedescription"/>
            </w:pPr>
            <w:r>
              <w:t>Groups aim to a</w:t>
            </w:r>
            <w:r w:rsidRPr="002350F0">
              <w:t xml:space="preserve">ssist </w:t>
            </w:r>
            <w:r>
              <w:t>men</w:t>
            </w:r>
            <w:r w:rsidRPr="002350F0">
              <w:t xml:space="preserve"> </w:t>
            </w:r>
            <w:r>
              <w:t>(</w:t>
            </w:r>
            <w:r w:rsidRPr="002350F0">
              <w:t xml:space="preserve">ACT </w:t>
            </w:r>
            <w:r>
              <w:t>&amp;</w:t>
            </w:r>
            <w:r w:rsidRPr="002350F0">
              <w:t xml:space="preserve"> Queanbeyan</w:t>
            </w:r>
            <w:r>
              <w:t>)</w:t>
            </w:r>
            <w:r w:rsidRPr="002350F0">
              <w:t xml:space="preserve"> to improve parenting skills and strengthen relationships w</w:t>
            </w:r>
            <w:r>
              <w:t xml:space="preserve">ith their children and families such as: </w:t>
            </w:r>
            <w:r w:rsidRPr="002350F0">
              <w:t>Being a Dad</w:t>
            </w:r>
            <w:r>
              <w:t xml:space="preserve">; </w:t>
            </w:r>
            <w:r w:rsidRPr="002350F0">
              <w:t>Being a Separated Dad</w:t>
            </w:r>
            <w:r>
              <w:t xml:space="preserve">; </w:t>
            </w:r>
            <w:r w:rsidRPr="002350F0">
              <w:t>Parenting for Positive Behaviours</w:t>
            </w:r>
            <w:r>
              <w:t xml:space="preserve">; and, </w:t>
            </w:r>
            <w:r w:rsidRPr="002350F0">
              <w:t>Strong Emotions Series for Dad</w:t>
            </w:r>
            <w:r>
              <w:t>.</w:t>
            </w:r>
          </w:p>
        </w:tc>
        <w:tc>
          <w:tcPr>
            <w:tcW w:w="2291" w:type="dxa"/>
          </w:tcPr>
          <w:p w14:paraId="55E11A47" w14:textId="77777777" w:rsidR="00247103" w:rsidRDefault="00247103" w:rsidP="00BD1745">
            <w:pPr>
              <w:pStyle w:val="MensR-Servicecontact"/>
            </w:pPr>
            <w:r>
              <w:t>02 6162 5851</w:t>
            </w:r>
          </w:p>
        </w:tc>
      </w:tr>
      <w:tr w:rsidR="009B44F6" w14:paraId="709EE329"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7289F2C3" w14:textId="77777777" w:rsidR="009B44F6" w:rsidRDefault="00DF302B" w:rsidP="00BA4869">
            <w:pPr>
              <w:pStyle w:val="MensR-ServiceName"/>
              <w:rPr>
                <w:lang w:eastAsia="en-US"/>
              </w:rPr>
            </w:pPr>
            <w:r>
              <w:t>Prostate Cancer Support Group – ACT Region</w:t>
            </w:r>
          </w:p>
          <w:p w14:paraId="31332331" w14:textId="77777777" w:rsidR="00DF302B" w:rsidRPr="00884424" w:rsidRDefault="00521CEC" w:rsidP="00884424">
            <w:pPr>
              <w:pStyle w:val="MensR-Serviceaddress"/>
            </w:pPr>
            <w:hyperlink r:id="rId52" w:tgtFrame="_blank" w:history="1">
              <w:r w:rsidR="00DF302B" w:rsidRPr="00884424">
                <w:rPr>
                  <w:rFonts w:eastAsia="Calibri"/>
                </w:rPr>
                <w:t>SHOUT Pearce Community Centre, Collett Pl, Pearce ACT 2607</w:t>
              </w:r>
            </w:hyperlink>
          </w:p>
          <w:p w14:paraId="11D9EE7D" w14:textId="77777777" w:rsidR="009B44F6" w:rsidRPr="00884424" w:rsidRDefault="00521CEC" w:rsidP="00884424">
            <w:pPr>
              <w:pStyle w:val="MensR-Serviceaddress"/>
              <w:rPr>
                <w:rStyle w:val="Hyperlink"/>
              </w:rPr>
            </w:pPr>
            <w:hyperlink r:id="rId53" w:history="1">
              <w:r w:rsidR="00DF302B" w:rsidRPr="00884424">
                <w:rPr>
                  <w:rStyle w:val="Hyperlink"/>
                </w:rPr>
                <w:t>www.prostate-cancer-support-act.net</w:t>
              </w:r>
            </w:hyperlink>
          </w:p>
        </w:tc>
      </w:tr>
      <w:tr w:rsidR="009B44F6" w14:paraId="2BD7916D" w14:textId="77777777" w:rsidTr="00BD1745">
        <w:tc>
          <w:tcPr>
            <w:tcW w:w="6781" w:type="dxa"/>
          </w:tcPr>
          <w:p w14:paraId="1A7D8D1D" w14:textId="77777777" w:rsidR="009B44F6" w:rsidRDefault="00DF302B" w:rsidP="00884424">
            <w:pPr>
              <w:pStyle w:val="MensR-Servicedescription"/>
            </w:pPr>
            <w:r>
              <w:t>V</w:t>
            </w:r>
            <w:r w:rsidRPr="00F00400">
              <w:t xml:space="preserve">oluntary association of men who have been diagnosed as having prostate cancer, and their partners. </w:t>
            </w:r>
            <w:r w:rsidRPr="00443094">
              <w:t>Meets 7pm third Wednesday of the month (except December).</w:t>
            </w:r>
          </w:p>
        </w:tc>
        <w:tc>
          <w:tcPr>
            <w:tcW w:w="2291" w:type="dxa"/>
          </w:tcPr>
          <w:p w14:paraId="5D9B56B1" w14:textId="77777777" w:rsidR="00DF302B" w:rsidRPr="00DF302B" w:rsidRDefault="00DF302B" w:rsidP="00BD1745">
            <w:pPr>
              <w:pStyle w:val="MensR-Servicecontact"/>
            </w:pPr>
            <w:r w:rsidRPr="00DF302B">
              <w:t>02 6161 4135</w:t>
            </w:r>
          </w:p>
          <w:p w14:paraId="2B59B73E" w14:textId="77777777" w:rsidR="009B44F6" w:rsidRDefault="00DF302B" w:rsidP="00BD1745">
            <w:pPr>
              <w:pStyle w:val="MensR-Servicecontact"/>
            </w:pPr>
            <w:r>
              <w:t>(SHOUT)</w:t>
            </w:r>
          </w:p>
        </w:tc>
      </w:tr>
      <w:tr w:rsidR="00DF302B" w14:paraId="7618BAB3"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07F2DC84" w14:textId="77777777" w:rsidR="00DF302B" w:rsidRPr="00BD1745" w:rsidRDefault="00DF302B" w:rsidP="00BD1745">
            <w:pPr>
              <w:pStyle w:val="MensR-ServiceName"/>
            </w:pPr>
            <w:r w:rsidRPr="00BD1745">
              <w:t>Queanbeyan Men’s Shed</w:t>
            </w:r>
          </w:p>
          <w:p w14:paraId="0B02663C" w14:textId="77777777" w:rsidR="00DF302B" w:rsidRPr="00884424" w:rsidRDefault="00DF302B" w:rsidP="00884424">
            <w:pPr>
              <w:pStyle w:val="MensR-Serviceaddress"/>
            </w:pPr>
            <w:r w:rsidRPr="00884424">
              <w:t>Queanbeyan Recycling Depot, 5 Lorne Rd, Queanbeyan NSW 2620</w:t>
            </w:r>
          </w:p>
        </w:tc>
      </w:tr>
      <w:tr w:rsidR="00DF302B" w14:paraId="1F9D6B79" w14:textId="77777777" w:rsidTr="00BD1745">
        <w:tc>
          <w:tcPr>
            <w:tcW w:w="6781" w:type="dxa"/>
          </w:tcPr>
          <w:p w14:paraId="2DBF59FE" w14:textId="77777777" w:rsidR="00DF302B" w:rsidRDefault="00DF302B" w:rsidP="00884424">
            <w:pPr>
              <w:pStyle w:val="MensR-Servicedescription"/>
            </w:pPr>
            <w:r w:rsidRPr="00AA7135">
              <w:t>Open to all with the aim to provide a venue and opportunity for men to meet, socialise, exchange and develop both practical and life skills in a safe and supportive environment.</w:t>
            </w:r>
          </w:p>
        </w:tc>
        <w:tc>
          <w:tcPr>
            <w:tcW w:w="2291" w:type="dxa"/>
          </w:tcPr>
          <w:p w14:paraId="20EC2D95" w14:textId="77777777" w:rsidR="00DF302B" w:rsidRPr="00DF302B" w:rsidRDefault="00DF302B" w:rsidP="00BD1745">
            <w:pPr>
              <w:pStyle w:val="MensR-Servicecontact"/>
            </w:pPr>
            <w:r w:rsidRPr="00DF302B">
              <w:t>02 6297 7139</w:t>
            </w:r>
          </w:p>
        </w:tc>
      </w:tr>
      <w:tr w:rsidR="00BC4056" w14:paraId="29B3A42E" w14:textId="77777777" w:rsidTr="00A21C2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7530B93A" w14:textId="77777777" w:rsidR="00BC4056" w:rsidRDefault="00BC4056" w:rsidP="00A21C2E">
            <w:pPr>
              <w:pStyle w:val="MensR-ServiceName"/>
              <w:rPr>
                <w:lang w:eastAsia="en-US"/>
              </w:rPr>
            </w:pPr>
            <w:r>
              <w:lastRenderedPageBreak/>
              <w:t>Room4Change – Domestic Violence Crisis Service</w:t>
            </w:r>
          </w:p>
          <w:p w14:paraId="693ECFB8" w14:textId="77777777" w:rsidR="00BC4056" w:rsidRDefault="00521CEC" w:rsidP="00BC4056">
            <w:pPr>
              <w:pStyle w:val="MensR-Serviceaddress"/>
            </w:pPr>
            <w:hyperlink r:id="rId54" w:history="1">
              <w:r w:rsidR="00BC4056" w:rsidRPr="00C9040D">
                <w:rPr>
                  <w:rStyle w:val="Hyperlink"/>
                </w:rPr>
                <w:t>www.dvcs.org.au</w:t>
              </w:r>
            </w:hyperlink>
          </w:p>
        </w:tc>
      </w:tr>
      <w:tr w:rsidR="00BC4056" w14:paraId="128FDE43" w14:textId="77777777" w:rsidTr="007D427B">
        <w:trPr>
          <w:trHeight w:val="1860"/>
        </w:trPr>
        <w:tc>
          <w:tcPr>
            <w:tcW w:w="6781" w:type="dxa"/>
          </w:tcPr>
          <w:p w14:paraId="6BAE467C" w14:textId="77777777" w:rsidR="00BC4056" w:rsidRDefault="00BC4056" w:rsidP="00BC4056">
            <w:pPr>
              <w:pStyle w:val="MensR-Servicedescription"/>
            </w:pPr>
            <w:r w:rsidRPr="00BC4056">
              <w:t>A residential therapeutic service to help men address their violence and controlling behaviours while their families are supported to stay in their own home.</w:t>
            </w:r>
            <w:r>
              <w:t xml:space="preserve"> W</w:t>
            </w:r>
            <w:r w:rsidRPr="00BC4056">
              <w:t>ork</w:t>
            </w:r>
            <w:r>
              <w:t>s</w:t>
            </w:r>
            <w:r w:rsidRPr="00BC4056">
              <w:t xml:space="preserve"> closely with other services and sectors in the ACT, including the Police, Courts and services that already work with men.</w:t>
            </w:r>
          </w:p>
        </w:tc>
        <w:tc>
          <w:tcPr>
            <w:tcW w:w="2291" w:type="dxa"/>
          </w:tcPr>
          <w:p w14:paraId="17D2F1B8" w14:textId="77777777" w:rsidR="00BC4056" w:rsidRDefault="00BC4056" w:rsidP="00BC4056">
            <w:pPr>
              <w:pStyle w:val="MensR-Servicecontact"/>
            </w:pPr>
            <w:r w:rsidRPr="002039A5">
              <w:t>02 62</w:t>
            </w:r>
            <w:r>
              <w:t>80 0900</w:t>
            </w:r>
          </w:p>
        </w:tc>
      </w:tr>
      <w:tr w:rsidR="009B44F6" w14:paraId="763029CD"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344E6F95" w14:textId="77777777" w:rsidR="009B44F6" w:rsidRDefault="00DF302B" w:rsidP="00BA4869">
            <w:pPr>
              <w:pStyle w:val="MensR-ServiceName"/>
              <w:rPr>
                <w:lang w:eastAsia="en-US"/>
              </w:rPr>
            </w:pPr>
            <w:r w:rsidRPr="00435FF3">
              <w:t>Safe Shelter ACT</w:t>
            </w:r>
          </w:p>
          <w:p w14:paraId="401B664B" w14:textId="77777777" w:rsidR="009B44F6" w:rsidRDefault="00DF302B" w:rsidP="00884424">
            <w:pPr>
              <w:pStyle w:val="MensR-Serviceaddress"/>
            </w:pPr>
            <w:r w:rsidRPr="00435FF3">
              <w:t>St Columba’s Uniting Church, 10 Fawkner Street, Braddon</w:t>
            </w:r>
            <w:r>
              <w:t xml:space="preserve"> ACT 2600</w:t>
            </w:r>
          </w:p>
        </w:tc>
      </w:tr>
      <w:tr w:rsidR="009B44F6" w14:paraId="2B03C1AD" w14:textId="77777777" w:rsidTr="00BD1745">
        <w:tc>
          <w:tcPr>
            <w:tcW w:w="6781" w:type="dxa"/>
          </w:tcPr>
          <w:p w14:paraId="30C0A685" w14:textId="77777777" w:rsidR="009B44F6" w:rsidRDefault="00DF302B" w:rsidP="00884424">
            <w:pPr>
              <w:pStyle w:val="MensR-Servicedescription"/>
            </w:pPr>
            <w:r>
              <w:t>P</w:t>
            </w:r>
            <w:r w:rsidRPr="005712DA">
              <w:t>rovides a safe place for homeless men and men at risk of homelessness to sleep during winter. In 2016, the shelter will operate on Tuesday</w:t>
            </w:r>
            <w:r>
              <w:t>-</w:t>
            </w:r>
            <w:r w:rsidRPr="005712DA">
              <w:t>Thursday nights (7pm-10pm), th</w:t>
            </w:r>
            <w:r>
              <w:t>rough to Thursday 29 September.</w:t>
            </w:r>
          </w:p>
        </w:tc>
        <w:tc>
          <w:tcPr>
            <w:tcW w:w="2291" w:type="dxa"/>
          </w:tcPr>
          <w:p w14:paraId="69C0F855" w14:textId="77777777" w:rsidR="009B44F6" w:rsidRDefault="009B44F6" w:rsidP="00BD1745">
            <w:pPr>
              <w:pStyle w:val="MensR-Servicecontact"/>
            </w:pPr>
            <w:r w:rsidRPr="002039A5">
              <w:t>02 6257 2255</w:t>
            </w:r>
          </w:p>
        </w:tc>
      </w:tr>
      <w:tr w:rsidR="00DF302B" w14:paraId="3996D346"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4A29D9CC" w14:textId="77777777" w:rsidR="00DF302B" w:rsidRDefault="00DF302B" w:rsidP="00BA4869">
            <w:pPr>
              <w:pStyle w:val="MensR-ServiceName"/>
              <w:rPr>
                <w:lang w:eastAsia="en-US"/>
              </w:rPr>
            </w:pPr>
            <w:r w:rsidRPr="00435FF3">
              <w:t>Samaritan House</w:t>
            </w:r>
            <w:r w:rsidR="00EB5D94">
              <w:t xml:space="preserve"> </w:t>
            </w:r>
            <w:r w:rsidR="003B0A62">
              <w:t>–</w:t>
            </w:r>
            <w:r w:rsidR="00EB5D94">
              <w:t xml:space="preserve"> St</w:t>
            </w:r>
            <w:r w:rsidR="003B0A62">
              <w:t xml:space="preserve"> </w:t>
            </w:r>
            <w:r w:rsidR="00EB5D94">
              <w:t>Vincent de Paul Society</w:t>
            </w:r>
          </w:p>
          <w:p w14:paraId="429539AE" w14:textId="77777777" w:rsidR="00DF302B" w:rsidRPr="00BD1745" w:rsidRDefault="00DF302B" w:rsidP="00BD1745">
            <w:pPr>
              <w:pStyle w:val="MensR-Serviceaddress"/>
            </w:pPr>
            <w:r w:rsidRPr="00BD1745">
              <w:t>Hackett ACT 2602</w:t>
            </w:r>
          </w:p>
          <w:p w14:paraId="71D2A87E" w14:textId="77777777" w:rsidR="00DF302B" w:rsidRPr="00BD1745" w:rsidRDefault="00521CEC" w:rsidP="00BD1745">
            <w:pPr>
              <w:pStyle w:val="MensR-Serviceaddress"/>
              <w:rPr>
                <w:rStyle w:val="Hyperlink"/>
              </w:rPr>
            </w:pPr>
            <w:hyperlink r:id="rId55" w:history="1">
              <w:r w:rsidR="00DF302B" w:rsidRPr="00BD1745">
                <w:rPr>
                  <w:rStyle w:val="Hyperlink"/>
                </w:rPr>
                <w:t>www.vinnies.org.au</w:t>
              </w:r>
            </w:hyperlink>
          </w:p>
        </w:tc>
      </w:tr>
      <w:tr w:rsidR="00DF302B" w14:paraId="06A6300C" w14:textId="77777777" w:rsidTr="00BD1745">
        <w:tc>
          <w:tcPr>
            <w:tcW w:w="6781" w:type="dxa"/>
          </w:tcPr>
          <w:p w14:paraId="6A33F4AD" w14:textId="77777777" w:rsidR="00DF302B" w:rsidRDefault="00DF302B" w:rsidP="00BD1745">
            <w:pPr>
              <w:pStyle w:val="MensR-Servicedescription"/>
            </w:pPr>
            <w:r>
              <w:t>C</w:t>
            </w:r>
            <w:r w:rsidRPr="00963CB7">
              <w:t>risis accommodation and assistance for men over 18 years of age. Supported medium term accommodation is also provided for men with mental illness leaving hospital or other institutions.</w:t>
            </w:r>
          </w:p>
        </w:tc>
        <w:tc>
          <w:tcPr>
            <w:tcW w:w="2291" w:type="dxa"/>
          </w:tcPr>
          <w:p w14:paraId="663E7F4A" w14:textId="77777777" w:rsidR="00DF302B" w:rsidRDefault="00DF302B" w:rsidP="00BD1745">
            <w:pPr>
              <w:pStyle w:val="MensR-Servicecontact"/>
            </w:pPr>
            <w:r w:rsidRPr="00D542E0">
              <w:t>02 6284 5150</w:t>
            </w:r>
          </w:p>
        </w:tc>
      </w:tr>
      <w:tr w:rsidR="00783236" w14:paraId="02FD92DD"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308E00FF" w14:textId="77777777" w:rsidR="00783236" w:rsidRDefault="00783236" w:rsidP="00DB127F">
            <w:pPr>
              <w:pStyle w:val="MensR-ServiceName"/>
              <w:rPr>
                <w:lang w:eastAsia="en-US"/>
              </w:rPr>
            </w:pPr>
            <w:r w:rsidRPr="00435FF3">
              <w:rPr>
                <w:lang w:eastAsia="en-US"/>
              </w:rPr>
              <w:t>Service Assisting Male Survivors of Sexual Assault (SAMSSA)</w:t>
            </w:r>
            <w:r>
              <w:rPr>
                <w:lang w:eastAsia="en-US"/>
              </w:rPr>
              <w:t xml:space="preserve"> – Canberra Rape Crisis Centre</w:t>
            </w:r>
          </w:p>
          <w:p w14:paraId="52C8F8CC" w14:textId="77777777" w:rsidR="00783236" w:rsidRPr="00BD1745" w:rsidRDefault="00521CEC" w:rsidP="00BD1745">
            <w:pPr>
              <w:pStyle w:val="MensR-Serviceaddress"/>
              <w:rPr>
                <w:rStyle w:val="Hyperlink"/>
              </w:rPr>
            </w:pPr>
            <w:hyperlink r:id="rId56" w:history="1">
              <w:r w:rsidR="00783236" w:rsidRPr="00BD1745">
                <w:rPr>
                  <w:rStyle w:val="Hyperlink"/>
                </w:rPr>
                <w:t>www.samssa.org.au</w:t>
              </w:r>
            </w:hyperlink>
            <w:r w:rsidR="00BD1745" w:rsidRPr="00BD1745">
              <w:rPr>
                <w:rStyle w:val="Hyperlink"/>
              </w:rPr>
              <w:t xml:space="preserve"> </w:t>
            </w:r>
          </w:p>
        </w:tc>
      </w:tr>
      <w:tr w:rsidR="00783236" w14:paraId="44AEE7F6" w14:textId="77777777" w:rsidTr="00BD1745">
        <w:tc>
          <w:tcPr>
            <w:tcW w:w="6781" w:type="dxa"/>
          </w:tcPr>
          <w:p w14:paraId="54F7D936" w14:textId="77777777" w:rsidR="00783236" w:rsidRDefault="00783236" w:rsidP="00BD1745">
            <w:pPr>
              <w:pStyle w:val="MensR-Servicedescription"/>
            </w:pPr>
            <w:r w:rsidRPr="00435FF3">
              <w:t>Offers counselling and support to men over the age of 16 in the ACT and surrounding region, and their supporters, to recover from the effects and impacts of sexual assault or childhood sexual abuse.</w:t>
            </w:r>
          </w:p>
        </w:tc>
        <w:tc>
          <w:tcPr>
            <w:tcW w:w="2291" w:type="dxa"/>
          </w:tcPr>
          <w:p w14:paraId="4354DDE9" w14:textId="77777777" w:rsidR="00783236" w:rsidRDefault="00783236" w:rsidP="00BD1745">
            <w:pPr>
              <w:pStyle w:val="MensR-Servicecontact"/>
            </w:pPr>
            <w:r w:rsidRPr="002039A5">
              <w:t>Crisis</w:t>
            </w:r>
          </w:p>
          <w:p w14:paraId="29D216B4" w14:textId="77777777" w:rsidR="00783236" w:rsidRDefault="00783236" w:rsidP="00BD1745">
            <w:pPr>
              <w:pStyle w:val="MensR-Servicecontact"/>
            </w:pPr>
            <w:r w:rsidRPr="002039A5">
              <w:t>02 6247 2525</w:t>
            </w:r>
          </w:p>
          <w:p w14:paraId="7BBDAFCF" w14:textId="77777777" w:rsidR="00783236" w:rsidRDefault="00783236" w:rsidP="00BD1745">
            <w:pPr>
              <w:pStyle w:val="MensR-Servicecontact"/>
            </w:pPr>
            <w:r w:rsidRPr="002039A5">
              <w:t>Business</w:t>
            </w:r>
          </w:p>
          <w:p w14:paraId="370E8FC9" w14:textId="77777777" w:rsidR="00783236" w:rsidRDefault="00783236" w:rsidP="00BD1745">
            <w:pPr>
              <w:pStyle w:val="MensR-Servicecontact"/>
            </w:pPr>
            <w:r w:rsidRPr="002039A5">
              <w:t>02 6287 3935</w:t>
            </w:r>
          </w:p>
        </w:tc>
      </w:tr>
      <w:tr w:rsidR="00247103" w14:paraId="44DCA21F"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0505AF53" w14:textId="77777777" w:rsidR="00247103" w:rsidRDefault="00247103" w:rsidP="00DB127F">
            <w:pPr>
              <w:pStyle w:val="MensR-ServiceName"/>
              <w:rPr>
                <w:lang w:eastAsia="en-US"/>
              </w:rPr>
            </w:pPr>
            <w:r>
              <w:t xml:space="preserve">Solaris Therapeutic Community </w:t>
            </w:r>
            <w:r w:rsidR="003B0A62">
              <w:t>–</w:t>
            </w:r>
            <w:r>
              <w:t xml:space="preserve"> Karralika</w:t>
            </w:r>
          </w:p>
          <w:p w14:paraId="4623A64B" w14:textId="77777777" w:rsidR="00247103" w:rsidRPr="00BD1745" w:rsidRDefault="00247103" w:rsidP="00BD1745">
            <w:pPr>
              <w:pStyle w:val="MensR-Serviceaddress"/>
            </w:pPr>
            <w:r w:rsidRPr="00BD1745">
              <w:t>CIT Southside Campus, Block E, 160 Ainsworth Street, Phillip ACT 2606</w:t>
            </w:r>
          </w:p>
          <w:p w14:paraId="60AF6C5A" w14:textId="77777777" w:rsidR="00247103" w:rsidRPr="00BD1745" w:rsidRDefault="00521CEC" w:rsidP="00BD1745">
            <w:pPr>
              <w:pStyle w:val="MensR-Serviceaddress"/>
              <w:rPr>
                <w:rStyle w:val="Hyperlink"/>
              </w:rPr>
            </w:pPr>
            <w:hyperlink r:id="rId57" w:history="1">
              <w:r w:rsidR="00247103" w:rsidRPr="00BD1745">
                <w:rPr>
                  <w:rStyle w:val="Hyperlink"/>
                </w:rPr>
                <w:t>www.karralika.org.au</w:t>
              </w:r>
            </w:hyperlink>
          </w:p>
        </w:tc>
      </w:tr>
      <w:tr w:rsidR="00247103" w14:paraId="67AC0C4B" w14:textId="77777777" w:rsidTr="00BD1745">
        <w:tc>
          <w:tcPr>
            <w:tcW w:w="6781" w:type="dxa"/>
          </w:tcPr>
          <w:p w14:paraId="5F44488A" w14:textId="77777777" w:rsidR="00247103" w:rsidRDefault="00247103" w:rsidP="00BD1745">
            <w:pPr>
              <w:pStyle w:val="MensR-Servicedescription"/>
            </w:pPr>
            <w:r>
              <w:t>A</w:t>
            </w:r>
            <w:r w:rsidRPr="003E3D36">
              <w:t xml:space="preserve"> voluntary </w:t>
            </w:r>
            <w:r>
              <w:t xml:space="preserve">16 week </w:t>
            </w:r>
            <w:r w:rsidRPr="003E3D36">
              <w:t>program for adult males in the Alexander Maconochie Centre who have alcohol and other drug dependencies.</w:t>
            </w:r>
          </w:p>
        </w:tc>
        <w:tc>
          <w:tcPr>
            <w:tcW w:w="2291" w:type="dxa"/>
          </w:tcPr>
          <w:p w14:paraId="599FC8B2" w14:textId="77777777" w:rsidR="00247103" w:rsidRDefault="00247103" w:rsidP="00BD1745">
            <w:pPr>
              <w:pStyle w:val="MensR-Servicecontact"/>
            </w:pPr>
            <w:r w:rsidRPr="00373BF2">
              <w:t xml:space="preserve">02 </w:t>
            </w:r>
            <w:r>
              <w:t>6163 0200</w:t>
            </w:r>
          </w:p>
          <w:p w14:paraId="61E34A73" w14:textId="77777777" w:rsidR="00247103" w:rsidRDefault="00247103" w:rsidP="00BD1745">
            <w:pPr>
              <w:pStyle w:val="MensR-Servicecontact"/>
            </w:pPr>
            <w:r>
              <w:t>(Head Office)</w:t>
            </w:r>
          </w:p>
        </w:tc>
      </w:tr>
      <w:tr w:rsidR="00783236" w14:paraId="437CF9A6"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4E609660" w14:textId="77777777" w:rsidR="00783236" w:rsidRDefault="00783236" w:rsidP="00DB127F">
            <w:pPr>
              <w:pStyle w:val="MensR-ServiceName"/>
              <w:rPr>
                <w:lang w:eastAsia="en-US"/>
              </w:rPr>
            </w:pPr>
            <w:r>
              <w:rPr>
                <w:lang w:eastAsia="en-US"/>
              </w:rPr>
              <w:t>STRIP Outreach Clinics for Men – AIDS Action Council of the ACT</w:t>
            </w:r>
          </w:p>
          <w:p w14:paraId="6A75C7C0" w14:textId="77777777" w:rsidR="00783236" w:rsidRPr="00BD1745" w:rsidRDefault="00521CEC" w:rsidP="00BD1745">
            <w:pPr>
              <w:pStyle w:val="MensR-Serviceaddress"/>
              <w:rPr>
                <w:rStyle w:val="Hyperlink"/>
              </w:rPr>
            </w:pPr>
            <w:hyperlink r:id="rId58" w:history="1">
              <w:r w:rsidR="00783236" w:rsidRPr="00BD1745">
                <w:rPr>
                  <w:rStyle w:val="Hyperlink"/>
                </w:rPr>
                <w:t>www.aidsaction.org.au</w:t>
              </w:r>
            </w:hyperlink>
          </w:p>
        </w:tc>
      </w:tr>
      <w:tr w:rsidR="00783236" w14:paraId="4443C14E" w14:textId="77777777" w:rsidTr="00BD1745">
        <w:tc>
          <w:tcPr>
            <w:tcW w:w="6781" w:type="dxa"/>
          </w:tcPr>
          <w:p w14:paraId="2C823A89" w14:textId="77777777" w:rsidR="00783236" w:rsidRDefault="00783236" w:rsidP="00BD1745">
            <w:pPr>
              <w:pStyle w:val="MensR-Servicedescription"/>
            </w:pPr>
            <w:r>
              <w:t xml:space="preserve">STRIP </w:t>
            </w:r>
            <w:r w:rsidRPr="00435FF3">
              <w:t xml:space="preserve">Clinics </w:t>
            </w:r>
            <w:r>
              <w:t xml:space="preserve">are </w:t>
            </w:r>
            <w:r w:rsidRPr="00435FF3">
              <w:t>for</w:t>
            </w:r>
            <w:r>
              <w:t xml:space="preserve"> men who have sex with men only. </w:t>
            </w:r>
            <w:r w:rsidRPr="00435FF3">
              <w:t>Clinics are quick and easy and f</w:t>
            </w:r>
            <w:r>
              <w:t xml:space="preserve">ree to access (no Medicare Card </w:t>
            </w:r>
            <w:r w:rsidRPr="00435FF3">
              <w:t xml:space="preserve">required). </w:t>
            </w:r>
            <w:r>
              <w:t>R</w:t>
            </w:r>
            <w:r w:rsidRPr="00435FF3">
              <w:t>esults available in person, over the phone or via text</w:t>
            </w:r>
            <w:r>
              <w:t xml:space="preserve">. </w:t>
            </w:r>
          </w:p>
        </w:tc>
        <w:tc>
          <w:tcPr>
            <w:tcW w:w="2291" w:type="dxa"/>
          </w:tcPr>
          <w:p w14:paraId="1B0C5C75" w14:textId="77777777" w:rsidR="00783236" w:rsidRDefault="00783236" w:rsidP="00BD1745">
            <w:pPr>
              <w:pStyle w:val="MensR-Servicecontact"/>
            </w:pPr>
            <w:r>
              <w:t>02 6257 2855</w:t>
            </w:r>
          </w:p>
        </w:tc>
      </w:tr>
      <w:tr w:rsidR="00DF302B" w14:paraId="5965AA35"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765BAE24" w14:textId="77777777" w:rsidR="00DF302B" w:rsidRDefault="00DF302B" w:rsidP="00BA4869">
            <w:pPr>
              <w:pStyle w:val="MensR-ServiceName"/>
              <w:rPr>
                <w:lang w:eastAsia="en-US"/>
              </w:rPr>
            </w:pPr>
            <w:r w:rsidRPr="00435FF3">
              <w:rPr>
                <w:lang w:eastAsia="en-US"/>
              </w:rPr>
              <w:lastRenderedPageBreak/>
              <w:t>Tuggeranong Men’s Shed</w:t>
            </w:r>
          </w:p>
          <w:p w14:paraId="36348EFE" w14:textId="77777777" w:rsidR="00DF302B" w:rsidRPr="00BD1745" w:rsidRDefault="00DF302B" w:rsidP="00BD1745">
            <w:pPr>
              <w:pStyle w:val="MensR-Serviceaddress"/>
            </w:pPr>
            <w:r w:rsidRPr="00BD1745">
              <w:t xml:space="preserve">299 </w:t>
            </w:r>
            <w:proofErr w:type="spellStart"/>
            <w:r w:rsidRPr="00BD1745">
              <w:t>Soward</w:t>
            </w:r>
            <w:proofErr w:type="spellEnd"/>
            <w:r w:rsidRPr="00BD1745">
              <w:t xml:space="preserve"> Way, Greenway ACT 2900 (attached to the Tuggeranong Archery Clubs (TAC) Indoor Sporting Complex)</w:t>
            </w:r>
          </w:p>
          <w:p w14:paraId="195E801D" w14:textId="77777777" w:rsidR="00DF302B" w:rsidRPr="00BD1745" w:rsidRDefault="00521CEC" w:rsidP="00BD1745">
            <w:pPr>
              <w:pStyle w:val="MensR-Serviceaddress"/>
              <w:rPr>
                <w:rStyle w:val="Hyperlink"/>
              </w:rPr>
            </w:pPr>
            <w:hyperlink r:id="rId59" w:history="1">
              <w:r w:rsidR="00DF302B" w:rsidRPr="00BD1745">
                <w:rPr>
                  <w:rStyle w:val="Hyperlink"/>
                </w:rPr>
                <w:t>www.theshedonline.org.au</w:t>
              </w:r>
            </w:hyperlink>
          </w:p>
        </w:tc>
      </w:tr>
      <w:tr w:rsidR="00DF302B" w14:paraId="26269160" w14:textId="77777777" w:rsidTr="00BD1745">
        <w:tc>
          <w:tcPr>
            <w:tcW w:w="6781" w:type="dxa"/>
          </w:tcPr>
          <w:p w14:paraId="2C3F8CA5" w14:textId="77777777" w:rsidR="00DF302B" w:rsidRDefault="00DF302B" w:rsidP="00BD1745">
            <w:pPr>
              <w:pStyle w:val="MensR-Servicedescription"/>
            </w:pPr>
            <w:r w:rsidRPr="00435FF3">
              <w:t>Activities</w:t>
            </w:r>
            <w:r>
              <w:t>: g</w:t>
            </w:r>
            <w:r w:rsidRPr="00435FF3">
              <w:t>uest speakers</w:t>
            </w:r>
            <w:r>
              <w:t xml:space="preserve">, </w:t>
            </w:r>
            <w:proofErr w:type="spellStart"/>
            <w:r>
              <w:t>bbqs</w:t>
            </w:r>
            <w:proofErr w:type="spellEnd"/>
            <w:r>
              <w:t xml:space="preserve">, cooking. Workshop: </w:t>
            </w:r>
            <w:r w:rsidRPr="00435FF3">
              <w:t>drill presses, band saws, sanding machines, table</w:t>
            </w:r>
            <w:r>
              <w:t xml:space="preserve"> saws, lathes and work benches, </w:t>
            </w:r>
            <w:r w:rsidRPr="00435FF3">
              <w:t xml:space="preserve">metal and welding bay. </w:t>
            </w:r>
            <w:r>
              <w:t>W</w:t>
            </w:r>
            <w:r w:rsidRPr="00435FF3">
              <w:t xml:space="preserve">ork on projects for </w:t>
            </w:r>
            <w:r>
              <w:t xml:space="preserve">yourself </w:t>
            </w:r>
            <w:r w:rsidRPr="00435FF3">
              <w:t>and community groups.</w:t>
            </w:r>
          </w:p>
        </w:tc>
        <w:tc>
          <w:tcPr>
            <w:tcW w:w="2291" w:type="dxa"/>
          </w:tcPr>
          <w:p w14:paraId="1D03642B" w14:textId="77777777" w:rsidR="00DF302B" w:rsidRPr="00DF302B" w:rsidRDefault="00521CEC" w:rsidP="00BD1745">
            <w:pPr>
              <w:pStyle w:val="MensR-Servicecontact"/>
            </w:pPr>
            <w:hyperlink r:id="rId60" w:history="1">
              <w:r w:rsidR="00DF302B" w:rsidRPr="00DF302B">
                <w:rPr>
                  <w:rStyle w:val="Hyperlink"/>
                </w:rPr>
                <w:t>tuggeranongmensshed@gmail.com</w:t>
              </w:r>
            </w:hyperlink>
          </w:p>
        </w:tc>
      </w:tr>
      <w:tr w:rsidR="00DF302B" w14:paraId="2BA6CEAA"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30A3DBDB" w14:textId="77777777" w:rsidR="00DF302B" w:rsidRDefault="00DF302B" w:rsidP="00BA4869">
            <w:pPr>
              <w:pStyle w:val="MensR-ServiceName"/>
              <w:rPr>
                <w:lang w:eastAsia="en-US"/>
              </w:rPr>
            </w:pPr>
            <w:r>
              <w:t>Vietnam Veterans and Veterans Federation ACT</w:t>
            </w:r>
          </w:p>
          <w:p w14:paraId="19361B15" w14:textId="77777777" w:rsidR="00DF302B" w:rsidRPr="00BD1745" w:rsidRDefault="00DF302B" w:rsidP="00BD1745">
            <w:pPr>
              <w:pStyle w:val="MensR-Serviceaddress"/>
            </w:pPr>
            <w:r w:rsidRPr="00BD1745">
              <w:t>9 Burkitt Street, Page ACT 2614</w:t>
            </w:r>
          </w:p>
          <w:p w14:paraId="4BB9A2C9" w14:textId="77777777" w:rsidR="00DF302B" w:rsidRPr="00BD1745" w:rsidRDefault="00521CEC" w:rsidP="00BD1745">
            <w:pPr>
              <w:pStyle w:val="MensR-Serviceaddress"/>
              <w:rPr>
                <w:rStyle w:val="Hyperlink"/>
              </w:rPr>
            </w:pPr>
            <w:hyperlink r:id="rId61" w:history="1">
              <w:r w:rsidR="00DF302B" w:rsidRPr="00BD1745">
                <w:rPr>
                  <w:rStyle w:val="Hyperlink"/>
                </w:rPr>
                <w:t>www.vvfact.org.au</w:t>
              </w:r>
            </w:hyperlink>
          </w:p>
        </w:tc>
      </w:tr>
      <w:tr w:rsidR="00DF302B" w14:paraId="67CDAE8A" w14:textId="77777777" w:rsidTr="00BD1745">
        <w:tc>
          <w:tcPr>
            <w:tcW w:w="6781" w:type="dxa"/>
          </w:tcPr>
          <w:p w14:paraId="39531AD6" w14:textId="77777777" w:rsidR="00DF302B" w:rsidRDefault="00DF302B" w:rsidP="00BD1745">
            <w:pPr>
              <w:pStyle w:val="MensR-Servicedescription"/>
            </w:pPr>
            <w:r>
              <w:t>M</w:t>
            </w:r>
            <w:r w:rsidRPr="00443094">
              <w:t>embership</w:t>
            </w:r>
            <w:r>
              <w:t>s</w:t>
            </w:r>
            <w:r w:rsidRPr="00443094">
              <w:t xml:space="preserve"> </w:t>
            </w:r>
            <w:r>
              <w:t xml:space="preserve">open </w:t>
            </w:r>
            <w:r w:rsidRPr="00443094">
              <w:t>to veterans from all wars, conflicts and peacekeeping operations.</w:t>
            </w:r>
            <w:r>
              <w:t xml:space="preserve"> Offers a wide range of services and activities.</w:t>
            </w:r>
          </w:p>
        </w:tc>
        <w:tc>
          <w:tcPr>
            <w:tcW w:w="2291" w:type="dxa"/>
          </w:tcPr>
          <w:p w14:paraId="44395DBB" w14:textId="77777777" w:rsidR="00DF302B" w:rsidRPr="00DF302B" w:rsidRDefault="007F64E6" w:rsidP="00BD1745">
            <w:pPr>
              <w:pStyle w:val="MensR-Servicecontact"/>
            </w:pPr>
            <w:r w:rsidRPr="005E5DB7">
              <w:t>02 62</w:t>
            </w:r>
            <w:r>
              <w:t>55 1599</w:t>
            </w:r>
          </w:p>
        </w:tc>
      </w:tr>
      <w:tr w:rsidR="00247103" w14:paraId="284389C3" w14:textId="77777777" w:rsidTr="00BD1745">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58ADDBA4" w14:textId="77777777" w:rsidR="00247103" w:rsidRDefault="00247103" w:rsidP="00DB127F">
            <w:pPr>
              <w:pStyle w:val="MensR-ServiceName"/>
              <w:rPr>
                <w:lang w:eastAsia="en-US"/>
              </w:rPr>
            </w:pPr>
            <w:bookmarkStart w:id="38" w:name="_Toc444260659"/>
            <w:bookmarkStart w:id="39" w:name="_Toc444260593"/>
            <w:bookmarkStart w:id="40" w:name="_Toc444260587"/>
            <w:r w:rsidRPr="00435FF3">
              <w:t>Young Men’s Mentoring Group</w:t>
            </w:r>
            <w:r>
              <w:t xml:space="preserve"> </w:t>
            </w:r>
            <w:r w:rsidR="003B0A62">
              <w:t>–</w:t>
            </w:r>
            <w:r>
              <w:t xml:space="preserve"> </w:t>
            </w:r>
            <w:r w:rsidRPr="00435FF3">
              <w:t>Gugan</w:t>
            </w:r>
            <w:r w:rsidR="003B0A62">
              <w:t xml:space="preserve"> </w:t>
            </w:r>
            <w:r w:rsidRPr="00435FF3">
              <w:t>Gulw</w:t>
            </w:r>
            <w:r>
              <w:t>an Youth Aboriginal Corporation</w:t>
            </w:r>
          </w:p>
          <w:p w14:paraId="20D017EB" w14:textId="77777777" w:rsidR="00247103" w:rsidRPr="00BD1745" w:rsidRDefault="00247103" w:rsidP="00BD1745">
            <w:pPr>
              <w:pStyle w:val="MensR-Serviceaddress"/>
            </w:pPr>
            <w:r w:rsidRPr="00BD1745">
              <w:t>Grattan Court, Wanniassa ACT 2903</w:t>
            </w:r>
          </w:p>
          <w:p w14:paraId="6A325714" w14:textId="77777777" w:rsidR="00247103" w:rsidRPr="00BD1745" w:rsidRDefault="00521CEC" w:rsidP="00BD1745">
            <w:pPr>
              <w:pStyle w:val="MensR-Serviceaddress"/>
              <w:rPr>
                <w:rStyle w:val="Hyperlink"/>
              </w:rPr>
            </w:pPr>
            <w:hyperlink r:id="rId62" w:history="1">
              <w:r w:rsidR="00247103" w:rsidRPr="00BD1745">
                <w:rPr>
                  <w:rStyle w:val="Hyperlink"/>
                </w:rPr>
                <w:t>www.gugan-gulwan.com.au</w:t>
              </w:r>
            </w:hyperlink>
          </w:p>
        </w:tc>
      </w:tr>
      <w:tr w:rsidR="00247103" w14:paraId="019B22BB" w14:textId="77777777" w:rsidTr="00BD1745">
        <w:tc>
          <w:tcPr>
            <w:tcW w:w="6781" w:type="dxa"/>
          </w:tcPr>
          <w:p w14:paraId="4208BC1B" w14:textId="77777777" w:rsidR="00247103" w:rsidRPr="00BD1745" w:rsidRDefault="00247103" w:rsidP="00BD1745">
            <w:pPr>
              <w:pStyle w:val="MensR-Servicedescription"/>
            </w:pPr>
            <w:bookmarkStart w:id="41" w:name="_Toc444260588"/>
            <w:r w:rsidRPr="00BD1745">
              <w:t>Targeted at young Aboriginal and/or Torres Strait Islander men (8–12 years). The aim of the group is early intervention focusing on issues faced by boys within their family and community systems. Meets during the school term.</w:t>
            </w:r>
            <w:bookmarkEnd w:id="41"/>
          </w:p>
        </w:tc>
        <w:tc>
          <w:tcPr>
            <w:tcW w:w="2291" w:type="dxa"/>
          </w:tcPr>
          <w:p w14:paraId="64252F79" w14:textId="77777777" w:rsidR="00247103" w:rsidRDefault="00247103" w:rsidP="00BD1745">
            <w:pPr>
              <w:pStyle w:val="MensR-Servicecontact"/>
            </w:pPr>
            <w:r w:rsidRPr="00373BF2">
              <w:t>02 6</w:t>
            </w:r>
            <w:r>
              <w:t>296 8900</w:t>
            </w:r>
          </w:p>
        </w:tc>
      </w:tr>
    </w:tbl>
    <w:p w14:paraId="37901762" w14:textId="77777777" w:rsidR="00B32DA3" w:rsidRPr="0099723C" w:rsidRDefault="00B32DA3" w:rsidP="009445BD">
      <w:pPr>
        <w:pStyle w:val="Heading1"/>
      </w:pPr>
      <w:bookmarkStart w:id="42" w:name="_Toc461445077"/>
      <w:bookmarkStart w:id="43" w:name="_Toc461532831"/>
      <w:bookmarkStart w:id="44" w:name="_Toc465951650"/>
      <w:bookmarkStart w:id="45" w:name="_Toc468102846"/>
      <w:bookmarkStart w:id="46" w:name="_Toc468713914"/>
      <w:bookmarkStart w:id="47" w:name="_Toc470099391"/>
      <w:bookmarkStart w:id="48" w:name="_Toc444260608"/>
      <w:bookmarkStart w:id="49" w:name="_Toc444260604"/>
      <w:bookmarkEnd w:id="38"/>
      <w:bookmarkEnd w:id="39"/>
      <w:bookmarkEnd w:id="40"/>
      <w:r w:rsidRPr="0099723C">
        <w:lastRenderedPageBreak/>
        <w:t>Aboriginal and</w:t>
      </w:r>
      <w:r>
        <w:t>/or</w:t>
      </w:r>
      <w:r w:rsidRPr="0099723C">
        <w:t xml:space="preserve"> Torres Strait Islander </w:t>
      </w:r>
      <w:r w:rsidR="00861C2D">
        <w:t>Agencies and Services</w:t>
      </w:r>
      <w:bookmarkEnd w:id="42"/>
      <w:bookmarkEnd w:id="43"/>
      <w:bookmarkEnd w:id="44"/>
      <w:bookmarkEnd w:id="45"/>
      <w:bookmarkEnd w:id="46"/>
      <w:bookmarkEnd w:id="47"/>
    </w:p>
    <w:p w14:paraId="2DDDCDF7" w14:textId="77777777" w:rsidR="00B32DA3" w:rsidRDefault="00B32DA3" w:rsidP="001138DD">
      <w:pPr>
        <w:pStyle w:val="BodyText"/>
      </w:pPr>
      <w:r w:rsidRPr="00B31509">
        <w:t>This section lists</w:t>
      </w:r>
      <w:r w:rsidR="00117C6B">
        <w:t xml:space="preserve"> Aboriginal and/or Torres Strait Islander</w:t>
      </w:r>
      <w:r>
        <w:t>:</w:t>
      </w:r>
    </w:p>
    <w:p w14:paraId="313346FC" w14:textId="77777777" w:rsidR="00B32DA3" w:rsidRDefault="00117C6B" w:rsidP="001138DD">
      <w:pPr>
        <w:pStyle w:val="ListBullet"/>
      </w:pPr>
      <w:r>
        <w:t>C</w:t>
      </w:r>
      <w:r w:rsidR="001138DD">
        <w:t>ommunity agencies</w:t>
      </w:r>
      <w:r w:rsidR="0025547B">
        <w:t xml:space="preserve"> in the Canberra region.</w:t>
      </w:r>
    </w:p>
    <w:p w14:paraId="17370B9D" w14:textId="77777777" w:rsidR="00B32DA3" w:rsidRDefault="00117C6B" w:rsidP="001138DD">
      <w:pPr>
        <w:pStyle w:val="ListBullet"/>
      </w:pPr>
      <w:r>
        <w:t>S</w:t>
      </w:r>
      <w:r w:rsidR="00B32DA3">
        <w:t>ervices within government and non-government agencies</w:t>
      </w:r>
      <w:r w:rsidR="0025547B">
        <w:t>.</w:t>
      </w:r>
    </w:p>
    <w:p w14:paraId="35C54640" w14:textId="77777777" w:rsidR="00B32DA3" w:rsidRDefault="00117C6B" w:rsidP="001138DD">
      <w:pPr>
        <w:pStyle w:val="ListBullet"/>
      </w:pPr>
      <w:r>
        <w:t>S</w:t>
      </w:r>
      <w:r w:rsidR="00B32DA3">
        <w:t>port and recreational groups/clubs.</w:t>
      </w:r>
    </w:p>
    <w:tbl>
      <w:tblPr>
        <w:tblStyle w:val="Table-Lightbrownalternating"/>
        <w:tblW w:w="9072" w:type="dxa"/>
        <w:tblLayout w:type="fixed"/>
        <w:tblLook w:val="04A0" w:firstRow="1" w:lastRow="0" w:firstColumn="1" w:lastColumn="0" w:noHBand="0" w:noVBand="1"/>
      </w:tblPr>
      <w:tblGrid>
        <w:gridCol w:w="6781"/>
        <w:gridCol w:w="2291"/>
      </w:tblGrid>
      <w:tr w:rsidR="00AF7932" w14:paraId="5BA3BD24" w14:textId="77777777" w:rsidTr="00AF7932">
        <w:trPr>
          <w:cnfStyle w:val="100000000000" w:firstRow="1" w:lastRow="0" w:firstColumn="0" w:lastColumn="0" w:oddVBand="0" w:evenVBand="0" w:oddHBand="0" w:evenHBand="0" w:firstRowFirstColumn="0" w:firstRowLastColumn="0" w:lastRowFirstColumn="0" w:lastRowLastColumn="0"/>
          <w:tblHeader/>
        </w:trPr>
        <w:tc>
          <w:tcPr>
            <w:tcW w:w="9072" w:type="dxa"/>
            <w:gridSpan w:val="2"/>
          </w:tcPr>
          <w:p w14:paraId="6C24D246" w14:textId="77777777" w:rsidR="00AF7932" w:rsidRDefault="00AF7932" w:rsidP="00AF7932">
            <w:pPr>
              <w:pStyle w:val="Tableheadings"/>
            </w:pPr>
            <w:r w:rsidRPr="00AF7932">
              <w:t>Aboriginal and/or Torres Strait Islander Agencies and Services</w:t>
            </w:r>
          </w:p>
        </w:tc>
      </w:tr>
      <w:tr w:rsidR="00DB3BEE" w14:paraId="2EF30080"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339BF5B4" w14:textId="77777777" w:rsidR="00DB3BEE" w:rsidRDefault="00DB3BEE" w:rsidP="00BA4869">
            <w:pPr>
              <w:pStyle w:val="MensR-ServiceName"/>
              <w:rPr>
                <w:lang w:eastAsia="en-US"/>
              </w:rPr>
            </w:pPr>
            <w:r>
              <w:t>Aboriginal Legal Service (NSW/ACT)</w:t>
            </w:r>
          </w:p>
          <w:p w14:paraId="012DDC40" w14:textId="77777777" w:rsidR="00F93C54" w:rsidRPr="005A5009" w:rsidRDefault="00F93C54" w:rsidP="005A5009">
            <w:pPr>
              <w:pStyle w:val="MensR-Serviceaddress"/>
            </w:pPr>
            <w:r w:rsidRPr="005A5009">
              <w:t>Colonial Mutual Building, Level 3, 17-21 University Avenue, Canberra City ACT 2601</w:t>
            </w:r>
          </w:p>
          <w:p w14:paraId="57673F44" w14:textId="77777777" w:rsidR="00F93C54" w:rsidRPr="005A5009" w:rsidRDefault="00521CEC" w:rsidP="005A5009">
            <w:pPr>
              <w:pStyle w:val="MensR-Serviceaddress"/>
              <w:rPr>
                <w:rStyle w:val="Hyperlink"/>
              </w:rPr>
            </w:pPr>
            <w:hyperlink r:id="rId63" w:history="1">
              <w:r w:rsidR="00F93C54" w:rsidRPr="005A5009">
                <w:rPr>
                  <w:rStyle w:val="Hyperlink"/>
                </w:rPr>
                <w:t>www.alsnswact.org.au</w:t>
              </w:r>
            </w:hyperlink>
            <w:r w:rsidR="005A5009" w:rsidRPr="005A5009">
              <w:rPr>
                <w:rStyle w:val="Hyperlink"/>
              </w:rPr>
              <w:t xml:space="preserve"> </w:t>
            </w:r>
          </w:p>
        </w:tc>
      </w:tr>
      <w:tr w:rsidR="00DB3BEE" w14:paraId="029203E4" w14:textId="77777777" w:rsidTr="00787F52">
        <w:trPr>
          <w:trHeight w:val="1259"/>
        </w:trPr>
        <w:tc>
          <w:tcPr>
            <w:tcW w:w="6781" w:type="dxa"/>
          </w:tcPr>
          <w:p w14:paraId="3B6709EA" w14:textId="77777777" w:rsidR="00DB3BEE" w:rsidRDefault="00F93C54" w:rsidP="005A5009">
            <w:pPr>
              <w:pStyle w:val="MensR-Servicedescription"/>
            </w:pPr>
            <w:r>
              <w:t xml:space="preserve">Information and referral, </w:t>
            </w:r>
            <w:r w:rsidRPr="00435FF3">
              <w:t>legal advice and court r</w:t>
            </w:r>
            <w:r>
              <w:t xml:space="preserve">epresentation to Aboriginal and/or </w:t>
            </w:r>
            <w:r w:rsidRPr="00435FF3">
              <w:t xml:space="preserve">Torres Strait Islander men, women and children </w:t>
            </w:r>
            <w:r>
              <w:t>across NSW and ACT.</w:t>
            </w:r>
          </w:p>
        </w:tc>
        <w:tc>
          <w:tcPr>
            <w:tcW w:w="2291" w:type="dxa"/>
          </w:tcPr>
          <w:p w14:paraId="7AF4208F" w14:textId="77777777" w:rsidR="00DB3BEE" w:rsidRPr="007F64E6" w:rsidRDefault="00F93C54" w:rsidP="005A5009">
            <w:pPr>
              <w:pStyle w:val="MensR-Servicecontact"/>
            </w:pPr>
            <w:r w:rsidRPr="006E7782">
              <w:t>02 6249 8488</w:t>
            </w:r>
          </w:p>
        </w:tc>
      </w:tr>
      <w:tr w:rsidR="00847797" w14:paraId="14F0F95F"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36ABF1B5" w14:textId="77777777" w:rsidR="00847797" w:rsidRDefault="003B65B2" w:rsidP="00DB127F">
            <w:pPr>
              <w:pStyle w:val="MensR-ServiceName"/>
              <w:rPr>
                <w:lang w:eastAsia="en-US"/>
              </w:rPr>
            </w:pPr>
            <w:bookmarkStart w:id="50" w:name="_Toc444260578"/>
            <w:r>
              <w:rPr>
                <w:lang w:eastAsia="en-US"/>
              </w:rPr>
              <w:t xml:space="preserve">ACT </w:t>
            </w:r>
            <w:r w:rsidR="0025547B">
              <w:rPr>
                <w:lang w:eastAsia="en-US"/>
              </w:rPr>
              <w:t xml:space="preserve">Govt </w:t>
            </w:r>
            <w:r w:rsidR="001A2710">
              <w:rPr>
                <w:lang w:eastAsia="en-US"/>
              </w:rPr>
              <w:t xml:space="preserve">- </w:t>
            </w:r>
            <w:r w:rsidR="00847797" w:rsidRPr="00803181">
              <w:rPr>
                <w:lang w:eastAsia="en-US"/>
              </w:rPr>
              <w:t>Aboriginal and Torres Strait Islander Community Bus</w:t>
            </w:r>
            <w:bookmarkEnd w:id="50"/>
          </w:p>
          <w:p w14:paraId="7D648937" w14:textId="77777777" w:rsidR="00847797" w:rsidRPr="005A5009" w:rsidRDefault="00521CEC" w:rsidP="005A5009">
            <w:pPr>
              <w:pStyle w:val="MensR-Serviceaddress"/>
              <w:rPr>
                <w:rStyle w:val="Hyperlink"/>
              </w:rPr>
            </w:pPr>
            <w:hyperlink r:id="rId64" w:history="1">
              <w:r w:rsidR="00847797" w:rsidRPr="005A5009">
                <w:rPr>
                  <w:rStyle w:val="Hyperlink"/>
                </w:rPr>
                <w:t>www.accesscanberra.act.gov.au</w:t>
              </w:r>
            </w:hyperlink>
          </w:p>
        </w:tc>
      </w:tr>
      <w:tr w:rsidR="00847797" w14:paraId="27FD028E" w14:textId="77777777" w:rsidTr="00AF7932">
        <w:trPr>
          <w:trHeight w:val="1807"/>
        </w:trPr>
        <w:tc>
          <w:tcPr>
            <w:tcW w:w="6781" w:type="dxa"/>
          </w:tcPr>
          <w:p w14:paraId="7B9B64AF" w14:textId="77777777" w:rsidR="00706554" w:rsidRPr="005A5009" w:rsidRDefault="00706554" w:rsidP="005A5009">
            <w:pPr>
              <w:pStyle w:val="MensR-Servicedescription"/>
            </w:pPr>
            <w:r w:rsidRPr="005A5009">
              <w:t>Bookings: email</w:t>
            </w:r>
            <w:r w:rsidR="00847797" w:rsidRPr="005A5009">
              <w:t xml:space="preserve"> </w:t>
            </w:r>
            <w:hyperlink r:id="rId65" w:history="1">
              <w:r w:rsidR="00847797" w:rsidRPr="005A5009">
                <w:rPr>
                  <w:rStyle w:val="Hyperlink"/>
                </w:rPr>
                <w:t>communitybus@act.gov.au</w:t>
              </w:r>
            </w:hyperlink>
          </w:p>
          <w:p w14:paraId="1372901A" w14:textId="77777777" w:rsidR="00847797" w:rsidRDefault="00847797" w:rsidP="005A5009">
            <w:pPr>
              <w:pStyle w:val="MensR-Servicedescription"/>
            </w:pPr>
            <w:r w:rsidRPr="005A5009">
              <w:t>12 seater bus (wheelchair) for all Aboriginal and</w:t>
            </w:r>
            <w:r w:rsidR="00035A81" w:rsidRPr="005A5009">
              <w:t>/or</w:t>
            </w:r>
            <w:r w:rsidRPr="005A5009">
              <w:t xml:space="preserve"> Torres Strait Islander</w:t>
            </w:r>
            <w:r w:rsidR="00035A81" w:rsidRPr="005A5009">
              <w:t xml:space="preserve"> peoples</w:t>
            </w:r>
            <w:r w:rsidRPr="005A5009">
              <w:t xml:space="preserve"> living in and around Canberra who have limited access to transport in region. Can be booked for groups and events.</w:t>
            </w:r>
          </w:p>
        </w:tc>
        <w:tc>
          <w:tcPr>
            <w:tcW w:w="2291" w:type="dxa"/>
          </w:tcPr>
          <w:p w14:paraId="2D0EF91B" w14:textId="77777777" w:rsidR="00847797" w:rsidRDefault="00847797" w:rsidP="005A5009">
            <w:pPr>
              <w:pStyle w:val="MensR-Servicecontact"/>
            </w:pPr>
            <w:r w:rsidRPr="00001BFB">
              <w:t>02 6205 3555</w:t>
            </w:r>
          </w:p>
          <w:p w14:paraId="32775B79" w14:textId="77777777" w:rsidR="00847797" w:rsidRPr="007F64E6" w:rsidRDefault="00847797" w:rsidP="005A5009">
            <w:pPr>
              <w:pStyle w:val="MensR-Servicecontact"/>
            </w:pPr>
            <w:r w:rsidRPr="00001BFB">
              <w:t>or 13 17 10</w:t>
            </w:r>
          </w:p>
        </w:tc>
      </w:tr>
      <w:tr w:rsidR="00847797" w14:paraId="59E75B47"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3057D402" w14:textId="77777777" w:rsidR="00847797" w:rsidRDefault="00847797" w:rsidP="00DB127F">
            <w:pPr>
              <w:pStyle w:val="MensR-ServiceName"/>
              <w:rPr>
                <w:lang w:eastAsia="en-US"/>
              </w:rPr>
            </w:pPr>
            <w:r w:rsidRPr="005D3D31">
              <w:t xml:space="preserve">ACT </w:t>
            </w:r>
            <w:r w:rsidR="0025547B">
              <w:t>Govt</w:t>
            </w:r>
            <w:r w:rsidR="001A2710">
              <w:t xml:space="preserve">- </w:t>
            </w:r>
            <w:r w:rsidRPr="005D3D31">
              <w:t>Aboriginal and Torres Strait Islander Grants Program</w:t>
            </w:r>
          </w:p>
          <w:p w14:paraId="346D2313" w14:textId="77777777" w:rsidR="00847797" w:rsidRPr="005A5009" w:rsidRDefault="00521CEC" w:rsidP="005A5009">
            <w:pPr>
              <w:pStyle w:val="MensR-Serviceaddress"/>
              <w:rPr>
                <w:rStyle w:val="Hyperlink"/>
              </w:rPr>
            </w:pPr>
            <w:hyperlink r:id="rId66" w:history="1">
              <w:r w:rsidR="00847797" w:rsidRPr="005A5009">
                <w:rPr>
                  <w:rStyle w:val="Hyperlink"/>
                </w:rPr>
                <w:t>www.communityservices.act.gov.au</w:t>
              </w:r>
            </w:hyperlink>
          </w:p>
        </w:tc>
      </w:tr>
      <w:tr w:rsidR="00847797" w14:paraId="7560452D" w14:textId="77777777" w:rsidTr="00AF7932">
        <w:trPr>
          <w:trHeight w:val="1592"/>
        </w:trPr>
        <w:tc>
          <w:tcPr>
            <w:tcW w:w="6781" w:type="dxa"/>
          </w:tcPr>
          <w:p w14:paraId="1BA5A8A8" w14:textId="77777777" w:rsidR="00847797" w:rsidRDefault="00847797" w:rsidP="005A5009">
            <w:pPr>
              <w:pStyle w:val="MensR-Servicedescription"/>
            </w:pPr>
            <w:r>
              <w:t>Funding rounds p</w:t>
            </w:r>
            <w:r w:rsidRPr="005D3D31">
              <w:t>rovide support to Aboriginal and</w:t>
            </w:r>
            <w:r>
              <w:t>/or</w:t>
            </w:r>
            <w:r w:rsidRPr="005D3D31">
              <w:t xml:space="preserve"> Torres Strait Islander people</w:t>
            </w:r>
            <w:r>
              <w:t xml:space="preserve">s for leadership and </w:t>
            </w:r>
            <w:r w:rsidRPr="005D3D31">
              <w:t>development opportunities</w:t>
            </w:r>
            <w:r>
              <w:t xml:space="preserve">, and </w:t>
            </w:r>
            <w:r w:rsidRPr="005D3D31">
              <w:t>to showcase cultures of Aboriginal and Torres Strait Isla</w:t>
            </w:r>
            <w:r>
              <w:t>nder peoples living in the ACT.</w:t>
            </w:r>
          </w:p>
        </w:tc>
        <w:tc>
          <w:tcPr>
            <w:tcW w:w="2291" w:type="dxa"/>
          </w:tcPr>
          <w:p w14:paraId="3D440428" w14:textId="77777777" w:rsidR="00847797" w:rsidRPr="00F93C54" w:rsidRDefault="003B65B2" w:rsidP="003B65B2">
            <w:pPr>
              <w:pStyle w:val="MensR-Servicecontact"/>
            </w:pPr>
            <w:r>
              <w:t>02 6207 9784</w:t>
            </w:r>
          </w:p>
        </w:tc>
      </w:tr>
      <w:tr w:rsidR="001D49CF" w14:paraId="066D9DBC" w14:textId="77777777" w:rsidTr="001D49CF">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094AB69A" w14:textId="77777777" w:rsidR="001D49CF" w:rsidRDefault="001D49CF" w:rsidP="001D49CF">
            <w:pPr>
              <w:pStyle w:val="MensR-ServiceName"/>
              <w:rPr>
                <w:lang w:eastAsia="en-US"/>
              </w:rPr>
            </w:pPr>
            <w:r w:rsidRPr="005D3D31">
              <w:t xml:space="preserve">ACT </w:t>
            </w:r>
            <w:r w:rsidR="0025547B">
              <w:t xml:space="preserve">Govt </w:t>
            </w:r>
            <w:r w:rsidR="001A2710">
              <w:t xml:space="preserve">- </w:t>
            </w:r>
            <w:r w:rsidRPr="005D3D31">
              <w:t xml:space="preserve">Aboriginal and Torres Strait Islander </w:t>
            </w:r>
            <w:r>
              <w:t xml:space="preserve">Older Persons Housing </w:t>
            </w:r>
            <w:r w:rsidR="0025547B">
              <w:t>– Mura Gunyah, Kambah</w:t>
            </w:r>
          </w:p>
          <w:p w14:paraId="124BF11D" w14:textId="77777777" w:rsidR="001D49CF" w:rsidRPr="005A5009" w:rsidRDefault="00521CEC" w:rsidP="001D49CF">
            <w:pPr>
              <w:pStyle w:val="MensR-Serviceaddress"/>
              <w:rPr>
                <w:rStyle w:val="Hyperlink"/>
              </w:rPr>
            </w:pPr>
            <w:hyperlink r:id="rId67" w:history="1">
              <w:r w:rsidR="001D49CF" w:rsidRPr="005A5009">
                <w:rPr>
                  <w:rStyle w:val="Hyperlink"/>
                </w:rPr>
                <w:t>www.communityservices.act.gov.au</w:t>
              </w:r>
            </w:hyperlink>
          </w:p>
        </w:tc>
      </w:tr>
      <w:tr w:rsidR="001D49CF" w14:paraId="271C4D6F" w14:textId="77777777" w:rsidTr="00AF7932">
        <w:trPr>
          <w:trHeight w:val="1278"/>
        </w:trPr>
        <w:tc>
          <w:tcPr>
            <w:tcW w:w="6781" w:type="dxa"/>
          </w:tcPr>
          <w:p w14:paraId="3648F19D" w14:textId="77777777" w:rsidR="001D49CF" w:rsidRDefault="00BD3971" w:rsidP="002C0D38">
            <w:pPr>
              <w:pStyle w:val="MensR-Servicedescription"/>
            </w:pPr>
            <w:r>
              <w:t>Housing ACT maintain 5 x 2 bedroom units f</w:t>
            </w:r>
            <w:r w:rsidR="001D49CF">
              <w:t>or older Aboriginal and</w:t>
            </w:r>
            <w:r>
              <w:t>/or</w:t>
            </w:r>
            <w:r w:rsidR="001D49CF">
              <w:t xml:space="preserve"> Torres Strait Islander people</w:t>
            </w:r>
            <w:r>
              <w:t>s</w:t>
            </w:r>
            <w:r w:rsidR="001D49CF">
              <w:t xml:space="preserve"> </w:t>
            </w:r>
            <w:r>
              <w:t xml:space="preserve">who </w:t>
            </w:r>
            <w:r w:rsidR="003B65B2">
              <w:t xml:space="preserve">meet eligibility requirements and </w:t>
            </w:r>
            <w:r>
              <w:t xml:space="preserve">are existing tenants or eligible </w:t>
            </w:r>
            <w:r w:rsidR="002C0D38">
              <w:t>applicants.</w:t>
            </w:r>
          </w:p>
        </w:tc>
        <w:tc>
          <w:tcPr>
            <w:tcW w:w="2291" w:type="dxa"/>
          </w:tcPr>
          <w:p w14:paraId="2769F658" w14:textId="77777777" w:rsidR="001D49CF" w:rsidRPr="00F93C54" w:rsidRDefault="003B65B2" w:rsidP="001D49CF">
            <w:pPr>
              <w:pStyle w:val="MensR-Servicecontact"/>
            </w:pPr>
            <w:r>
              <w:t>13 3427</w:t>
            </w:r>
          </w:p>
        </w:tc>
      </w:tr>
      <w:tr w:rsidR="008509C0" w14:paraId="0583B346" w14:textId="77777777" w:rsidTr="0044738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03D36F66" w14:textId="77777777" w:rsidR="008509C0" w:rsidRDefault="008509C0" w:rsidP="0044738E">
            <w:pPr>
              <w:pStyle w:val="MensR-ServiceName"/>
              <w:rPr>
                <w:lang w:eastAsia="en-US"/>
              </w:rPr>
            </w:pPr>
            <w:r w:rsidRPr="005D3D31">
              <w:lastRenderedPageBreak/>
              <w:t xml:space="preserve">ACT </w:t>
            </w:r>
            <w:r w:rsidR="0025547B">
              <w:t xml:space="preserve">Govt - </w:t>
            </w:r>
            <w:r w:rsidRPr="005D3D31">
              <w:t xml:space="preserve">Aboriginal and Torres Strait Islander </w:t>
            </w:r>
            <w:r>
              <w:t>Traineeship Program</w:t>
            </w:r>
          </w:p>
          <w:p w14:paraId="616547E3" w14:textId="77777777" w:rsidR="008509C0" w:rsidRPr="005A5009" w:rsidRDefault="00521CEC" w:rsidP="0044738E">
            <w:pPr>
              <w:pStyle w:val="MensR-Serviceaddress"/>
              <w:rPr>
                <w:rStyle w:val="Hyperlink"/>
              </w:rPr>
            </w:pPr>
            <w:hyperlink r:id="rId68" w:history="1">
              <w:r w:rsidR="008509C0" w:rsidRPr="005A5009">
                <w:rPr>
                  <w:rStyle w:val="Hyperlink"/>
                </w:rPr>
                <w:t>www.communityservices.act.gov.au</w:t>
              </w:r>
            </w:hyperlink>
          </w:p>
        </w:tc>
      </w:tr>
      <w:tr w:rsidR="008509C0" w14:paraId="37F42518" w14:textId="77777777" w:rsidTr="00AF7932">
        <w:trPr>
          <w:trHeight w:val="1580"/>
        </w:trPr>
        <w:tc>
          <w:tcPr>
            <w:tcW w:w="6781" w:type="dxa"/>
          </w:tcPr>
          <w:p w14:paraId="288135CF" w14:textId="77777777" w:rsidR="008509C0" w:rsidRDefault="00387061" w:rsidP="00387061">
            <w:pPr>
              <w:pStyle w:val="MensR-Servicedescription"/>
            </w:pPr>
            <w:r>
              <w:t>Applications for 12 month traineeships are offered at certain times. On the successful completion of the traineeship participants are offered a permanent position with the ACT Public Service at an ASO2 level.</w:t>
            </w:r>
          </w:p>
        </w:tc>
        <w:tc>
          <w:tcPr>
            <w:tcW w:w="2291" w:type="dxa"/>
          </w:tcPr>
          <w:p w14:paraId="7FFA1492" w14:textId="77777777" w:rsidR="008509C0" w:rsidRPr="00F93C54" w:rsidRDefault="008509C0" w:rsidP="0044738E">
            <w:pPr>
              <w:pStyle w:val="MensR-Servicecontact"/>
            </w:pPr>
            <w:r>
              <w:t>02 6207 9784</w:t>
            </w:r>
          </w:p>
        </w:tc>
      </w:tr>
      <w:tr w:rsidR="003B65B2" w14:paraId="166D49C8" w14:textId="77777777" w:rsidTr="0044738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2C3FCD88" w14:textId="77777777" w:rsidR="003B65B2" w:rsidRPr="00F93C54" w:rsidRDefault="003B65B2" w:rsidP="0044738E">
            <w:pPr>
              <w:pStyle w:val="MensR-ServiceName"/>
              <w:rPr>
                <w:lang w:eastAsia="en-US"/>
              </w:rPr>
            </w:pPr>
            <w:r>
              <w:rPr>
                <w:lang w:eastAsia="en-US"/>
              </w:rPr>
              <w:t xml:space="preserve">ACT </w:t>
            </w:r>
            <w:r w:rsidR="0025547B">
              <w:rPr>
                <w:lang w:eastAsia="en-US"/>
              </w:rPr>
              <w:t>Govt</w:t>
            </w:r>
            <w:r w:rsidR="001A2710">
              <w:rPr>
                <w:lang w:eastAsia="en-US"/>
              </w:rPr>
              <w:t xml:space="preserve">- </w:t>
            </w:r>
            <w:proofErr w:type="spellStart"/>
            <w:r w:rsidRPr="00F93C54">
              <w:rPr>
                <w:lang w:eastAsia="en-US"/>
              </w:rPr>
              <w:t>Galambany</w:t>
            </w:r>
            <w:proofErr w:type="spellEnd"/>
            <w:r w:rsidRPr="00F93C54">
              <w:rPr>
                <w:lang w:eastAsia="en-US"/>
              </w:rPr>
              <w:t xml:space="preserve"> Circle Sentencing Court</w:t>
            </w:r>
            <w:r w:rsidR="0025547B">
              <w:rPr>
                <w:lang w:eastAsia="en-US"/>
              </w:rPr>
              <w:t xml:space="preserve"> – ACT Magistrates Court</w:t>
            </w:r>
          </w:p>
          <w:p w14:paraId="26BC9CA5" w14:textId="77777777" w:rsidR="003B65B2" w:rsidRPr="005A5009" w:rsidRDefault="003B65B2" w:rsidP="0044738E">
            <w:pPr>
              <w:pStyle w:val="MensR-Serviceaddress"/>
            </w:pPr>
            <w:r w:rsidRPr="005A5009">
              <w:t>C/- Restorative Justice Unit, Ground Floor, 12 Moore Street, Canberra ACT 2601</w:t>
            </w:r>
          </w:p>
          <w:p w14:paraId="2CD22F4C" w14:textId="77777777" w:rsidR="003B65B2" w:rsidRPr="005A5009" w:rsidRDefault="00521CEC" w:rsidP="0044738E">
            <w:pPr>
              <w:pStyle w:val="MensR-Serviceaddress"/>
              <w:rPr>
                <w:rStyle w:val="Hyperlink"/>
              </w:rPr>
            </w:pPr>
            <w:hyperlink r:id="rId69" w:history="1">
              <w:r w:rsidR="003B65B2" w:rsidRPr="005A5009">
                <w:rPr>
                  <w:rStyle w:val="Hyperlink"/>
                </w:rPr>
                <w:t>www.courts.act.gov.au</w:t>
              </w:r>
            </w:hyperlink>
          </w:p>
        </w:tc>
      </w:tr>
      <w:tr w:rsidR="003B65B2" w14:paraId="3A6AC3CD" w14:textId="77777777" w:rsidTr="00AF7932">
        <w:trPr>
          <w:trHeight w:val="1281"/>
        </w:trPr>
        <w:tc>
          <w:tcPr>
            <w:tcW w:w="6781" w:type="dxa"/>
          </w:tcPr>
          <w:p w14:paraId="79B448F5" w14:textId="77777777" w:rsidR="003B65B2" w:rsidRDefault="003B65B2" w:rsidP="0044738E">
            <w:pPr>
              <w:pStyle w:val="MensR-Servicedescription"/>
            </w:pPr>
            <w:r w:rsidRPr="00615ECE">
              <w:t>A culturally relevant sentencing option in the ACT Magistrates Court jurisdiction for eligible Aboriginal and</w:t>
            </w:r>
            <w:r>
              <w:t>/or</w:t>
            </w:r>
            <w:r w:rsidRPr="00615ECE">
              <w:t xml:space="preserve"> Torres Strait Islander adults and young people who have offended.</w:t>
            </w:r>
          </w:p>
        </w:tc>
        <w:tc>
          <w:tcPr>
            <w:tcW w:w="2291" w:type="dxa"/>
          </w:tcPr>
          <w:p w14:paraId="145FCDE7" w14:textId="77777777" w:rsidR="003B65B2" w:rsidRPr="00F93C54" w:rsidRDefault="003B65B2" w:rsidP="0044738E">
            <w:pPr>
              <w:pStyle w:val="MensR-Servicecontact"/>
            </w:pPr>
            <w:r w:rsidRPr="00F93C54">
              <w:rPr>
                <w:rFonts w:eastAsia="Calibri"/>
              </w:rPr>
              <w:t>02 6205 2762 (Coordinator)</w:t>
            </w:r>
          </w:p>
        </w:tc>
      </w:tr>
      <w:tr w:rsidR="003B65B2" w14:paraId="78C825AE" w14:textId="77777777" w:rsidTr="0044738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2CE661BF" w14:textId="77777777" w:rsidR="003B65B2" w:rsidRPr="0096323C" w:rsidRDefault="003B65B2" w:rsidP="0044738E">
            <w:pPr>
              <w:pStyle w:val="MensR-ServiceName"/>
              <w:rPr>
                <w:lang w:eastAsia="en-US"/>
              </w:rPr>
            </w:pPr>
            <w:r>
              <w:t xml:space="preserve">ACT </w:t>
            </w:r>
            <w:r w:rsidR="0025547B">
              <w:t xml:space="preserve">Govt </w:t>
            </w:r>
            <w:r w:rsidR="001A2710">
              <w:t xml:space="preserve">- </w:t>
            </w:r>
            <w:r>
              <w:t>Indigenous Guidanc</w:t>
            </w:r>
            <w:r w:rsidR="0025547B">
              <w:t>e Partner – Restorative Justice</w:t>
            </w:r>
          </w:p>
          <w:p w14:paraId="1D40A0CC" w14:textId="77777777" w:rsidR="003B65B2" w:rsidRPr="008B35F4" w:rsidRDefault="003B65B2" w:rsidP="0044738E">
            <w:pPr>
              <w:pStyle w:val="MensR-Serviceaddress"/>
            </w:pPr>
            <w:r w:rsidRPr="008B35F4">
              <w:t>Ground Floor, 12 Moore Street, Canberra ACT 2601</w:t>
            </w:r>
          </w:p>
          <w:p w14:paraId="536585BA" w14:textId="77777777" w:rsidR="003B65B2" w:rsidRPr="008B35F4" w:rsidRDefault="00521CEC" w:rsidP="0044738E">
            <w:pPr>
              <w:pStyle w:val="MensR-Serviceaddress"/>
              <w:rPr>
                <w:rStyle w:val="Hyperlink"/>
              </w:rPr>
            </w:pPr>
            <w:hyperlink r:id="rId70" w:history="1">
              <w:r w:rsidR="003B65B2" w:rsidRPr="008B35F4">
                <w:rPr>
                  <w:rStyle w:val="Hyperlink"/>
                </w:rPr>
                <w:t>www.justice.act.gov.au</w:t>
              </w:r>
            </w:hyperlink>
          </w:p>
        </w:tc>
      </w:tr>
      <w:tr w:rsidR="003B65B2" w14:paraId="2B4A4133" w14:textId="77777777" w:rsidTr="00AF7932">
        <w:trPr>
          <w:trHeight w:val="1416"/>
        </w:trPr>
        <w:tc>
          <w:tcPr>
            <w:tcW w:w="6781" w:type="dxa"/>
          </w:tcPr>
          <w:p w14:paraId="315A80BE" w14:textId="77777777" w:rsidR="003B65B2" w:rsidRDefault="003B65B2" w:rsidP="0044738E">
            <w:pPr>
              <w:pStyle w:val="MensR-Servicedescription"/>
            </w:pPr>
            <w:r w:rsidRPr="00615ECE">
              <w:t>Restorative Justice is voluntary</w:t>
            </w:r>
            <w:r>
              <w:t xml:space="preserve"> process to </w:t>
            </w:r>
            <w:r w:rsidRPr="00615ECE">
              <w:t>hopefully reach an agreement between both parties.</w:t>
            </w:r>
            <w:r>
              <w:t xml:space="preserve"> </w:t>
            </w:r>
            <w:r w:rsidRPr="00615ECE">
              <w:t>The IGP is a support person to help you and your supporters through the Restorative Justic</w:t>
            </w:r>
            <w:r>
              <w:t xml:space="preserve">e process from start to finish. </w:t>
            </w:r>
          </w:p>
        </w:tc>
        <w:tc>
          <w:tcPr>
            <w:tcW w:w="2291" w:type="dxa"/>
          </w:tcPr>
          <w:p w14:paraId="7809CEAA" w14:textId="77777777" w:rsidR="003B65B2" w:rsidRPr="0096323C" w:rsidRDefault="003B65B2" w:rsidP="0044738E">
            <w:pPr>
              <w:pStyle w:val="MensR-Servicecontact"/>
            </w:pPr>
            <w:r w:rsidRPr="0096323C">
              <w:t>02 6207 3992</w:t>
            </w:r>
          </w:p>
        </w:tc>
      </w:tr>
      <w:tr w:rsidR="003B65B2" w14:paraId="7FAE173D" w14:textId="77777777" w:rsidTr="0044738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5AB41BAA" w14:textId="77777777" w:rsidR="003B65B2" w:rsidRDefault="003B65B2" w:rsidP="0044738E">
            <w:pPr>
              <w:pStyle w:val="MensR-ServiceName"/>
              <w:rPr>
                <w:lang w:eastAsia="en-US"/>
              </w:rPr>
            </w:pPr>
            <w:r>
              <w:t xml:space="preserve">ACT </w:t>
            </w:r>
            <w:r w:rsidR="0025547B">
              <w:t xml:space="preserve">Govt </w:t>
            </w:r>
            <w:r w:rsidR="001A2710">
              <w:t xml:space="preserve">- </w:t>
            </w:r>
            <w:r w:rsidRPr="00410E23">
              <w:t xml:space="preserve">Indigenous </w:t>
            </w:r>
            <w:r>
              <w:t>Sports G</w:t>
            </w:r>
            <w:r w:rsidR="0025547B">
              <w:t>rants Program – Active Canberra</w:t>
            </w:r>
          </w:p>
          <w:p w14:paraId="4A96364D" w14:textId="77777777" w:rsidR="003B65B2" w:rsidRPr="008B35F4" w:rsidRDefault="00521CEC" w:rsidP="0044738E">
            <w:pPr>
              <w:pStyle w:val="MensR-Serviceaddress"/>
              <w:rPr>
                <w:rStyle w:val="Hyperlink"/>
              </w:rPr>
            </w:pPr>
            <w:hyperlink r:id="rId71" w:history="1">
              <w:r w:rsidR="003B65B2" w:rsidRPr="008B35F4">
                <w:rPr>
                  <w:rStyle w:val="Hyperlink"/>
                </w:rPr>
                <w:t>www.sport.act.gov.au</w:t>
              </w:r>
            </w:hyperlink>
          </w:p>
        </w:tc>
      </w:tr>
      <w:tr w:rsidR="003B65B2" w14:paraId="33AF5EA8" w14:textId="77777777" w:rsidTr="00AF7932">
        <w:trPr>
          <w:trHeight w:val="1592"/>
        </w:trPr>
        <w:tc>
          <w:tcPr>
            <w:tcW w:w="6781" w:type="dxa"/>
          </w:tcPr>
          <w:p w14:paraId="54BE753F" w14:textId="77777777" w:rsidR="003B65B2" w:rsidRDefault="003B65B2" w:rsidP="0044738E">
            <w:pPr>
              <w:pStyle w:val="MensR-Servicedescription"/>
            </w:pPr>
            <w:r>
              <w:t xml:space="preserve">Offers funding rounds to </w:t>
            </w:r>
            <w:r w:rsidRPr="00706554">
              <w:t xml:space="preserve">eligible individuals </w:t>
            </w:r>
            <w:r>
              <w:t>to</w:t>
            </w:r>
            <w:r w:rsidRPr="00706554">
              <w:t xml:space="preserve"> apply for up t</w:t>
            </w:r>
            <w:r>
              <w:t xml:space="preserve">o $200 </w:t>
            </w:r>
            <w:r w:rsidRPr="00706554">
              <w:t xml:space="preserve">to </w:t>
            </w:r>
            <w:r>
              <w:t xml:space="preserve">access and </w:t>
            </w:r>
            <w:r w:rsidRPr="00706554">
              <w:t>participat</w:t>
            </w:r>
            <w:r>
              <w:t>e</w:t>
            </w:r>
            <w:r w:rsidRPr="00706554">
              <w:t xml:space="preserve"> in sport and recreation</w:t>
            </w:r>
            <w:r>
              <w:t xml:space="preserve">. Also open to the broader region such as Queanbeyan, Yass, Braidwood, Bungendore and </w:t>
            </w:r>
            <w:proofErr w:type="spellStart"/>
            <w:r>
              <w:t>Bywong</w:t>
            </w:r>
            <w:proofErr w:type="spellEnd"/>
            <w:r>
              <w:t>.</w:t>
            </w:r>
          </w:p>
        </w:tc>
        <w:tc>
          <w:tcPr>
            <w:tcW w:w="2291" w:type="dxa"/>
          </w:tcPr>
          <w:p w14:paraId="29A4D5EB" w14:textId="77777777" w:rsidR="003B65B2" w:rsidRPr="007F64E6" w:rsidRDefault="003B65B2" w:rsidP="0044738E">
            <w:pPr>
              <w:pStyle w:val="MensR-Servicecontact"/>
            </w:pPr>
            <w:r>
              <w:t>02 6207 2076</w:t>
            </w:r>
          </w:p>
        </w:tc>
      </w:tr>
      <w:tr w:rsidR="00B31B49" w14:paraId="1948B37B" w14:textId="77777777" w:rsidTr="0044738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69CF150A" w14:textId="77777777" w:rsidR="00B31B49" w:rsidRDefault="00B31B49" w:rsidP="0044738E">
            <w:pPr>
              <w:pStyle w:val="MensR-ServiceName"/>
              <w:rPr>
                <w:lang w:eastAsia="en-US"/>
              </w:rPr>
            </w:pPr>
            <w:r>
              <w:t xml:space="preserve">ACT </w:t>
            </w:r>
            <w:r w:rsidR="0025547B">
              <w:t xml:space="preserve">Govt </w:t>
            </w:r>
            <w:r>
              <w:t>–Wills – Aboriginal and Torres Strait Islander Residents</w:t>
            </w:r>
            <w:r w:rsidR="0025547B">
              <w:t xml:space="preserve"> - Public Trustee and Guardian</w:t>
            </w:r>
          </w:p>
          <w:p w14:paraId="486721CF" w14:textId="77777777" w:rsidR="00B31B49" w:rsidRPr="00B31B49" w:rsidRDefault="00B31B49" w:rsidP="00B31B49">
            <w:pPr>
              <w:pStyle w:val="MensR-Serviceaddress"/>
            </w:pPr>
            <w:r w:rsidRPr="00B31B49">
              <w:t>Ground Floor</w:t>
            </w:r>
            <w:r>
              <w:t xml:space="preserve">, </w:t>
            </w:r>
            <w:r w:rsidRPr="00B31B49">
              <w:t>221 London Circuit</w:t>
            </w:r>
            <w:r>
              <w:t xml:space="preserve">, Canberra </w:t>
            </w:r>
            <w:proofErr w:type="spellStart"/>
            <w:r>
              <w:t>C</w:t>
            </w:r>
            <w:r w:rsidRPr="00B31B49">
              <w:t>ty</w:t>
            </w:r>
            <w:proofErr w:type="spellEnd"/>
            <w:r w:rsidRPr="00B31B49">
              <w:t xml:space="preserve"> ACT 2601</w:t>
            </w:r>
          </w:p>
          <w:p w14:paraId="3788E1BC" w14:textId="77777777" w:rsidR="00B31B49" w:rsidRPr="008B35F4" w:rsidRDefault="00521CEC" w:rsidP="00B31B49">
            <w:pPr>
              <w:pStyle w:val="MensR-Serviceaddress"/>
              <w:rPr>
                <w:rStyle w:val="Hyperlink"/>
              </w:rPr>
            </w:pPr>
            <w:hyperlink r:id="rId72" w:history="1">
              <w:r w:rsidR="00B31B49" w:rsidRPr="0015015F">
                <w:rPr>
                  <w:rStyle w:val="Hyperlink"/>
                </w:rPr>
                <w:t>www.ptg.act.gov.au</w:t>
              </w:r>
            </w:hyperlink>
          </w:p>
        </w:tc>
      </w:tr>
      <w:tr w:rsidR="00B31B49" w14:paraId="7597E8E7" w14:textId="77777777" w:rsidTr="00EA412F">
        <w:trPr>
          <w:trHeight w:val="2013"/>
        </w:trPr>
        <w:tc>
          <w:tcPr>
            <w:tcW w:w="6781" w:type="dxa"/>
          </w:tcPr>
          <w:p w14:paraId="151A226B" w14:textId="77777777" w:rsidR="00B31B49" w:rsidRDefault="00B31B49" w:rsidP="00B31B49">
            <w:pPr>
              <w:pStyle w:val="MensR-Servicedescription"/>
            </w:pPr>
            <w:r>
              <w:t>E</w:t>
            </w:r>
            <w:r w:rsidRPr="00B31B49">
              <w:t xml:space="preserve">mploys professional legal personnel and does not charge fees to make Wills for Aboriginal and </w:t>
            </w:r>
            <w:r>
              <w:t xml:space="preserve">Torres Strait Islander residents providing: </w:t>
            </w:r>
            <w:r w:rsidRPr="00B31B49">
              <w:t>they are 18 years and older;</w:t>
            </w:r>
            <w:r>
              <w:t xml:space="preserve"> </w:t>
            </w:r>
            <w:r w:rsidRPr="00B31B49">
              <w:t>have legal competence to make a Will;</w:t>
            </w:r>
            <w:r>
              <w:t xml:space="preserve"> </w:t>
            </w:r>
            <w:r w:rsidRPr="00B31B49">
              <w:t>are resident in the ACT; and</w:t>
            </w:r>
            <w:r>
              <w:t xml:space="preserve"> </w:t>
            </w:r>
            <w:r w:rsidRPr="00B31B49">
              <w:t>appoint the Public Trustee as their executor in their Will.</w:t>
            </w:r>
          </w:p>
        </w:tc>
        <w:tc>
          <w:tcPr>
            <w:tcW w:w="2291" w:type="dxa"/>
          </w:tcPr>
          <w:p w14:paraId="26A72735" w14:textId="77777777" w:rsidR="00B31B49" w:rsidRPr="00F93C54" w:rsidRDefault="00B31B49" w:rsidP="00B31B49">
            <w:pPr>
              <w:pStyle w:val="MensR-Servicecontact"/>
            </w:pPr>
            <w:r w:rsidRPr="00F93C54">
              <w:t xml:space="preserve">02 6207 </w:t>
            </w:r>
            <w:r>
              <w:t>9800</w:t>
            </w:r>
          </w:p>
        </w:tc>
      </w:tr>
      <w:tr w:rsidR="003B65B2" w14:paraId="2260A322" w14:textId="77777777" w:rsidTr="0044738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5FCEDF26" w14:textId="77777777" w:rsidR="003B65B2" w:rsidRDefault="003B65B2" w:rsidP="0044738E">
            <w:pPr>
              <w:pStyle w:val="MensR-ServiceName"/>
              <w:rPr>
                <w:lang w:eastAsia="en-US"/>
              </w:rPr>
            </w:pPr>
            <w:r>
              <w:lastRenderedPageBreak/>
              <w:t xml:space="preserve">ACT </w:t>
            </w:r>
            <w:r w:rsidR="0025547B">
              <w:t xml:space="preserve">Govt </w:t>
            </w:r>
            <w:r w:rsidR="001A2710">
              <w:t xml:space="preserve">- </w:t>
            </w:r>
            <w:proofErr w:type="spellStart"/>
            <w:r w:rsidRPr="005D3D31">
              <w:t>Yurauna</w:t>
            </w:r>
            <w:proofErr w:type="spellEnd"/>
            <w:r w:rsidRPr="005D3D31">
              <w:t xml:space="preserve"> Centre</w:t>
            </w:r>
            <w:r>
              <w:t xml:space="preserve"> – C</w:t>
            </w:r>
            <w:r w:rsidR="0025547B">
              <w:t>anberra Institute of Technology</w:t>
            </w:r>
          </w:p>
          <w:p w14:paraId="1E53B11D" w14:textId="77777777" w:rsidR="003B65B2" w:rsidRPr="008B35F4" w:rsidRDefault="003B65B2" w:rsidP="0044738E">
            <w:pPr>
              <w:pStyle w:val="MensR-Serviceaddress"/>
            </w:pPr>
            <w:r w:rsidRPr="008B35F4">
              <w:t>Block F, Room 43, CIT Reid, Constitution Avenue, Canberra ACT 2601</w:t>
            </w:r>
          </w:p>
          <w:p w14:paraId="0BBE6620" w14:textId="77777777" w:rsidR="003B65B2" w:rsidRPr="008B35F4" w:rsidRDefault="00521CEC" w:rsidP="0044738E">
            <w:pPr>
              <w:pStyle w:val="MensR-Serviceaddress"/>
              <w:rPr>
                <w:rStyle w:val="Hyperlink"/>
              </w:rPr>
            </w:pPr>
            <w:hyperlink r:id="rId73" w:history="1">
              <w:r w:rsidR="003B65B2" w:rsidRPr="008B35F4">
                <w:rPr>
                  <w:rStyle w:val="Hyperlink"/>
                </w:rPr>
                <w:t>www.cit.edu.au</w:t>
              </w:r>
            </w:hyperlink>
          </w:p>
        </w:tc>
      </w:tr>
      <w:tr w:rsidR="003B65B2" w14:paraId="3E5E68CC" w14:textId="77777777" w:rsidTr="0044738E">
        <w:tc>
          <w:tcPr>
            <w:tcW w:w="6781" w:type="dxa"/>
          </w:tcPr>
          <w:p w14:paraId="705F0A18" w14:textId="77777777" w:rsidR="003B65B2" w:rsidRDefault="003B65B2" w:rsidP="0044738E">
            <w:pPr>
              <w:pStyle w:val="MensR-Servicedescription"/>
            </w:pPr>
            <w:r>
              <w:t xml:space="preserve">The </w:t>
            </w:r>
            <w:proofErr w:type="spellStart"/>
            <w:r>
              <w:t>Yuraun</w:t>
            </w:r>
            <w:r w:rsidR="001A2710">
              <w:t>a</w:t>
            </w:r>
            <w:proofErr w:type="spellEnd"/>
            <w:r>
              <w:t xml:space="preserve"> Centre offers students with</w:t>
            </w:r>
            <w:r w:rsidRPr="005D3D31">
              <w:t xml:space="preserve"> help </w:t>
            </w:r>
            <w:r>
              <w:t>to</w:t>
            </w:r>
            <w:r w:rsidRPr="005D3D31">
              <w:t xml:space="preserve"> grow in knowledge, abilities and confidence along the path to</w:t>
            </w:r>
            <w:r>
              <w:t xml:space="preserve"> a</w:t>
            </w:r>
            <w:r w:rsidRPr="005D3D31">
              <w:t xml:space="preserve"> career of choice</w:t>
            </w:r>
            <w:r>
              <w:t>. Offers</w:t>
            </w:r>
            <w:r w:rsidRPr="005D3D31">
              <w:t xml:space="preserve"> skills trainin</w:t>
            </w:r>
            <w:r>
              <w:t>g, advice and cultural support.</w:t>
            </w:r>
          </w:p>
        </w:tc>
        <w:tc>
          <w:tcPr>
            <w:tcW w:w="2291" w:type="dxa"/>
          </w:tcPr>
          <w:p w14:paraId="09132426" w14:textId="77777777" w:rsidR="003B65B2" w:rsidRPr="00F93C54" w:rsidRDefault="003B65B2" w:rsidP="0044738E">
            <w:pPr>
              <w:pStyle w:val="MensR-Servicecontact"/>
            </w:pPr>
            <w:r w:rsidRPr="00F93C54">
              <w:t>02 6207 3309</w:t>
            </w:r>
          </w:p>
        </w:tc>
      </w:tr>
      <w:tr w:rsidR="00DB3BEE" w14:paraId="2DC0EE76"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46E72D48" w14:textId="77777777" w:rsidR="00DB3BEE" w:rsidRPr="00035A81" w:rsidRDefault="00F93C54" w:rsidP="00BA4869">
            <w:pPr>
              <w:pStyle w:val="MensR-ServiceName"/>
              <w:rPr>
                <w:lang w:eastAsia="en-US"/>
              </w:rPr>
            </w:pPr>
            <w:r>
              <w:t>ACT Torres Strait Islanders Corporation</w:t>
            </w:r>
          </w:p>
        </w:tc>
      </w:tr>
      <w:tr w:rsidR="00DB3BEE" w14:paraId="7AF19D3E" w14:textId="77777777" w:rsidTr="008B35F4">
        <w:tc>
          <w:tcPr>
            <w:tcW w:w="6781" w:type="dxa"/>
          </w:tcPr>
          <w:p w14:paraId="5D88ED65" w14:textId="77777777" w:rsidR="00DB3BEE" w:rsidRDefault="00F93C54" w:rsidP="005A5009">
            <w:pPr>
              <w:pStyle w:val="MensR-Servicedescription"/>
            </w:pPr>
            <w:r>
              <w:t>P</w:t>
            </w:r>
            <w:r w:rsidRPr="0037129A">
              <w:t>lays a role in advocating the interests of Torres Strait Islander people,</w:t>
            </w:r>
            <w:r>
              <w:t xml:space="preserve"> promoting culture and history.</w:t>
            </w:r>
          </w:p>
        </w:tc>
        <w:tc>
          <w:tcPr>
            <w:tcW w:w="2291" w:type="dxa"/>
          </w:tcPr>
          <w:p w14:paraId="6908354C" w14:textId="77777777" w:rsidR="00DB3BEE" w:rsidRPr="00F93C54" w:rsidRDefault="00521CEC" w:rsidP="005A5009">
            <w:pPr>
              <w:pStyle w:val="MensR-Servicecontact"/>
            </w:pPr>
            <w:hyperlink r:id="rId74" w:history="1">
              <w:r w:rsidR="00F93C54" w:rsidRPr="00F93C54">
                <w:rPr>
                  <w:rStyle w:val="Hyperlink"/>
                </w:rPr>
                <w:t>y.norris@hotmail.com</w:t>
              </w:r>
            </w:hyperlink>
          </w:p>
        </w:tc>
      </w:tr>
      <w:tr w:rsidR="00B76F42" w14:paraId="0BBCFE23" w14:textId="77777777" w:rsidTr="00A21C2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222A3E4C" w14:textId="77777777" w:rsidR="00B76F42" w:rsidRDefault="00B76F42" w:rsidP="00A21C2E">
            <w:pPr>
              <w:pStyle w:val="MensR-ServiceName"/>
            </w:pPr>
            <w:r>
              <w:t xml:space="preserve">Australian Govt - </w:t>
            </w:r>
            <w:r w:rsidRPr="005D3D31">
              <w:t>Indigenous Business Australia</w:t>
            </w:r>
            <w:r>
              <w:t xml:space="preserve"> -</w:t>
            </w:r>
            <w:r w:rsidRPr="005D3D31">
              <w:t xml:space="preserve"> Business Ownership</w:t>
            </w:r>
          </w:p>
          <w:p w14:paraId="49A4BD4E" w14:textId="77777777" w:rsidR="00B76F42" w:rsidRPr="005A5009" w:rsidRDefault="00B76F42" w:rsidP="00A21C2E">
            <w:pPr>
              <w:pStyle w:val="MensR-Serviceaddress"/>
            </w:pPr>
            <w:r w:rsidRPr="005A5009">
              <w:t>15 Lancaster Place, Majura Park ACT 2609 (National Office)</w:t>
            </w:r>
          </w:p>
          <w:p w14:paraId="4FFF2F0E" w14:textId="77777777" w:rsidR="00B76F42" w:rsidRPr="005A5009" w:rsidRDefault="00521CEC" w:rsidP="00A21C2E">
            <w:pPr>
              <w:pStyle w:val="MensR-Serviceaddress"/>
              <w:rPr>
                <w:rStyle w:val="Hyperlink"/>
              </w:rPr>
            </w:pPr>
            <w:hyperlink r:id="rId75" w:history="1">
              <w:r w:rsidR="00B76F42" w:rsidRPr="005A5009">
                <w:rPr>
                  <w:rStyle w:val="Hyperlink"/>
                </w:rPr>
                <w:t>www.iba.gov.au</w:t>
              </w:r>
            </w:hyperlink>
          </w:p>
        </w:tc>
      </w:tr>
      <w:tr w:rsidR="00B76F42" w14:paraId="64D5EC37" w14:textId="77777777" w:rsidTr="00A21C2E">
        <w:tc>
          <w:tcPr>
            <w:tcW w:w="6781" w:type="dxa"/>
          </w:tcPr>
          <w:p w14:paraId="6C6E3438" w14:textId="77777777" w:rsidR="00B76F42" w:rsidRDefault="00B76F42" w:rsidP="00A21C2E">
            <w:pPr>
              <w:pStyle w:val="MensR-Servicedescription"/>
            </w:pPr>
            <w:r w:rsidRPr="00BD4E4B">
              <w:t>Assists Aboriginal and/or Torres Strait Islander people</w:t>
            </w:r>
            <w:r>
              <w:t>s</w:t>
            </w:r>
            <w:r w:rsidRPr="00BD4E4B">
              <w:t xml:space="preserve"> to access the skills, knowledge and resources required to start and grow a viable, sustainable business.</w:t>
            </w:r>
          </w:p>
        </w:tc>
        <w:tc>
          <w:tcPr>
            <w:tcW w:w="2291" w:type="dxa"/>
          </w:tcPr>
          <w:p w14:paraId="5AD62853" w14:textId="77777777" w:rsidR="00B76F42" w:rsidRPr="007F64E6" w:rsidRDefault="00B76F42" w:rsidP="00A21C2E">
            <w:pPr>
              <w:pStyle w:val="MensR-Servicecontact"/>
            </w:pPr>
            <w:r w:rsidRPr="00684699">
              <w:t>1800 107 107</w:t>
            </w:r>
          </w:p>
        </w:tc>
      </w:tr>
      <w:tr w:rsidR="00B76F42" w14:paraId="190B4416" w14:textId="77777777" w:rsidTr="00A21C2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7DD3E1AE" w14:textId="77777777" w:rsidR="00B76F42" w:rsidRPr="005A5009" w:rsidRDefault="00B76F42" w:rsidP="00A21C2E">
            <w:pPr>
              <w:pStyle w:val="MensR-ServiceName"/>
            </w:pPr>
            <w:r>
              <w:t xml:space="preserve">Australian Govt - </w:t>
            </w:r>
            <w:r w:rsidRPr="00410E23">
              <w:t xml:space="preserve">Indigenous </w:t>
            </w:r>
            <w:r>
              <w:t>Business Australia - Home Ownership Program</w:t>
            </w:r>
          </w:p>
          <w:p w14:paraId="4485B909" w14:textId="77777777" w:rsidR="00B76F42" w:rsidRPr="005A5009" w:rsidRDefault="00B76F42" w:rsidP="00A21C2E">
            <w:pPr>
              <w:pStyle w:val="MensR-Serviceaddress"/>
            </w:pPr>
            <w:r w:rsidRPr="005A5009">
              <w:t>15 Lancaster Place, Majura Park ACT 2609 (National Office)</w:t>
            </w:r>
          </w:p>
          <w:p w14:paraId="59186C9A" w14:textId="77777777" w:rsidR="00B76F42" w:rsidRPr="005A5009" w:rsidRDefault="00521CEC" w:rsidP="00A21C2E">
            <w:pPr>
              <w:pStyle w:val="MensR-Serviceaddress"/>
              <w:rPr>
                <w:rStyle w:val="Hyperlink"/>
              </w:rPr>
            </w:pPr>
            <w:hyperlink r:id="rId76" w:history="1">
              <w:r w:rsidR="00B76F42" w:rsidRPr="005A5009">
                <w:rPr>
                  <w:rStyle w:val="Hyperlink"/>
                </w:rPr>
                <w:t>www.iba.gov.au</w:t>
              </w:r>
            </w:hyperlink>
          </w:p>
        </w:tc>
      </w:tr>
      <w:tr w:rsidR="00B76F42" w14:paraId="6E570BB2" w14:textId="77777777" w:rsidTr="00A21C2E">
        <w:tc>
          <w:tcPr>
            <w:tcW w:w="6781" w:type="dxa"/>
          </w:tcPr>
          <w:p w14:paraId="603FC84C" w14:textId="77777777" w:rsidR="00B76F42" w:rsidRPr="005D3D31" w:rsidRDefault="00B76F42" w:rsidP="00A21C2E">
            <w:pPr>
              <w:pStyle w:val="MensR-Servicedescription"/>
            </w:pPr>
            <w:r>
              <w:t>A</w:t>
            </w:r>
            <w:r w:rsidRPr="00684699">
              <w:t>ffordable entry into home ownership for</w:t>
            </w:r>
            <w:r>
              <w:t xml:space="preserve"> Aboriginal and/or Torres Strait Islander peoples, </w:t>
            </w:r>
            <w:r w:rsidRPr="00684699">
              <w:t xml:space="preserve">particularly those on lower incomes, and first home buyers </w:t>
            </w:r>
            <w:r>
              <w:t>having</w:t>
            </w:r>
            <w:r w:rsidRPr="00684699">
              <w:t xml:space="preserve"> difficulty obtaining finance from</w:t>
            </w:r>
            <w:r>
              <w:t xml:space="preserve"> mainstream lenders.</w:t>
            </w:r>
          </w:p>
        </w:tc>
        <w:tc>
          <w:tcPr>
            <w:tcW w:w="2291" w:type="dxa"/>
          </w:tcPr>
          <w:p w14:paraId="09F3F051" w14:textId="77777777" w:rsidR="00B76F42" w:rsidRPr="007F64E6" w:rsidRDefault="00B76F42" w:rsidP="00A21C2E">
            <w:pPr>
              <w:pStyle w:val="MensR-Servicecontact"/>
            </w:pPr>
            <w:r w:rsidRPr="00684699">
              <w:t>1800 107 107</w:t>
            </w:r>
          </w:p>
        </w:tc>
      </w:tr>
      <w:tr w:rsidR="002A7ACF" w14:paraId="364A8DD6"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1C689551" w14:textId="77777777" w:rsidR="002A7ACF" w:rsidRDefault="002A7ACF" w:rsidP="00DB127F">
            <w:pPr>
              <w:pStyle w:val="MensR-ServiceName"/>
              <w:rPr>
                <w:lang w:eastAsia="en-US"/>
              </w:rPr>
            </w:pPr>
            <w:r w:rsidRPr="005D3D31">
              <w:t>Australian Indigenous Leadership Centre</w:t>
            </w:r>
          </w:p>
          <w:p w14:paraId="7334FC65" w14:textId="77777777" w:rsidR="002A7ACF" w:rsidRPr="005D3D31" w:rsidRDefault="002A7ACF" w:rsidP="005A5009">
            <w:pPr>
              <w:pStyle w:val="MensR-Serviceaddress"/>
            </w:pPr>
            <w:r w:rsidRPr="005D3D31">
              <w:t>245 Lady Denman Drive, Yarramundi Reach ACT 2601</w:t>
            </w:r>
          </w:p>
          <w:p w14:paraId="52C3A2D4" w14:textId="77777777" w:rsidR="002A7ACF" w:rsidRPr="005A5009" w:rsidRDefault="00521CEC" w:rsidP="005A5009">
            <w:pPr>
              <w:pStyle w:val="MensR-Serviceaddress"/>
              <w:rPr>
                <w:rStyle w:val="Hyperlink"/>
              </w:rPr>
            </w:pPr>
            <w:hyperlink r:id="rId77" w:history="1">
              <w:r w:rsidR="002A7ACF" w:rsidRPr="005A5009">
                <w:rPr>
                  <w:rStyle w:val="Hyperlink"/>
                </w:rPr>
                <w:t>www.ailc.org.au</w:t>
              </w:r>
            </w:hyperlink>
          </w:p>
        </w:tc>
      </w:tr>
      <w:tr w:rsidR="002A7ACF" w14:paraId="100568A8" w14:textId="77777777" w:rsidTr="008B35F4">
        <w:tc>
          <w:tcPr>
            <w:tcW w:w="6781" w:type="dxa"/>
          </w:tcPr>
          <w:p w14:paraId="65301704" w14:textId="77777777" w:rsidR="002A7ACF" w:rsidRDefault="002A7ACF" w:rsidP="005A5009">
            <w:pPr>
              <w:pStyle w:val="MensR-Servicedescription"/>
            </w:pPr>
            <w:r>
              <w:t>A</w:t>
            </w:r>
            <w:r w:rsidRPr="005D3D31">
              <w:t>ims to foster and nurture a new era of Indigenous leadership by providing Aboriginal and Torres Strait Islander leadership training and support. See their website for future training opportunities.</w:t>
            </w:r>
          </w:p>
        </w:tc>
        <w:tc>
          <w:tcPr>
            <w:tcW w:w="2291" w:type="dxa"/>
          </w:tcPr>
          <w:p w14:paraId="00EFF137" w14:textId="77777777" w:rsidR="002A7ACF" w:rsidRPr="007F64E6" w:rsidRDefault="002A7ACF" w:rsidP="005A5009">
            <w:pPr>
              <w:pStyle w:val="MensR-Servicecontact"/>
            </w:pPr>
            <w:r w:rsidRPr="00001BFB">
              <w:t>02 6125 3520</w:t>
            </w:r>
          </w:p>
        </w:tc>
      </w:tr>
      <w:tr w:rsidR="00BA4869" w14:paraId="697D2CFD"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3A8CA5D0" w14:textId="77777777" w:rsidR="00BA4869" w:rsidRDefault="00BA4869" w:rsidP="00BA4869">
            <w:pPr>
              <w:pStyle w:val="MensR-ServiceName"/>
              <w:rPr>
                <w:lang w:eastAsia="en-US"/>
              </w:rPr>
            </w:pPr>
            <w:r w:rsidRPr="00803181">
              <w:t>Billabong Aboriginal Development Corporation</w:t>
            </w:r>
          </w:p>
          <w:p w14:paraId="40C1E50E" w14:textId="77777777" w:rsidR="00BA4869" w:rsidRPr="007F64E6" w:rsidRDefault="00BA4869" w:rsidP="005A5009">
            <w:pPr>
              <w:pStyle w:val="MensR-Serviceaddress"/>
            </w:pPr>
            <w:r w:rsidRPr="00435FF3">
              <w:t xml:space="preserve">158 </w:t>
            </w:r>
            <w:proofErr w:type="spellStart"/>
            <w:r w:rsidRPr="00435FF3">
              <w:t>Stockdill</w:t>
            </w:r>
            <w:proofErr w:type="spellEnd"/>
            <w:r w:rsidRPr="00435FF3">
              <w:t xml:space="preserve"> Drive, Holt ACT 2615</w:t>
            </w:r>
          </w:p>
        </w:tc>
      </w:tr>
      <w:tr w:rsidR="00BA4869" w14:paraId="7118FFC3" w14:textId="77777777" w:rsidTr="008B35F4">
        <w:tc>
          <w:tcPr>
            <w:tcW w:w="6781" w:type="dxa"/>
          </w:tcPr>
          <w:p w14:paraId="0233DD20" w14:textId="77777777" w:rsidR="00BA4869" w:rsidRDefault="00BA4869" w:rsidP="005A5009">
            <w:pPr>
              <w:pStyle w:val="MensR-Servicedescription"/>
            </w:pPr>
            <w:r>
              <w:t>Aims</w:t>
            </w:r>
            <w:r w:rsidRPr="00435FF3">
              <w:t xml:space="preserve"> to provide a range of community support and development opportunities</w:t>
            </w:r>
            <w:r>
              <w:t xml:space="preserve">. </w:t>
            </w:r>
            <w:r w:rsidRPr="00435FF3">
              <w:t>Programs include an affordable housing program and youth mechanics.</w:t>
            </w:r>
          </w:p>
        </w:tc>
        <w:tc>
          <w:tcPr>
            <w:tcW w:w="2291" w:type="dxa"/>
          </w:tcPr>
          <w:p w14:paraId="1AB6C7BB" w14:textId="77777777" w:rsidR="00BA4869" w:rsidRPr="007F64E6" w:rsidRDefault="00BA4869" w:rsidP="005A5009">
            <w:pPr>
              <w:pStyle w:val="MensR-Servicecontact"/>
            </w:pPr>
            <w:r w:rsidRPr="007B6F24">
              <w:t>02 6278 4799</w:t>
            </w:r>
          </w:p>
        </w:tc>
      </w:tr>
      <w:tr w:rsidR="00BA4869" w14:paraId="179FC963"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6718E0D6" w14:textId="77777777" w:rsidR="00BA4869" w:rsidRDefault="00BA4869" w:rsidP="00BA4869">
            <w:pPr>
              <w:pStyle w:val="MensR-ServiceName"/>
              <w:rPr>
                <w:lang w:eastAsia="en-US"/>
              </w:rPr>
            </w:pPr>
            <w:r>
              <w:t>Boomanulla Raiders Rugby League Football Club</w:t>
            </w:r>
          </w:p>
          <w:p w14:paraId="40765B77" w14:textId="77777777" w:rsidR="00BA4869" w:rsidRPr="005A5009" w:rsidRDefault="00BA4869" w:rsidP="005A5009">
            <w:pPr>
              <w:pStyle w:val="MensR-Serviceaddress"/>
            </w:pPr>
            <w:r w:rsidRPr="005A5009">
              <w:rPr>
                <w:rFonts w:eastAsiaTheme="minorHAnsi"/>
              </w:rPr>
              <w:t xml:space="preserve">Facebook: </w:t>
            </w:r>
            <w:hyperlink r:id="rId78" w:history="1">
              <w:r w:rsidRPr="005A5009">
                <w:rPr>
                  <w:rStyle w:val="Hyperlink"/>
                  <w:rFonts w:eastAsiaTheme="minorHAnsi"/>
                </w:rPr>
                <w:t>www.facebook.com/Boomanulla-Raiders-428963757247787</w:t>
              </w:r>
            </w:hyperlink>
          </w:p>
        </w:tc>
      </w:tr>
      <w:tr w:rsidR="00BA4869" w14:paraId="0BA35093" w14:textId="77777777" w:rsidTr="008B35F4">
        <w:tc>
          <w:tcPr>
            <w:tcW w:w="6781" w:type="dxa"/>
          </w:tcPr>
          <w:p w14:paraId="67FD96AE" w14:textId="77777777" w:rsidR="00BA4869" w:rsidRDefault="00BA4869" w:rsidP="005A5009">
            <w:pPr>
              <w:pStyle w:val="MensR-Servicedescription"/>
            </w:pPr>
            <w:r w:rsidRPr="001B63F5">
              <w:t>A senior men’s rugby league football club in the George Tooke Shield competition played in Canberra and surrounding areas.</w:t>
            </w:r>
          </w:p>
        </w:tc>
        <w:tc>
          <w:tcPr>
            <w:tcW w:w="2291" w:type="dxa"/>
          </w:tcPr>
          <w:p w14:paraId="068A8880" w14:textId="77777777" w:rsidR="00BA4869" w:rsidRPr="007F64E6" w:rsidRDefault="00BA4869" w:rsidP="005A5009">
            <w:pPr>
              <w:pStyle w:val="MensR-Servicecontact"/>
            </w:pPr>
            <w:r w:rsidRPr="00001BFB">
              <w:t>02 6125 3520</w:t>
            </w:r>
          </w:p>
        </w:tc>
      </w:tr>
      <w:tr w:rsidR="00BA4869" w14:paraId="46F15246"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1356C21D" w14:textId="77777777" w:rsidR="00BA4869" w:rsidRDefault="00BA4869" w:rsidP="00BA4869">
            <w:pPr>
              <w:pStyle w:val="MensR-ServiceName"/>
              <w:rPr>
                <w:lang w:eastAsia="en-US"/>
              </w:rPr>
            </w:pPr>
            <w:proofErr w:type="spellStart"/>
            <w:r>
              <w:lastRenderedPageBreak/>
              <w:t>Burrunju</w:t>
            </w:r>
            <w:proofErr w:type="spellEnd"/>
            <w:r>
              <w:t xml:space="preserve"> Aboriginal Art Gallery</w:t>
            </w:r>
          </w:p>
          <w:p w14:paraId="02619A8C" w14:textId="77777777" w:rsidR="00BA4869" w:rsidRPr="005A5009" w:rsidRDefault="00BA4869" w:rsidP="005A5009">
            <w:pPr>
              <w:pStyle w:val="MensR-Serviceaddress"/>
            </w:pPr>
            <w:r w:rsidRPr="005A5009">
              <w:t>245 Lady Denman Drive, Yarramundi Reach, Canberra ACT 2601</w:t>
            </w:r>
          </w:p>
          <w:p w14:paraId="75728F53" w14:textId="77777777" w:rsidR="00BA4869" w:rsidRPr="005A5009" w:rsidRDefault="00521CEC" w:rsidP="005A5009">
            <w:pPr>
              <w:pStyle w:val="MensR-Serviceaddress"/>
              <w:rPr>
                <w:rStyle w:val="Hyperlink"/>
              </w:rPr>
            </w:pPr>
            <w:hyperlink r:id="rId79" w:history="1">
              <w:r w:rsidR="00BA4869" w:rsidRPr="005A5009">
                <w:rPr>
                  <w:rStyle w:val="Hyperlink"/>
                </w:rPr>
                <w:t>www.aboriginal-arts.com.au</w:t>
              </w:r>
            </w:hyperlink>
          </w:p>
        </w:tc>
      </w:tr>
      <w:tr w:rsidR="00BA4869" w14:paraId="44FDD295" w14:textId="77777777" w:rsidTr="007D427B">
        <w:trPr>
          <w:trHeight w:val="1328"/>
        </w:trPr>
        <w:tc>
          <w:tcPr>
            <w:tcW w:w="6781" w:type="dxa"/>
          </w:tcPr>
          <w:p w14:paraId="32EE2039" w14:textId="77777777" w:rsidR="00BA4869" w:rsidRDefault="00BA4869" w:rsidP="005A5009">
            <w:pPr>
              <w:pStyle w:val="MensR-Servicedescription"/>
            </w:pPr>
            <w:r w:rsidRPr="00435FF3">
              <w:t xml:space="preserve">Provides local </w:t>
            </w:r>
            <w:r>
              <w:t>Aboriginal and/or Torres Strait Islander</w:t>
            </w:r>
            <w:r w:rsidRPr="00435FF3">
              <w:t xml:space="preserve"> people an opportunity to realise their dream of self- determination through the creation of their artworks and music</w:t>
            </w:r>
            <w:r>
              <w:t>.</w:t>
            </w:r>
          </w:p>
        </w:tc>
        <w:tc>
          <w:tcPr>
            <w:tcW w:w="2291" w:type="dxa"/>
          </w:tcPr>
          <w:p w14:paraId="7456E78C" w14:textId="77777777" w:rsidR="00BA4869" w:rsidRPr="007F64E6" w:rsidRDefault="00BA4869" w:rsidP="005A5009">
            <w:pPr>
              <w:pStyle w:val="MensR-Servicecontact"/>
            </w:pPr>
            <w:r w:rsidRPr="007B6F24">
              <w:t>02 6251 4371</w:t>
            </w:r>
          </w:p>
        </w:tc>
      </w:tr>
      <w:tr w:rsidR="002A7ACF" w14:paraId="7ED42F15"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5884672F" w14:textId="77777777" w:rsidR="002A7ACF" w:rsidRDefault="002A7ACF" w:rsidP="00DB127F">
            <w:pPr>
              <w:pStyle w:val="MensR-ServiceName"/>
              <w:rPr>
                <w:lang w:eastAsia="en-US"/>
              </w:rPr>
            </w:pPr>
            <w:proofErr w:type="spellStart"/>
            <w:r w:rsidRPr="00842733">
              <w:t>ConnXtions</w:t>
            </w:r>
            <w:proofErr w:type="spellEnd"/>
            <w:r w:rsidRPr="00842733">
              <w:t xml:space="preserve"> Training and Job Readiness Program</w:t>
            </w:r>
            <w:r>
              <w:t xml:space="preserve"> – </w:t>
            </w:r>
            <w:proofErr w:type="spellStart"/>
            <w:r>
              <w:t>Northside</w:t>
            </w:r>
            <w:proofErr w:type="spellEnd"/>
            <w:r>
              <w:t xml:space="preserve"> Community Service</w:t>
            </w:r>
          </w:p>
          <w:p w14:paraId="6A7753BB" w14:textId="77777777" w:rsidR="002A7ACF" w:rsidRPr="005A5009" w:rsidRDefault="00521CEC" w:rsidP="005A5009">
            <w:pPr>
              <w:pStyle w:val="MensR-Serviceaddress"/>
              <w:rPr>
                <w:rStyle w:val="Hyperlink"/>
              </w:rPr>
            </w:pPr>
            <w:hyperlink r:id="rId80" w:history="1">
              <w:r w:rsidR="002A7ACF" w:rsidRPr="005A5009">
                <w:rPr>
                  <w:rStyle w:val="Hyperlink"/>
                </w:rPr>
                <w:t>www.northside.asn.au</w:t>
              </w:r>
            </w:hyperlink>
          </w:p>
        </w:tc>
      </w:tr>
      <w:tr w:rsidR="002A7ACF" w14:paraId="412E9A8E" w14:textId="77777777" w:rsidTr="00787F52">
        <w:trPr>
          <w:trHeight w:val="2007"/>
        </w:trPr>
        <w:tc>
          <w:tcPr>
            <w:tcW w:w="6781" w:type="dxa"/>
          </w:tcPr>
          <w:p w14:paraId="2D1F2607" w14:textId="77777777" w:rsidR="002A7ACF" w:rsidRDefault="002A7ACF" w:rsidP="0025547B">
            <w:pPr>
              <w:pStyle w:val="MensR-Servicedescription"/>
            </w:pPr>
            <w:r>
              <w:t>Offers</w:t>
            </w:r>
            <w:r w:rsidRPr="00C47E95">
              <w:t xml:space="preserve"> Aboriginal and</w:t>
            </w:r>
            <w:r>
              <w:t>/or</w:t>
            </w:r>
            <w:r w:rsidRPr="00C47E95">
              <w:t xml:space="preserve"> Torres Strait islander people</w:t>
            </w:r>
            <w:r>
              <w:t>s</w:t>
            </w:r>
            <w:r w:rsidRPr="00C47E95">
              <w:t xml:space="preserve"> </w:t>
            </w:r>
            <w:r>
              <w:t xml:space="preserve">a pathway </w:t>
            </w:r>
            <w:r w:rsidRPr="00C47E95">
              <w:t xml:space="preserve">to study, increase skills or embark on a new career path. </w:t>
            </w:r>
            <w:r>
              <w:t>P</w:t>
            </w:r>
            <w:r w:rsidRPr="00C47E95">
              <w:t>rovides</w:t>
            </w:r>
            <w:r>
              <w:t xml:space="preserve"> support and mentoring. E</w:t>
            </w:r>
            <w:r w:rsidRPr="00C47E95">
              <w:t>ligible students wi</w:t>
            </w:r>
            <w:r>
              <w:t>ll receive</w:t>
            </w:r>
            <w:r w:rsidRPr="00C47E95">
              <w:t xml:space="preserve"> a Comm</w:t>
            </w:r>
            <w:r>
              <w:t>unity Services Certificate III.</w:t>
            </w:r>
            <w:r w:rsidR="0025547B">
              <w:t xml:space="preserve"> Training is delivered at the </w:t>
            </w:r>
            <w:proofErr w:type="spellStart"/>
            <w:r w:rsidR="0025547B">
              <w:t>Yurauna</w:t>
            </w:r>
            <w:proofErr w:type="spellEnd"/>
            <w:r w:rsidR="0025547B">
              <w:t xml:space="preserve"> Centre, CIT Reid.</w:t>
            </w:r>
          </w:p>
        </w:tc>
        <w:tc>
          <w:tcPr>
            <w:tcW w:w="2291" w:type="dxa"/>
          </w:tcPr>
          <w:p w14:paraId="1F029584" w14:textId="77777777" w:rsidR="002A7ACF" w:rsidRPr="007F64E6" w:rsidRDefault="002A7ACF" w:rsidP="005A5009">
            <w:pPr>
              <w:pStyle w:val="MensR-Servicecontact"/>
            </w:pPr>
            <w:r w:rsidRPr="0042254E">
              <w:t>02 6163 0434</w:t>
            </w:r>
          </w:p>
        </w:tc>
      </w:tr>
      <w:tr w:rsidR="00BA4869" w14:paraId="4A8264AE"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33EC1CDE" w14:textId="77777777" w:rsidR="00BA4869" w:rsidRDefault="00BA4869" w:rsidP="00BA4869">
            <w:pPr>
              <w:pStyle w:val="MensR-ServiceName"/>
              <w:rPr>
                <w:lang w:eastAsia="en-US"/>
              </w:rPr>
            </w:pPr>
            <w:r w:rsidRPr="00FC0127">
              <w:rPr>
                <w:lang w:eastAsia="en-US"/>
              </w:rPr>
              <w:t>Deadly Runners (Queanbeyan and Canberra)</w:t>
            </w:r>
          </w:p>
          <w:p w14:paraId="041C3DFA" w14:textId="77777777" w:rsidR="00BA4869" w:rsidRPr="005A5009" w:rsidRDefault="00847797" w:rsidP="005A5009">
            <w:pPr>
              <w:pStyle w:val="MensR-Serviceaddress"/>
            </w:pPr>
            <w:r w:rsidRPr="005A5009">
              <w:rPr>
                <w:rFonts w:eastAsiaTheme="minorHAnsi"/>
              </w:rPr>
              <w:t xml:space="preserve">Email: </w:t>
            </w:r>
            <w:hyperlink r:id="rId81" w:history="1">
              <w:r w:rsidRPr="005A5009">
                <w:rPr>
                  <w:rStyle w:val="Hyperlink"/>
                  <w:rFonts w:eastAsiaTheme="minorHAnsi"/>
                </w:rPr>
                <w:t>queanbeyandeadlyrunners@gmail.com</w:t>
              </w:r>
            </w:hyperlink>
          </w:p>
        </w:tc>
      </w:tr>
      <w:tr w:rsidR="00BA4869" w14:paraId="5098EB20" w14:textId="77777777" w:rsidTr="00787F52">
        <w:trPr>
          <w:trHeight w:val="1738"/>
        </w:trPr>
        <w:tc>
          <w:tcPr>
            <w:tcW w:w="6781" w:type="dxa"/>
          </w:tcPr>
          <w:p w14:paraId="075D3E48" w14:textId="77777777" w:rsidR="00BA4869" w:rsidRDefault="00BA4869" w:rsidP="005A5009">
            <w:pPr>
              <w:pStyle w:val="MensR-Servicedescription"/>
            </w:pPr>
            <w:r w:rsidRPr="001B63F5">
              <w:t>Open to Indigenou</w:t>
            </w:r>
            <w:r>
              <w:t xml:space="preserve">s males and females in Canberra and </w:t>
            </w:r>
            <w:r w:rsidRPr="001B63F5">
              <w:t>Queanbeyan. Offers: improved health and fitness; the ability to run 5k, 10k, half marathon, marathon; fitness assessment and participation in running events.</w:t>
            </w:r>
          </w:p>
        </w:tc>
        <w:tc>
          <w:tcPr>
            <w:tcW w:w="2291" w:type="dxa"/>
          </w:tcPr>
          <w:p w14:paraId="1F2B062F" w14:textId="77777777" w:rsidR="00BA4869" w:rsidRPr="007F64E6" w:rsidRDefault="00BA4869" w:rsidP="005A5009">
            <w:pPr>
              <w:pStyle w:val="MensR-Servicecontact"/>
            </w:pPr>
            <w:r w:rsidRPr="001B63F5">
              <w:rPr>
                <w:rFonts w:eastAsiaTheme="minorHAnsi"/>
                <w:lang w:eastAsia="en-US"/>
              </w:rPr>
              <w:t>02 6296 1292</w:t>
            </w:r>
          </w:p>
        </w:tc>
      </w:tr>
      <w:tr w:rsidR="002A7ACF" w14:paraId="068A2CCE"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1581115B" w14:textId="77777777" w:rsidR="002A7ACF" w:rsidRPr="005A5009" w:rsidRDefault="002A7ACF" w:rsidP="005A5009">
            <w:pPr>
              <w:pStyle w:val="MensR-ServiceName"/>
            </w:pPr>
            <w:bookmarkStart w:id="51" w:name="_Toc444260611"/>
            <w:proofErr w:type="spellStart"/>
            <w:r w:rsidRPr="005A5009">
              <w:t>Dhara</w:t>
            </w:r>
            <w:proofErr w:type="spellEnd"/>
            <w:r w:rsidRPr="005A5009">
              <w:t xml:space="preserve"> </w:t>
            </w:r>
            <w:proofErr w:type="spellStart"/>
            <w:r w:rsidRPr="005A5009">
              <w:t>Daramoolen</w:t>
            </w:r>
            <w:proofErr w:type="spellEnd"/>
            <w:r w:rsidRPr="005A5009">
              <w:t xml:space="preserve"> Indigenous Higher Education Unit</w:t>
            </w:r>
            <w:bookmarkEnd w:id="51"/>
            <w:r w:rsidRPr="005A5009">
              <w:t xml:space="preserve"> – Australian Catholic University</w:t>
            </w:r>
          </w:p>
          <w:p w14:paraId="138384A9" w14:textId="77777777" w:rsidR="002A7ACF" w:rsidRPr="005A5009" w:rsidRDefault="002A7ACF" w:rsidP="005A5009">
            <w:pPr>
              <w:pStyle w:val="MensR-Serviceaddress"/>
            </w:pPr>
            <w:proofErr w:type="spellStart"/>
            <w:r w:rsidRPr="005A5009">
              <w:t>Signadou</w:t>
            </w:r>
            <w:proofErr w:type="spellEnd"/>
            <w:r w:rsidRPr="005A5009">
              <w:t xml:space="preserve"> Campus, 223 </w:t>
            </w:r>
            <w:proofErr w:type="spellStart"/>
            <w:r w:rsidRPr="005A5009">
              <w:t>Antill</w:t>
            </w:r>
            <w:proofErr w:type="spellEnd"/>
            <w:r w:rsidRPr="005A5009">
              <w:t xml:space="preserve"> Street, Watson ACT 2602</w:t>
            </w:r>
          </w:p>
          <w:p w14:paraId="37850E81" w14:textId="77777777" w:rsidR="002A7ACF" w:rsidRPr="005A5009" w:rsidRDefault="00521CEC" w:rsidP="005A5009">
            <w:pPr>
              <w:pStyle w:val="MensR-Serviceaddress"/>
              <w:rPr>
                <w:rStyle w:val="Hyperlink"/>
              </w:rPr>
            </w:pPr>
            <w:hyperlink r:id="rId82" w:history="1">
              <w:r w:rsidR="002A7ACF" w:rsidRPr="005A5009">
                <w:rPr>
                  <w:rStyle w:val="Hyperlink"/>
                </w:rPr>
                <w:t>www.acu.edu.au</w:t>
              </w:r>
            </w:hyperlink>
          </w:p>
        </w:tc>
      </w:tr>
      <w:tr w:rsidR="002A7ACF" w14:paraId="70D14295" w14:textId="77777777" w:rsidTr="00787F52">
        <w:trPr>
          <w:trHeight w:val="1389"/>
        </w:trPr>
        <w:tc>
          <w:tcPr>
            <w:tcW w:w="6781" w:type="dxa"/>
          </w:tcPr>
          <w:p w14:paraId="7DE58850" w14:textId="77777777" w:rsidR="002A7ACF" w:rsidRDefault="002A7ACF" w:rsidP="005A5009">
            <w:pPr>
              <w:pStyle w:val="MensR-Servicedescription"/>
            </w:pPr>
            <w:r w:rsidRPr="005D3D31">
              <w:t xml:space="preserve">Provides encouragement and support for enrolled </w:t>
            </w:r>
            <w:r>
              <w:t>Aboriginal and/or Torres Strait Islander</w:t>
            </w:r>
            <w:r w:rsidRPr="005D3D31">
              <w:t xml:space="preserve"> students in their studies and a place where they can meet and work on assignments.</w:t>
            </w:r>
          </w:p>
        </w:tc>
        <w:tc>
          <w:tcPr>
            <w:tcW w:w="2291" w:type="dxa"/>
          </w:tcPr>
          <w:p w14:paraId="69AB6F14" w14:textId="77777777" w:rsidR="002A7ACF" w:rsidRPr="007F64E6" w:rsidRDefault="002A7ACF" w:rsidP="005A5009">
            <w:pPr>
              <w:pStyle w:val="MensR-Servicecontact"/>
            </w:pPr>
            <w:r w:rsidRPr="00001BFB">
              <w:t>02 6209 1222</w:t>
            </w:r>
          </w:p>
        </w:tc>
      </w:tr>
      <w:tr w:rsidR="002A7ACF" w14:paraId="1DC16439"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26F432AF" w14:textId="77777777" w:rsidR="002A7ACF" w:rsidRDefault="002A7ACF" w:rsidP="00DB127F">
            <w:pPr>
              <w:pStyle w:val="MensR-ServiceName"/>
            </w:pPr>
            <w:bookmarkStart w:id="52" w:name="_Toc444260620"/>
            <w:proofErr w:type="spellStart"/>
            <w:r w:rsidRPr="00397CF1">
              <w:t>Dhunlung</w:t>
            </w:r>
            <w:proofErr w:type="spellEnd"/>
            <w:r w:rsidRPr="00397CF1">
              <w:t xml:space="preserve"> Yarra Service</w:t>
            </w:r>
            <w:bookmarkEnd w:id="52"/>
            <w:r>
              <w:t xml:space="preserve"> – Relationships Australia</w:t>
            </w:r>
          </w:p>
          <w:p w14:paraId="0149346D" w14:textId="77777777" w:rsidR="002A7ACF" w:rsidRPr="005A5009" w:rsidRDefault="002A7ACF" w:rsidP="005A5009">
            <w:pPr>
              <w:pStyle w:val="MensR-Serviceaddress"/>
            </w:pPr>
            <w:r w:rsidRPr="005A5009">
              <w:t>15 Napier Close, Deakin ACT 2600</w:t>
            </w:r>
          </w:p>
          <w:p w14:paraId="706CECB2" w14:textId="77777777" w:rsidR="002A7ACF" w:rsidRPr="005A5009" w:rsidRDefault="00521CEC" w:rsidP="005A5009">
            <w:pPr>
              <w:pStyle w:val="MensR-Serviceaddress"/>
              <w:rPr>
                <w:rStyle w:val="Hyperlink"/>
              </w:rPr>
            </w:pPr>
            <w:hyperlink r:id="rId83" w:history="1">
              <w:r w:rsidR="002A7ACF" w:rsidRPr="005A5009">
                <w:rPr>
                  <w:rStyle w:val="Hyperlink"/>
                </w:rPr>
                <w:t>www.racr.relationships.org.au</w:t>
              </w:r>
            </w:hyperlink>
          </w:p>
        </w:tc>
      </w:tr>
      <w:tr w:rsidR="002A7ACF" w14:paraId="5402686B" w14:textId="77777777" w:rsidTr="007419D6">
        <w:trPr>
          <w:trHeight w:val="1510"/>
        </w:trPr>
        <w:tc>
          <w:tcPr>
            <w:tcW w:w="6781" w:type="dxa"/>
          </w:tcPr>
          <w:p w14:paraId="1F2EB1F4" w14:textId="77777777" w:rsidR="002A7ACF" w:rsidRPr="005D3D31" w:rsidRDefault="002A7ACF" w:rsidP="005A5009">
            <w:pPr>
              <w:pStyle w:val="MensR-Servicedescription"/>
            </w:pPr>
            <w:r w:rsidRPr="00352252">
              <w:t xml:space="preserve">Aboriginal and Torres Strait Islander therapeutic service staffed by qualified Aboriginal professionals. </w:t>
            </w:r>
            <w:r>
              <w:t xml:space="preserve">Services include </w:t>
            </w:r>
            <w:r w:rsidRPr="00352252">
              <w:t>counselling, family dispute resolution and other</w:t>
            </w:r>
            <w:r>
              <w:t xml:space="preserve"> relationship support services.</w:t>
            </w:r>
          </w:p>
        </w:tc>
        <w:tc>
          <w:tcPr>
            <w:tcW w:w="2291" w:type="dxa"/>
          </w:tcPr>
          <w:p w14:paraId="5D6DAFE9" w14:textId="77777777" w:rsidR="002A7ACF" w:rsidRPr="00330EFA" w:rsidRDefault="002A7ACF" w:rsidP="005A5009">
            <w:pPr>
              <w:pStyle w:val="MensR-Servicecontact"/>
            </w:pPr>
            <w:r>
              <w:t>02 6122 7100</w:t>
            </w:r>
          </w:p>
        </w:tc>
      </w:tr>
      <w:tr w:rsidR="002A7ACF" w14:paraId="4EF1A032"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7B6CA47D" w14:textId="77777777" w:rsidR="002A7ACF" w:rsidRPr="00F93C54" w:rsidRDefault="00F24006" w:rsidP="00DB127F">
            <w:pPr>
              <w:pStyle w:val="MensR-ServiceName"/>
              <w:rPr>
                <w:lang w:eastAsia="en-US"/>
              </w:rPr>
            </w:pPr>
            <w:r w:rsidRPr="00F24006">
              <w:rPr>
                <w:lang w:eastAsia="en-US"/>
              </w:rPr>
              <w:lastRenderedPageBreak/>
              <w:t>Elite Indigenous Travel and Accommodation Assistance Program</w:t>
            </w:r>
            <w:r w:rsidR="002A7ACF">
              <w:rPr>
                <w:lang w:eastAsia="en-US"/>
              </w:rPr>
              <w:t xml:space="preserve"> </w:t>
            </w:r>
            <w:r>
              <w:rPr>
                <w:lang w:eastAsia="en-US"/>
              </w:rPr>
              <w:t xml:space="preserve">– Australian Sports Commission </w:t>
            </w:r>
            <w:r w:rsidR="002A7ACF">
              <w:rPr>
                <w:lang w:eastAsia="en-US"/>
              </w:rPr>
              <w:t>(A</w:t>
            </w:r>
            <w:r>
              <w:rPr>
                <w:lang w:eastAsia="en-US"/>
              </w:rPr>
              <w:t>ust.</w:t>
            </w:r>
            <w:r w:rsidR="002A7ACF">
              <w:rPr>
                <w:lang w:eastAsia="en-US"/>
              </w:rPr>
              <w:t xml:space="preserve"> Govt)</w:t>
            </w:r>
          </w:p>
          <w:p w14:paraId="11EF4487" w14:textId="77777777" w:rsidR="002A7ACF" w:rsidRPr="005A5009" w:rsidRDefault="00782A01" w:rsidP="005A5009">
            <w:pPr>
              <w:pStyle w:val="MensR-Serviceaddress"/>
            </w:pPr>
            <w:r w:rsidRPr="005A5009">
              <w:t xml:space="preserve">AIS Campus, </w:t>
            </w:r>
            <w:proofErr w:type="spellStart"/>
            <w:r w:rsidRPr="005A5009">
              <w:t>Leverrier</w:t>
            </w:r>
            <w:proofErr w:type="spellEnd"/>
            <w:r w:rsidRPr="005A5009">
              <w:t xml:space="preserve"> Street, Bruce ACT 2617</w:t>
            </w:r>
          </w:p>
          <w:p w14:paraId="23249EED" w14:textId="77777777" w:rsidR="002A7ACF" w:rsidRPr="005A5009" w:rsidRDefault="00521CEC" w:rsidP="005A5009">
            <w:pPr>
              <w:pStyle w:val="MensR-Serviceaddress"/>
              <w:rPr>
                <w:rStyle w:val="Hyperlink"/>
              </w:rPr>
            </w:pPr>
            <w:hyperlink r:id="rId84" w:history="1">
              <w:r w:rsidR="00782A01" w:rsidRPr="005A5009">
                <w:rPr>
                  <w:rStyle w:val="Hyperlink"/>
                </w:rPr>
                <w:t>www.ausport.gov.au</w:t>
              </w:r>
            </w:hyperlink>
          </w:p>
        </w:tc>
      </w:tr>
      <w:tr w:rsidR="002A7ACF" w14:paraId="5B981E91" w14:textId="77777777" w:rsidTr="00AF7932">
        <w:trPr>
          <w:trHeight w:val="554"/>
        </w:trPr>
        <w:tc>
          <w:tcPr>
            <w:tcW w:w="6781" w:type="dxa"/>
          </w:tcPr>
          <w:p w14:paraId="269B7D8D" w14:textId="77777777" w:rsidR="002A7ACF" w:rsidRDefault="00F24006" w:rsidP="005A5009">
            <w:pPr>
              <w:pStyle w:val="MensR-Servicedescription"/>
            </w:pPr>
            <w:r w:rsidRPr="00F24006">
              <w:t>EITAAP</w:t>
            </w:r>
            <w:r>
              <w:t xml:space="preserve"> </w:t>
            </w:r>
            <w:r w:rsidRPr="00F24006">
              <w:t>provides funding for</w:t>
            </w:r>
            <w:r w:rsidR="0055233C">
              <w:t xml:space="preserve"> athletes, coaches, managers or officials</w:t>
            </w:r>
            <w:r>
              <w:t xml:space="preserve"> who have been selected </w:t>
            </w:r>
            <w:r w:rsidRPr="00F24006">
              <w:t>in an official</w:t>
            </w:r>
            <w:r>
              <w:t xml:space="preserve"> </w:t>
            </w:r>
            <w:r w:rsidRPr="00F24006">
              <w:t xml:space="preserve">state/territory team to compete at national championships or the official Australian team to compete at an </w:t>
            </w:r>
            <w:r w:rsidR="000A3A24">
              <w:t>international competition.</w:t>
            </w:r>
          </w:p>
        </w:tc>
        <w:tc>
          <w:tcPr>
            <w:tcW w:w="2291" w:type="dxa"/>
          </w:tcPr>
          <w:p w14:paraId="362C4677" w14:textId="77777777" w:rsidR="002A7ACF" w:rsidRPr="00F93C54" w:rsidRDefault="00782A01" w:rsidP="005A5009">
            <w:pPr>
              <w:pStyle w:val="MensR-Servicecontact"/>
            </w:pPr>
            <w:r>
              <w:t>02 6214 1111</w:t>
            </w:r>
          </w:p>
        </w:tc>
      </w:tr>
      <w:tr w:rsidR="00BA4869" w14:paraId="7B09FBA4"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75D98A9F" w14:textId="77777777" w:rsidR="00BA4869" w:rsidRDefault="00847797" w:rsidP="00BA4869">
            <w:pPr>
              <w:pStyle w:val="MensR-ServiceName"/>
              <w:rPr>
                <w:lang w:eastAsia="en-US"/>
              </w:rPr>
            </w:pPr>
            <w:bookmarkStart w:id="53" w:name="_Toc444260583"/>
            <w:r w:rsidRPr="00E77263">
              <w:t>Gugan Gulwan Youth Aboriginal Corporation</w:t>
            </w:r>
            <w:bookmarkEnd w:id="53"/>
          </w:p>
          <w:p w14:paraId="35A7EFD2" w14:textId="77777777" w:rsidR="00847797" w:rsidRPr="005A5009" w:rsidRDefault="00847797" w:rsidP="005A5009">
            <w:pPr>
              <w:pStyle w:val="MensR-Serviceaddress"/>
            </w:pPr>
            <w:r w:rsidRPr="005A5009">
              <w:t>Gratton Court, Wanniassa ACT 2903</w:t>
            </w:r>
          </w:p>
          <w:p w14:paraId="06A82116" w14:textId="77777777" w:rsidR="00BA4869" w:rsidRPr="005A5009" w:rsidRDefault="00521CEC" w:rsidP="005A5009">
            <w:pPr>
              <w:pStyle w:val="MensR-Serviceaddress"/>
              <w:rPr>
                <w:rStyle w:val="Hyperlink"/>
              </w:rPr>
            </w:pPr>
            <w:hyperlink r:id="rId85" w:history="1">
              <w:r w:rsidR="00847797" w:rsidRPr="005A5009">
                <w:rPr>
                  <w:rStyle w:val="Hyperlink"/>
                </w:rPr>
                <w:t>www.gugan-gulwan.com.au</w:t>
              </w:r>
            </w:hyperlink>
          </w:p>
        </w:tc>
      </w:tr>
      <w:tr w:rsidR="00BA4869" w14:paraId="1D405796" w14:textId="77777777" w:rsidTr="00AF7932">
        <w:trPr>
          <w:trHeight w:val="150"/>
        </w:trPr>
        <w:tc>
          <w:tcPr>
            <w:tcW w:w="6781" w:type="dxa"/>
          </w:tcPr>
          <w:p w14:paraId="4907BAB0" w14:textId="77777777" w:rsidR="00BA4869" w:rsidRDefault="00847797" w:rsidP="005A5009">
            <w:pPr>
              <w:pStyle w:val="MensR-Servicedescription"/>
            </w:pPr>
            <w:r>
              <w:t xml:space="preserve">An </w:t>
            </w:r>
            <w:r w:rsidRPr="00435FF3">
              <w:t>Aboriginal and Torres Strait Islander youth centre</w:t>
            </w:r>
            <w:r>
              <w:t>, providing</w:t>
            </w:r>
            <w:r w:rsidRPr="00435FF3">
              <w:t xml:space="preserve"> case management services and programs to clients aged 0-25 years old including their family and carers.</w:t>
            </w:r>
          </w:p>
        </w:tc>
        <w:tc>
          <w:tcPr>
            <w:tcW w:w="2291" w:type="dxa"/>
          </w:tcPr>
          <w:p w14:paraId="4891D25F" w14:textId="77777777" w:rsidR="00BA4869" w:rsidRPr="007F64E6" w:rsidRDefault="00847797" w:rsidP="005A5009">
            <w:pPr>
              <w:pStyle w:val="MensR-Servicecontact"/>
            </w:pPr>
            <w:r w:rsidRPr="007B6F24">
              <w:t>02 6296 8900</w:t>
            </w:r>
          </w:p>
        </w:tc>
      </w:tr>
      <w:tr w:rsidR="00847797" w14:paraId="0964C001"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486CDD80" w14:textId="77777777" w:rsidR="00847797" w:rsidRDefault="00847797" w:rsidP="00DB127F">
            <w:pPr>
              <w:pStyle w:val="MensR-ServiceName"/>
              <w:rPr>
                <w:lang w:eastAsia="en-US"/>
              </w:rPr>
            </w:pPr>
            <w:r>
              <w:t>Habitat Personnel</w:t>
            </w:r>
          </w:p>
          <w:p w14:paraId="137A4055" w14:textId="77777777" w:rsidR="00847797" w:rsidRPr="005A5009" w:rsidRDefault="00847797" w:rsidP="005A5009">
            <w:pPr>
              <w:pStyle w:val="MensR-Serviceaddress"/>
            </w:pPr>
            <w:r w:rsidRPr="005A5009">
              <w:t>Unit 3, 31-37 Townshend Street, Phillip ACT 2606</w:t>
            </w:r>
          </w:p>
          <w:p w14:paraId="5402C5A2" w14:textId="77777777" w:rsidR="00847797" w:rsidRPr="005A5009" w:rsidRDefault="00521CEC" w:rsidP="005A5009">
            <w:pPr>
              <w:pStyle w:val="MensR-Serviceaddress"/>
              <w:rPr>
                <w:rStyle w:val="Hyperlink"/>
              </w:rPr>
            </w:pPr>
            <w:hyperlink r:id="rId86" w:history="1">
              <w:r w:rsidR="00847797" w:rsidRPr="005A5009">
                <w:rPr>
                  <w:rStyle w:val="Hyperlink"/>
                </w:rPr>
                <w:t>www.habitatpersonnel.com.au</w:t>
              </w:r>
            </w:hyperlink>
          </w:p>
        </w:tc>
      </w:tr>
      <w:tr w:rsidR="00847797" w14:paraId="66C9D2C9" w14:textId="77777777" w:rsidTr="00AF7932">
        <w:trPr>
          <w:trHeight w:val="31"/>
        </w:trPr>
        <w:tc>
          <w:tcPr>
            <w:tcW w:w="6781" w:type="dxa"/>
          </w:tcPr>
          <w:p w14:paraId="7926AC45" w14:textId="77777777" w:rsidR="00847797" w:rsidRDefault="00847797" w:rsidP="005A5009">
            <w:pPr>
              <w:pStyle w:val="MensR-Servicedescription"/>
            </w:pPr>
            <w:r w:rsidRPr="001B63F5">
              <w:t>Provides employment services and support to Business and the Aboriginal and/or Torres Strait Islander communities.</w:t>
            </w:r>
          </w:p>
        </w:tc>
        <w:tc>
          <w:tcPr>
            <w:tcW w:w="2291" w:type="dxa"/>
          </w:tcPr>
          <w:p w14:paraId="5BABBEF6" w14:textId="77777777" w:rsidR="00847797" w:rsidRPr="007F64E6" w:rsidRDefault="00847797" w:rsidP="005A5009">
            <w:pPr>
              <w:pStyle w:val="MensR-Servicecontact"/>
            </w:pPr>
            <w:r w:rsidRPr="007B6F24">
              <w:t>02 6285 2422</w:t>
            </w:r>
          </w:p>
        </w:tc>
      </w:tr>
      <w:tr w:rsidR="00847797" w14:paraId="643A643C"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67A846AE" w14:textId="77777777" w:rsidR="00847797" w:rsidRDefault="00847797" w:rsidP="00DB127F">
            <w:pPr>
              <w:pStyle w:val="MensR-ServiceName"/>
              <w:rPr>
                <w:lang w:eastAsia="en-US"/>
              </w:rPr>
            </w:pPr>
            <w:r w:rsidRPr="00410E23">
              <w:t>Indigenous Youth Mobility Program (IYMP)</w:t>
            </w:r>
            <w:r>
              <w:t xml:space="preserve"> Canberra</w:t>
            </w:r>
          </w:p>
          <w:p w14:paraId="3DAC5D00" w14:textId="77777777" w:rsidR="00847797" w:rsidRPr="008B35F4" w:rsidRDefault="00847797" w:rsidP="008B35F4">
            <w:pPr>
              <w:pStyle w:val="MensR-Serviceaddress"/>
            </w:pPr>
            <w:r w:rsidRPr="008B35F4">
              <w:t>98 Hodgson Crescent, Pearce ACT 2607</w:t>
            </w:r>
          </w:p>
          <w:p w14:paraId="18789009" w14:textId="77777777" w:rsidR="00847797" w:rsidRPr="008B35F4" w:rsidRDefault="00521CEC" w:rsidP="008B35F4">
            <w:pPr>
              <w:pStyle w:val="MensR-Serviceaddress"/>
              <w:rPr>
                <w:rStyle w:val="Hyperlink"/>
              </w:rPr>
            </w:pPr>
            <w:hyperlink r:id="rId87" w:history="1">
              <w:r w:rsidR="00847797" w:rsidRPr="008B35F4">
                <w:rPr>
                  <w:rStyle w:val="Hyperlink"/>
                </w:rPr>
                <w:t>www.iymp.com.au/index.php/locations/canberra</w:t>
              </w:r>
            </w:hyperlink>
          </w:p>
        </w:tc>
      </w:tr>
      <w:tr w:rsidR="00847797" w14:paraId="1302979C" w14:textId="77777777" w:rsidTr="00AF7932">
        <w:trPr>
          <w:trHeight w:val="550"/>
        </w:trPr>
        <w:tc>
          <w:tcPr>
            <w:tcW w:w="6781" w:type="dxa"/>
          </w:tcPr>
          <w:p w14:paraId="2F245021" w14:textId="77777777" w:rsidR="00847797" w:rsidRDefault="00847797" w:rsidP="008B35F4">
            <w:pPr>
              <w:pStyle w:val="MensR-Servicedescription"/>
            </w:pPr>
            <w:r w:rsidRPr="004D0FC3">
              <w:t>Operated by Career Employment Australia (CEA). Accommodation and support for 16-24 year olds from a remote or regional community who are undertaking education, training or employment.</w:t>
            </w:r>
          </w:p>
        </w:tc>
        <w:tc>
          <w:tcPr>
            <w:tcW w:w="2291" w:type="dxa"/>
          </w:tcPr>
          <w:p w14:paraId="1F22BEE8" w14:textId="77777777" w:rsidR="00847797" w:rsidRPr="007F64E6" w:rsidRDefault="00847797" w:rsidP="008B35F4">
            <w:pPr>
              <w:pStyle w:val="MensR-Servicecontact"/>
            </w:pPr>
            <w:r w:rsidRPr="00066158">
              <w:t>02 6290 1222</w:t>
            </w:r>
          </w:p>
        </w:tc>
      </w:tr>
      <w:tr w:rsidR="00847797" w14:paraId="58375658"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657F0087" w14:textId="77777777" w:rsidR="00847797" w:rsidRDefault="00847797" w:rsidP="00DB127F">
            <w:pPr>
              <w:pStyle w:val="MensR-ServiceName"/>
              <w:rPr>
                <w:lang w:eastAsia="en-US"/>
              </w:rPr>
            </w:pPr>
            <w:proofErr w:type="spellStart"/>
            <w:r>
              <w:t>Munjuwa</w:t>
            </w:r>
            <w:proofErr w:type="spellEnd"/>
            <w:r>
              <w:t xml:space="preserve"> Health, Housing &amp; Community Aboriginal Corporation</w:t>
            </w:r>
          </w:p>
          <w:p w14:paraId="54443879" w14:textId="77777777" w:rsidR="00847797" w:rsidRPr="008B35F4" w:rsidRDefault="00847797" w:rsidP="008B35F4">
            <w:pPr>
              <w:pStyle w:val="MensR-Serviceaddress"/>
            </w:pPr>
            <w:r w:rsidRPr="008B35F4">
              <w:t>28 Rutledge Street, Queanbeyan NSW 2620</w:t>
            </w:r>
          </w:p>
        </w:tc>
      </w:tr>
      <w:tr w:rsidR="00847797" w14:paraId="59FFE57A" w14:textId="77777777" w:rsidTr="002B314E">
        <w:trPr>
          <w:trHeight w:val="1117"/>
        </w:trPr>
        <w:tc>
          <w:tcPr>
            <w:tcW w:w="6781" w:type="dxa"/>
          </w:tcPr>
          <w:p w14:paraId="5DF84662" w14:textId="77777777" w:rsidR="00847797" w:rsidRDefault="00847797" w:rsidP="008B35F4">
            <w:pPr>
              <w:pStyle w:val="MensR-Servicedescription"/>
            </w:pPr>
            <w:r w:rsidRPr="00435FF3">
              <w:t>Housing co-operative for Aboriginal and</w:t>
            </w:r>
            <w:r>
              <w:t>/or</w:t>
            </w:r>
            <w:r w:rsidRPr="00435FF3">
              <w:t xml:space="preserve"> Torres Strait Islander people</w:t>
            </w:r>
            <w:r>
              <w:t>s</w:t>
            </w:r>
            <w:r w:rsidRPr="00435FF3">
              <w:t>. Medical clinics: GP Dr Bills; Visiting Optometrist; Diabetic Clinic.</w:t>
            </w:r>
          </w:p>
        </w:tc>
        <w:tc>
          <w:tcPr>
            <w:tcW w:w="2291" w:type="dxa"/>
          </w:tcPr>
          <w:p w14:paraId="18B10455" w14:textId="77777777" w:rsidR="00847797" w:rsidRPr="007F64E6" w:rsidRDefault="00847797" w:rsidP="008B35F4">
            <w:pPr>
              <w:pStyle w:val="MensR-Servicecontact"/>
            </w:pPr>
            <w:r w:rsidRPr="00CA4351">
              <w:t>02 6297 3520</w:t>
            </w:r>
          </w:p>
        </w:tc>
      </w:tr>
      <w:tr w:rsidR="002D6696" w14:paraId="336AF887"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491366CA" w14:textId="77777777" w:rsidR="002D6696" w:rsidRDefault="002D6696" w:rsidP="00DB127F">
            <w:pPr>
              <w:pStyle w:val="MensR-ServiceName"/>
              <w:rPr>
                <w:lang w:eastAsia="en-US"/>
              </w:rPr>
            </w:pPr>
            <w:proofErr w:type="spellStart"/>
            <w:r w:rsidRPr="00435FF3">
              <w:t>Ngambri</w:t>
            </w:r>
            <w:proofErr w:type="spellEnd"/>
            <w:r w:rsidRPr="00435FF3">
              <w:t xml:space="preserve"> Local Aboriginal Land Council</w:t>
            </w:r>
          </w:p>
          <w:p w14:paraId="085B3BB0" w14:textId="77777777" w:rsidR="002D6696" w:rsidRPr="008B35F4" w:rsidRDefault="002D6696" w:rsidP="008B35F4">
            <w:pPr>
              <w:pStyle w:val="MensR-Serviceaddress"/>
            </w:pPr>
            <w:r w:rsidRPr="008B35F4">
              <w:t>70 Monaro Street, Queanbeyan NSW 2620</w:t>
            </w:r>
          </w:p>
          <w:p w14:paraId="2F0D7C6C" w14:textId="77777777" w:rsidR="002D6696" w:rsidRPr="008B35F4" w:rsidRDefault="00521CEC" w:rsidP="008B35F4">
            <w:pPr>
              <w:pStyle w:val="MensR-Serviceaddress"/>
              <w:rPr>
                <w:rStyle w:val="Hyperlink"/>
              </w:rPr>
            </w:pPr>
            <w:hyperlink r:id="rId88" w:history="1">
              <w:r w:rsidR="002D6696" w:rsidRPr="008B35F4">
                <w:rPr>
                  <w:rStyle w:val="Hyperlink"/>
                </w:rPr>
                <w:t>www.alc.org.au</w:t>
              </w:r>
            </w:hyperlink>
          </w:p>
        </w:tc>
      </w:tr>
      <w:tr w:rsidR="002D6696" w14:paraId="59D11FB7" w14:textId="77777777" w:rsidTr="007419D6">
        <w:trPr>
          <w:trHeight w:val="1147"/>
        </w:trPr>
        <w:tc>
          <w:tcPr>
            <w:tcW w:w="6781" w:type="dxa"/>
          </w:tcPr>
          <w:p w14:paraId="29CD1CD9" w14:textId="77777777" w:rsidR="002D6696" w:rsidRDefault="002D6696" w:rsidP="008B35F4">
            <w:pPr>
              <w:pStyle w:val="MensR-Servicedescription"/>
            </w:pPr>
            <w:r w:rsidRPr="00435FF3">
              <w:t>LALCs work for their members and the wider Aboriginal commun</w:t>
            </w:r>
            <w:r>
              <w:t>ity living in their local area.</w:t>
            </w:r>
          </w:p>
        </w:tc>
        <w:tc>
          <w:tcPr>
            <w:tcW w:w="2291" w:type="dxa"/>
          </w:tcPr>
          <w:p w14:paraId="3CD88773" w14:textId="77777777" w:rsidR="002D6696" w:rsidRPr="007F64E6" w:rsidRDefault="002D6696" w:rsidP="008B35F4">
            <w:pPr>
              <w:pStyle w:val="MensR-Servicecontact"/>
            </w:pPr>
            <w:r w:rsidRPr="00CA4351">
              <w:t>02 6297 4152</w:t>
            </w:r>
          </w:p>
        </w:tc>
      </w:tr>
      <w:tr w:rsidR="002A7ACF" w14:paraId="7B656943"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46BAA09F" w14:textId="77777777" w:rsidR="002A7ACF" w:rsidRDefault="002A7ACF" w:rsidP="00DB127F">
            <w:pPr>
              <w:pStyle w:val="MensR-ServiceName"/>
            </w:pPr>
            <w:r w:rsidRPr="005D3D31">
              <w:lastRenderedPageBreak/>
              <w:t>Ngunnawal Centre</w:t>
            </w:r>
            <w:r>
              <w:t xml:space="preserve"> </w:t>
            </w:r>
            <w:r w:rsidR="00D9164A">
              <w:t>–</w:t>
            </w:r>
            <w:r>
              <w:t xml:space="preserve"> University</w:t>
            </w:r>
            <w:r w:rsidR="00D9164A">
              <w:t xml:space="preserve"> </w:t>
            </w:r>
            <w:r>
              <w:t>Of Canberra (UCAN)</w:t>
            </w:r>
          </w:p>
          <w:p w14:paraId="00B0D83F" w14:textId="77777777" w:rsidR="002A7ACF" w:rsidRPr="008B35F4" w:rsidRDefault="002A7ACF" w:rsidP="008B35F4">
            <w:pPr>
              <w:pStyle w:val="MensR-Serviceaddress"/>
            </w:pPr>
            <w:r w:rsidRPr="008B35F4">
              <w:t>Building 5, Room 13A, University of Canberra, Bruce ACT 2617</w:t>
            </w:r>
          </w:p>
          <w:p w14:paraId="1B648C41" w14:textId="77777777" w:rsidR="002A7ACF" w:rsidRPr="008B35F4" w:rsidRDefault="00521CEC" w:rsidP="008B35F4">
            <w:pPr>
              <w:pStyle w:val="MensR-Serviceaddress"/>
              <w:rPr>
                <w:rStyle w:val="Hyperlink"/>
              </w:rPr>
            </w:pPr>
            <w:hyperlink r:id="rId89" w:history="1">
              <w:r w:rsidR="002A7ACF" w:rsidRPr="008B35F4">
                <w:rPr>
                  <w:rStyle w:val="Hyperlink"/>
                </w:rPr>
                <w:t>www.canberra.edu.au</w:t>
              </w:r>
            </w:hyperlink>
          </w:p>
        </w:tc>
      </w:tr>
      <w:tr w:rsidR="002A7ACF" w14:paraId="2410FE3C" w14:textId="77777777" w:rsidTr="002B314E">
        <w:trPr>
          <w:trHeight w:val="912"/>
        </w:trPr>
        <w:tc>
          <w:tcPr>
            <w:tcW w:w="6781" w:type="dxa"/>
          </w:tcPr>
          <w:p w14:paraId="7C8417E6" w14:textId="77777777" w:rsidR="002A7ACF" w:rsidRPr="005D3D31" w:rsidRDefault="002A7ACF" w:rsidP="008B35F4">
            <w:pPr>
              <w:pStyle w:val="MensR-Servicedescription"/>
            </w:pPr>
            <w:r w:rsidRPr="005D3D31">
              <w:t>Supports Aboriginal and Torres Strait Islander students through a range of academic and pastoral support programs and services.</w:t>
            </w:r>
          </w:p>
        </w:tc>
        <w:tc>
          <w:tcPr>
            <w:tcW w:w="2291" w:type="dxa"/>
          </w:tcPr>
          <w:p w14:paraId="7295D201" w14:textId="77777777" w:rsidR="002A7ACF" w:rsidRDefault="002A7ACF" w:rsidP="008B35F4">
            <w:pPr>
              <w:pStyle w:val="MensR-Servicecontact"/>
            </w:pPr>
            <w:r w:rsidRPr="007D7BC0">
              <w:t>02 6201 2454</w:t>
            </w:r>
          </w:p>
          <w:p w14:paraId="78A66F83" w14:textId="77777777" w:rsidR="002A7ACF" w:rsidRPr="00330EFA" w:rsidRDefault="002A7ACF" w:rsidP="008B35F4">
            <w:pPr>
              <w:pStyle w:val="MensR-Servicecontact"/>
            </w:pPr>
            <w:r w:rsidRPr="007D7BC0">
              <w:t>02 6201 5894</w:t>
            </w:r>
          </w:p>
        </w:tc>
      </w:tr>
      <w:tr w:rsidR="0025547B" w14:paraId="32002620" w14:textId="77777777" w:rsidTr="00A21C2E">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3AF61133" w14:textId="77777777" w:rsidR="0025547B" w:rsidRPr="005A5009" w:rsidRDefault="0025547B" w:rsidP="00A21C2E">
            <w:pPr>
              <w:pStyle w:val="MensR-ServiceName"/>
            </w:pPr>
            <w:r>
              <w:t xml:space="preserve">NSW - </w:t>
            </w:r>
            <w:r w:rsidRPr="005A5009">
              <w:t>Aboriginal Housing Office (NSW Govt)</w:t>
            </w:r>
          </w:p>
          <w:p w14:paraId="0CFE9D5C" w14:textId="77777777" w:rsidR="0025547B" w:rsidRPr="005A5009" w:rsidRDefault="0025547B" w:rsidP="00A21C2E">
            <w:pPr>
              <w:pStyle w:val="MensR-Serviceaddress"/>
            </w:pPr>
            <w:r w:rsidRPr="005A5009">
              <w:t xml:space="preserve">Housing NSW, Queanbeyan Service Centre, </w:t>
            </w:r>
            <w:proofErr w:type="spellStart"/>
            <w:r w:rsidRPr="005A5009">
              <w:t>Cnr</w:t>
            </w:r>
            <w:proofErr w:type="spellEnd"/>
            <w:r w:rsidRPr="005A5009">
              <w:t xml:space="preserve"> Aurora Ave &amp; Aurora Pl, Queanbeyan East NSW 2620</w:t>
            </w:r>
          </w:p>
          <w:p w14:paraId="1EE77F02" w14:textId="77777777" w:rsidR="0025547B" w:rsidRPr="005A5009" w:rsidRDefault="00521CEC" w:rsidP="00A21C2E">
            <w:pPr>
              <w:pStyle w:val="MensR-Serviceaddress"/>
              <w:rPr>
                <w:rStyle w:val="Hyperlink"/>
              </w:rPr>
            </w:pPr>
            <w:hyperlink r:id="rId90" w:history="1">
              <w:r w:rsidR="0025547B" w:rsidRPr="005A5009">
                <w:rPr>
                  <w:rStyle w:val="Hyperlink"/>
                </w:rPr>
                <w:t>www.aho.nsw.gov.au</w:t>
              </w:r>
            </w:hyperlink>
          </w:p>
        </w:tc>
      </w:tr>
      <w:tr w:rsidR="0025547B" w14:paraId="602AC386" w14:textId="77777777" w:rsidTr="002B314E">
        <w:trPr>
          <w:trHeight w:val="1400"/>
        </w:trPr>
        <w:tc>
          <w:tcPr>
            <w:tcW w:w="6781" w:type="dxa"/>
          </w:tcPr>
          <w:p w14:paraId="4AC36E85" w14:textId="77777777" w:rsidR="0025547B" w:rsidRDefault="0025547B" w:rsidP="00A21C2E">
            <w:pPr>
              <w:pStyle w:val="MensR-Servicedescription"/>
            </w:pPr>
            <w:r>
              <w:t>Provides p</w:t>
            </w:r>
            <w:r w:rsidRPr="00BE29BA">
              <w:t>ublic housing and housing related services</w:t>
            </w:r>
            <w:r>
              <w:t xml:space="preserve">. </w:t>
            </w:r>
            <w:r w:rsidRPr="00BE29BA">
              <w:t xml:space="preserve">Eligible </w:t>
            </w:r>
            <w:r>
              <w:t xml:space="preserve">applicants can also </w:t>
            </w:r>
            <w:r w:rsidRPr="00BE29BA">
              <w:t xml:space="preserve">access community housing , general public housing, </w:t>
            </w:r>
            <w:r>
              <w:t xml:space="preserve">elderly </w:t>
            </w:r>
            <w:r w:rsidRPr="00BE29BA">
              <w:t>housing (over 55</w:t>
            </w:r>
            <w:r>
              <w:t>yrs</w:t>
            </w:r>
            <w:r w:rsidRPr="00BE29BA">
              <w:t xml:space="preserve">), and other </w:t>
            </w:r>
            <w:r>
              <w:t>s</w:t>
            </w:r>
            <w:r w:rsidRPr="00BE29BA">
              <w:t xml:space="preserve">ervices </w:t>
            </w:r>
            <w:r>
              <w:t>such as Private Rent Assistance.</w:t>
            </w:r>
          </w:p>
        </w:tc>
        <w:tc>
          <w:tcPr>
            <w:tcW w:w="2291" w:type="dxa"/>
          </w:tcPr>
          <w:p w14:paraId="4673B670" w14:textId="77777777" w:rsidR="0025547B" w:rsidRPr="007F64E6" w:rsidRDefault="0025547B" w:rsidP="00A21C2E">
            <w:pPr>
              <w:pStyle w:val="MensR-Servicecontact"/>
            </w:pPr>
            <w:r w:rsidRPr="00115113">
              <w:t>1800 727 555</w:t>
            </w:r>
          </w:p>
        </w:tc>
      </w:tr>
      <w:tr w:rsidR="007D0A15" w14:paraId="5C3374AC"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639BC78A" w14:textId="77777777" w:rsidR="007D0A15" w:rsidRDefault="007D0A15" w:rsidP="00BD458E">
            <w:pPr>
              <w:pStyle w:val="MensR-ServiceName"/>
              <w:rPr>
                <w:lang w:eastAsia="en-US"/>
              </w:rPr>
            </w:pPr>
            <w:proofErr w:type="spellStart"/>
            <w:r>
              <w:t>Onerwal</w:t>
            </w:r>
            <w:proofErr w:type="spellEnd"/>
            <w:r w:rsidRPr="00435FF3">
              <w:t xml:space="preserve"> Local Aboriginal Land Council</w:t>
            </w:r>
          </w:p>
          <w:p w14:paraId="6A42ED7F" w14:textId="77777777" w:rsidR="007D0A15" w:rsidRPr="00435FF3" w:rsidRDefault="007D0A15" w:rsidP="008B35F4">
            <w:pPr>
              <w:pStyle w:val="MensR-Serviceaddress"/>
            </w:pPr>
            <w:r>
              <w:t xml:space="preserve">94 Meehan Street, Yass </w:t>
            </w:r>
            <w:r w:rsidRPr="00435FF3">
              <w:t xml:space="preserve">NSW </w:t>
            </w:r>
            <w:r>
              <w:t>2582</w:t>
            </w:r>
          </w:p>
          <w:p w14:paraId="249DFE59" w14:textId="77777777" w:rsidR="007D0A15" w:rsidRPr="008B35F4" w:rsidRDefault="00521CEC" w:rsidP="008B35F4">
            <w:pPr>
              <w:pStyle w:val="MensR-Serviceaddress"/>
              <w:rPr>
                <w:rStyle w:val="Hyperlink"/>
              </w:rPr>
            </w:pPr>
            <w:hyperlink r:id="rId91" w:history="1">
              <w:r w:rsidR="007D0A15" w:rsidRPr="008B35F4">
                <w:rPr>
                  <w:rStyle w:val="Hyperlink"/>
                </w:rPr>
                <w:t>www.alc.org.au</w:t>
              </w:r>
            </w:hyperlink>
          </w:p>
        </w:tc>
      </w:tr>
      <w:tr w:rsidR="007D0A15" w14:paraId="0BCEA668" w14:textId="77777777" w:rsidTr="002B314E">
        <w:trPr>
          <w:trHeight w:val="845"/>
        </w:trPr>
        <w:tc>
          <w:tcPr>
            <w:tcW w:w="6781" w:type="dxa"/>
          </w:tcPr>
          <w:p w14:paraId="3D0FCA3E" w14:textId="77777777" w:rsidR="007D0A15" w:rsidRDefault="007D0A15" w:rsidP="008B35F4">
            <w:pPr>
              <w:pStyle w:val="MensR-Servicedescription"/>
            </w:pPr>
            <w:r w:rsidRPr="00435FF3">
              <w:t>LALCs work for their members and the wider Aboriginal commun</w:t>
            </w:r>
            <w:r>
              <w:t>ity living in their local area.</w:t>
            </w:r>
          </w:p>
        </w:tc>
        <w:tc>
          <w:tcPr>
            <w:tcW w:w="2291" w:type="dxa"/>
          </w:tcPr>
          <w:p w14:paraId="21CE8B9C" w14:textId="77777777" w:rsidR="007D0A15" w:rsidRPr="007F64E6" w:rsidRDefault="007D0A15" w:rsidP="008B35F4">
            <w:pPr>
              <w:pStyle w:val="MensR-Servicecontact"/>
            </w:pPr>
            <w:r w:rsidRPr="00CA4351">
              <w:t xml:space="preserve">02 </w:t>
            </w:r>
            <w:r>
              <w:t>6226 5348</w:t>
            </w:r>
          </w:p>
        </w:tc>
      </w:tr>
      <w:tr w:rsidR="007D0A15" w14:paraId="541A4F74"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11D2A93E" w14:textId="77777777" w:rsidR="007D0A15" w:rsidRDefault="007D0A15" w:rsidP="00BD458E">
            <w:pPr>
              <w:pStyle w:val="MensR-ServiceName"/>
              <w:rPr>
                <w:lang w:eastAsia="en-US"/>
              </w:rPr>
            </w:pPr>
            <w:r w:rsidRPr="00FC0127">
              <w:t xml:space="preserve">Solid Sista’s and </w:t>
            </w:r>
            <w:proofErr w:type="spellStart"/>
            <w:r w:rsidRPr="00FC0127">
              <w:t>Brotha’s</w:t>
            </w:r>
            <w:proofErr w:type="spellEnd"/>
            <w:r w:rsidRPr="00FC0127">
              <w:t xml:space="preserve"> Aboriginal Youth Program</w:t>
            </w:r>
          </w:p>
          <w:p w14:paraId="59B3719C" w14:textId="77777777" w:rsidR="007D0A15" w:rsidRPr="008B35F4" w:rsidRDefault="00521CEC" w:rsidP="008B35F4">
            <w:pPr>
              <w:pStyle w:val="MensR-Serviceaddress"/>
              <w:rPr>
                <w:rStyle w:val="Hyperlink"/>
              </w:rPr>
            </w:pPr>
            <w:hyperlink r:id="rId92" w:history="1">
              <w:r w:rsidR="007D0A15" w:rsidRPr="008B35F4">
                <w:rPr>
                  <w:rStyle w:val="Hyperlink"/>
                </w:rPr>
                <w:t>www.solids.org.au</w:t>
              </w:r>
            </w:hyperlink>
          </w:p>
        </w:tc>
      </w:tr>
      <w:tr w:rsidR="007D0A15" w14:paraId="75212EA6" w14:textId="77777777" w:rsidTr="00AF7932">
        <w:trPr>
          <w:trHeight w:val="820"/>
        </w:trPr>
        <w:tc>
          <w:tcPr>
            <w:tcW w:w="6781" w:type="dxa"/>
          </w:tcPr>
          <w:p w14:paraId="1066F08E" w14:textId="77777777" w:rsidR="007D0A15" w:rsidRDefault="007D0A15" w:rsidP="008B35F4">
            <w:pPr>
              <w:pStyle w:val="MensR-Servicedescription"/>
            </w:pPr>
            <w:r>
              <w:t>For</w:t>
            </w:r>
            <w:r w:rsidRPr="00FC0127">
              <w:t xml:space="preserve"> Aborigi</w:t>
            </w:r>
            <w:r>
              <w:t>nal and Torres Strait Islander y</w:t>
            </w:r>
            <w:r w:rsidRPr="00FC0127">
              <w:t>outh who have aspirations &amp; dreams and willing t</w:t>
            </w:r>
            <w:r>
              <w:t>o work towards achieving these. Located in Gungahlin.</w:t>
            </w:r>
          </w:p>
        </w:tc>
        <w:tc>
          <w:tcPr>
            <w:tcW w:w="2291" w:type="dxa"/>
          </w:tcPr>
          <w:p w14:paraId="58274223" w14:textId="77777777" w:rsidR="007D0A15" w:rsidRPr="00330EFA" w:rsidRDefault="00521CEC" w:rsidP="008B35F4">
            <w:pPr>
              <w:pStyle w:val="MensR-Servicecontact"/>
            </w:pPr>
            <w:hyperlink r:id="rId93" w:history="1">
              <w:r w:rsidR="007D0A15" w:rsidRPr="00330EFA">
                <w:rPr>
                  <w:rStyle w:val="Hyperlink"/>
                </w:rPr>
                <w:t>solidsyouthprogram@hotmail.com</w:t>
              </w:r>
            </w:hyperlink>
          </w:p>
        </w:tc>
      </w:tr>
      <w:tr w:rsidR="002A7ACF" w14:paraId="1B6D7BE5"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150792C3" w14:textId="77777777" w:rsidR="002A7ACF" w:rsidRDefault="002A7ACF" w:rsidP="00DB127F">
            <w:pPr>
              <w:pStyle w:val="MensR-ServiceName"/>
              <w:rPr>
                <w:lang w:eastAsia="en-US"/>
              </w:rPr>
            </w:pPr>
            <w:r w:rsidRPr="005D3D31">
              <w:t>TAFE Illawarra</w:t>
            </w:r>
            <w:r>
              <w:t xml:space="preserve"> </w:t>
            </w:r>
            <w:r w:rsidR="00D9164A">
              <w:t>–</w:t>
            </w:r>
            <w:r w:rsidRPr="005D3D31">
              <w:t xml:space="preserve"> Queanbeyan</w:t>
            </w:r>
            <w:r w:rsidR="00D9164A">
              <w:t xml:space="preserve"> </w:t>
            </w:r>
            <w:r w:rsidRPr="005D3D31">
              <w:t>Campus</w:t>
            </w:r>
            <w:r>
              <w:t xml:space="preserve"> (NSW Govt)</w:t>
            </w:r>
          </w:p>
          <w:p w14:paraId="5E961170" w14:textId="77777777" w:rsidR="002A7ACF" w:rsidRPr="008B35F4" w:rsidRDefault="002A7ACF" w:rsidP="008B35F4">
            <w:pPr>
              <w:pStyle w:val="MensR-Serviceaddress"/>
            </w:pPr>
            <w:proofErr w:type="spellStart"/>
            <w:r w:rsidRPr="008B35F4">
              <w:t>Cnr</w:t>
            </w:r>
            <w:proofErr w:type="spellEnd"/>
            <w:r w:rsidRPr="008B35F4">
              <w:t xml:space="preserve"> </w:t>
            </w:r>
            <w:proofErr w:type="spellStart"/>
            <w:r w:rsidRPr="008B35F4">
              <w:t>Buttle</w:t>
            </w:r>
            <w:proofErr w:type="spellEnd"/>
            <w:r w:rsidRPr="008B35F4">
              <w:t xml:space="preserve"> &amp; </w:t>
            </w:r>
            <w:proofErr w:type="spellStart"/>
            <w:r w:rsidRPr="008B35F4">
              <w:t>MacQuoid</w:t>
            </w:r>
            <w:proofErr w:type="spellEnd"/>
            <w:r w:rsidRPr="008B35F4">
              <w:t xml:space="preserve"> Streets, Queanbeyan NSW 2620</w:t>
            </w:r>
          </w:p>
          <w:p w14:paraId="3E27E448" w14:textId="77777777" w:rsidR="002A7ACF" w:rsidRPr="008B35F4" w:rsidRDefault="00521CEC" w:rsidP="008B35F4">
            <w:pPr>
              <w:pStyle w:val="MensR-Serviceaddress"/>
              <w:rPr>
                <w:rStyle w:val="Hyperlink"/>
              </w:rPr>
            </w:pPr>
            <w:hyperlink r:id="rId94" w:history="1">
              <w:r w:rsidR="002A7ACF" w:rsidRPr="008B35F4">
                <w:rPr>
                  <w:rStyle w:val="Hyperlink"/>
                </w:rPr>
                <w:t>www.illawarra.tafensw.edu.au</w:t>
              </w:r>
            </w:hyperlink>
          </w:p>
        </w:tc>
      </w:tr>
      <w:tr w:rsidR="002A7ACF" w14:paraId="6BBD161F" w14:textId="77777777" w:rsidTr="00AF7932">
        <w:trPr>
          <w:trHeight w:val="1209"/>
        </w:trPr>
        <w:tc>
          <w:tcPr>
            <w:tcW w:w="6781" w:type="dxa"/>
          </w:tcPr>
          <w:p w14:paraId="5236BC95" w14:textId="77777777" w:rsidR="002A7ACF" w:rsidRDefault="002A7ACF" w:rsidP="008B35F4">
            <w:pPr>
              <w:pStyle w:val="MensR-Servicedescription"/>
            </w:pPr>
            <w:r>
              <w:t>Y</w:t>
            </w:r>
            <w:r w:rsidRPr="005D3D31">
              <w:t xml:space="preserve">ou can contact </w:t>
            </w:r>
            <w:r>
              <w:t>the</w:t>
            </w:r>
            <w:r w:rsidRPr="005D3D31">
              <w:t xml:space="preserve"> Aboriginal Education Training Unit to talk with the Aboriginal Coordinator and Aboriginal Student Support Officer. They are located at Moruya and service Bega, Cooma, Moruya, Queanbeyan and Yass: Telephone: 02 4474 1820 or 02 4474 1826</w:t>
            </w:r>
          </w:p>
        </w:tc>
        <w:tc>
          <w:tcPr>
            <w:tcW w:w="2291" w:type="dxa"/>
          </w:tcPr>
          <w:p w14:paraId="18ED8968" w14:textId="77777777" w:rsidR="002A7ACF" w:rsidRPr="007F64E6" w:rsidRDefault="002A7ACF" w:rsidP="008B35F4">
            <w:pPr>
              <w:pStyle w:val="MensR-Servicecontact"/>
            </w:pPr>
            <w:r w:rsidRPr="007D7BC0">
              <w:t>1300 766 123</w:t>
            </w:r>
          </w:p>
        </w:tc>
      </w:tr>
      <w:tr w:rsidR="002A7ACF" w14:paraId="65E84037"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50069E12" w14:textId="77777777" w:rsidR="002A7ACF" w:rsidRDefault="002A7ACF" w:rsidP="00DB127F">
            <w:pPr>
              <w:pStyle w:val="MensR-ServiceName"/>
              <w:rPr>
                <w:lang w:eastAsia="en-US"/>
              </w:rPr>
            </w:pPr>
            <w:bookmarkStart w:id="54" w:name="_Toc444260612"/>
            <w:proofErr w:type="spellStart"/>
            <w:r w:rsidRPr="005D3D31">
              <w:t>Tjabal</w:t>
            </w:r>
            <w:proofErr w:type="spellEnd"/>
            <w:r w:rsidRPr="005D3D31">
              <w:t xml:space="preserve"> Indigenous </w:t>
            </w:r>
            <w:r>
              <w:t xml:space="preserve">Higher </w:t>
            </w:r>
            <w:r w:rsidRPr="005D3D31">
              <w:t>Education Centre</w:t>
            </w:r>
            <w:bookmarkEnd w:id="54"/>
            <w:r>
              <w:t xml:space="preserve"> – Australian National University</w:t>
            </w:r>
          </w:p>
          <w:p w14:paraId="28EAE74A" w14:textId="77777777" w:rsidR="002A7ACF" w:rsidRPr="008B35F4" w:rsidRDefault="002A7ACF" w:rsidP="008B35F4">
            <w:pPr>
              <w:pStyle w:val="MensR-Serviceaddress"/>
            </w:pPr>
            <w:r w:rsidRPr="008B35F4">
              <w:t>Lower Melville Hall, Building 12, Canberra, ACT 0200</w:t>
            </w:r>
          </w:p>
          <w:p w14:paraId="56B7D80D" w14:textId="77777777" w:rsidR="002A7ACF" w:rsidRPr="008B35F4" w:rsidRDefault="00521CEC" w:rsidP="008B35F4">
            <w:pPr>
              <w:pStyle w:val="MensR-Serviceaddress"/>
              <w:rPr>
                <w:rStyle w:val="Hyperlink"/>
              </w:rPr>
            </w:pPr>
            <w:hyperlink r:id="rId95" w:history="1">
              <w:r w:rsidR="002A7ACF" w:rsidRPr="008B35F4">
                <w:rPr>
                  <w:rStyle w:val="Hyperlink"/>
                </w:rPr>
                <w:t>www.indigenous.anu.edu.au</w:t>
              </w:r>
            </w:hyperlink>
          </w:p>
        </w:tc>
      </w:tr>
      <w:tr w:rsidR="002A7ACF" w14:paraId="4CACE6A7" w14:textId="77777777" w:rsidTr="00AF7932">
        <w:trPr>
          <w:trHeight w:val="521"/>
        </w:trPr>
        <w:tc>
          <w:tcPr>
            <w:tcW w:w="6781" w:type="dxa"/>
          </w:tcPr>
          <w:p w14:paraId="19F4617D" w14:textId="77777777" w:rsidR="002A7ACF" w:rsidRDefault="002A7ACF" w:rsidP="008B35F4">
            <w:pPr>
              <w:pStyle w:val="MensR-Servicedescription"/>
            </w:pPr>
            <w:r w:rsidRPr="005D3D31">
              <w:t>Provides a meeting place for Aboriginal and Torres Strait Islander students studying at the ANU.</w:t>
            </w:r>
          </w:p>
        </w:tc>
        <w:tc>
          <w:tcPr>
            <w:tcW w:w="2291" w:type="dxa"/>
          </w:tcPr>
          <w:p w14:paraId="4F4CB447" w14:textId="77777777" w:rsidR="002A7ACF" w:rsidRPr="007F64E6" w:rsidRDefault="002A7ACF" w:rsidP="008B35F4">
            <w:pPr>
              <w:pStyle w:val="MensR-Servicecontact"/>
            </w:pPr>
            <w:r w:rsidRPr="00001BFB">
              <w:t>02 6125 3520</w:t>
            </w:r>
          </w:p>
        </w:tc>
      </w:tr>
      <w:tr w:rsidR="00330EFA" w14:paraId="53533159"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20196CDC" w14:textId="77777777" w:rsidR="00330EFA" w:rsidRDefault="00330EFA" w:rsidP="00DB127F">
            <w:pPr>
              <w:pStyle w:val="MensR-ServiceName"/>
            </w:pPr>
            <w:r w:rsidRPr="00FC0127">
              <w:rPr>
                <w:lang w:eastAsia="en-US"/>
              </w:rPr>
              <w:lastRenderedPageBreak/>
              <w:t>Warriors – Canberra Aboriginal and Torres Strait Islander Basketball Club</w:t>
            </w:r>
          </w:p>
          <w:p w14:paraId="0A7205BF" w14:textId="77777777" w:rsidR="00330EFA" w:rsidRPr="008B35F4" w:rsidRDefault="00330EFA" w:rsidP="008B35F4">
            <w:pPr>
              <w:pStyle w:val="MensR-Serviceaddress"/>
            </w:pPr>
            <w:r w:rsidRPr="008B35F4">
              <w:rPr>
                <w:rFonts w:eastAsiaTheme="minorHAnsi"/>
              </w:rPr>
              <w:t xml:space="preserve">Facebook: </w:t>
            </w:r>
            <w:hyperlink r:id="rId96" w:history="1">
              <w:r w:rsidRPr="008B35F4">
                <w:rPr>
                  <w:rStyle w:val="Hyperlink"/>
                  <w:rFonts w:eastAsiaTheme="minorHAnsi"/>
                </w:rPr>
                <w:t>www.facebook.com/atsiwarriors.com.au</w:t>
              </w:r>
            </w:hyperlink>
          </w:p>
        </w:tc>
      </w:tr>
      <w:tr w:rsidR="00330EFA" w14:paraId="65D9EF8A" w14:textId="77777777" w:rsidTr="008B35F4">
        <w:tc>
          <w:tcPr>
            <w:tcW w:w="6781" w:type="dxa"/>
          </w:tcPr>
          <w:p w14:paraId="39990FAE" w14:textId="77777777" w:rsidR="00330EFA" w:rsidRPr="005D3D31" w:rsidRDefault="00330EFA" w:rsidP="008B35F4">
            <w:pPr>
              <w:pStyle w:val="MensR-Servicedescription"/>
            </w:pPr>
            <w:r w:rsidRPr="001D0547">
              <w:t>Competitions for U10-19 years.</w:t>
            </w:r>
          </w:p>
        </w:tc>
        <w:tc>
          <w:tcPr>
            <w:tcW w:w="2291" w:type="dxa"/>
          </w:tcPr>
          <w:p w14:paraId="3FFB52B7" w14:textId="4E54056D" w:rsidR="00330EFA" w:rsidRDefault="00521CEC" w:rsidP="008B35F4">
            <w:pPr>
              <w:pStyle w:val="MensR-Servicecontact"/>
              <w:rPr>
                <w:rFonts w:eastAsiaTheme="minorHAnsi"/>
                <w:lang w:eastAsia="en-US"/>
              </w:rPr>
            </w:pPr>
            <w:hyperlink r:id="rId97" w:history="1">
              <w:r w:rsidR="00C455B5" w:rsidRPr="00BF7F78">
                <w:rPr>
                  <w:rStyle w:val="Hyperlink"/>
                  <w:rFonts w:eastAsiaTheme="minorHAnsi"/>
                  <w:lang w:eastAsia="en-US"/>
                </w:rPr>
                <w:t>warriorsbasketballact@gmail.com</w:t>
              </w:r>
            </w:hyperlink>
            <w:r w:rsidR="00C455B5">
              <w:rPr>
                <w:rFonts w:eastAsiaTheme="minorHAnsi"/>
                <w:lang w:eastAsia="en-US"/>
              </w:rPr>
              <w:t xml:space="preserve"> </w:t>
            </w:r>
          </w:p>
          <w:p w14:paraId="27A0FB6B" w14:textId="385C16FF" w:rsidR="001F3314" w:rsidRPr="00330EFA" w:rsidRDefault="001F3314" w:rsidP="008B35F4">
            <w:pPr>
              <w:pStyle w:val="MensR-Servicecontact"/>
            </w:pPr>
          </w:p>
        </w:tc>
      </w:tr>
      <w:tr w:rsidR="002A7ACF" w14:paraId="57C03DE4"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74C77FC2" w14:textId="77777777" w:rsidR="002A7ACF" w:rsidRDefault="002A7ACF" w:rsidP="00DB127F">
            <w:pPr>
              <w:pStyle w:val="MensR-ServiceName"/>
              <w:rPr>
                <w:lang w:eastAsia="en-US"/>
              </w:rPr>
            </w:pPr>
            <w:r w:rsidRPr="00FC0127">
              <w:rPr>
                <w:lang w:eastAsia="en-US"/>
              </w:rPr>
              <w:t xml:space="preserve">Winnunga </w:t>
            </w:r>
            <w:r w:rsidR="00F462B8">
              <w:rPr>
                <w:lang w:eastAsia="en-US"/>
              </w:rPr>
              <w:t xml:space="preserve">AHCS </w:t>
            </w:r>
            <w:r w:rsidRPr="00FC0127">
              <w:rPr>
                <w:lang w:eastAsia="en-US"/>
              </w:rPr>
              <w:t>Boxing</w:t>
            </w:r>
            <w:r w:rsidR="009E0B84">
              <w:rPr>
                <w:lang w:eastAsia="en-US"/>
              </w:rPr>
              <w:t xml:space="preserve"> Club and Gym</w:t>
            </w:r>
          </w:p>
          <w:p w14:paraId="247D34A2" w14:textId="13AA4E50" w:rsidR="002A7ACF" w:rsidRPr="008B35F4" w:rsidRDefault="002A7ACF" w:rsidP="008B35F4">
            <w:pPr>
              <w:pStyle w:val="MensR-Serviceaddress"/>
              <w:rPr>
                <w:rFonts w:eastAsiaTheme="minorHAnsi"/>
              </w:rPr>
            </w:pPr>
            <w:r w:rsidRPr="008B35F4">
              <w:rPr>
                <w:rFonts w:eastAsiaTheme="minorHAnsi"/>
              </w:rPr>
              <w:t>Fyshwick ACT 2604</w:t>
            </w:r>
          </w:p>
          <w:p w14:paraId="7258E7C4" w14:textId="77777777" w:rsidR="002A7ACF" w:rsidRPr="007F64E6" w:rsidRDefault="002A7ACF" w:rsidP="008B35F4">
            <w:pPr>
              <w:pStyle w:val="MensR-Serviceaddress"/>
            </w:pPr>
            <w:r w:rsidRPr="008B35F4">
              <w:rPr>
                <w:rFonts w:eastAsiaTheme="minorHAnsi"/>
              </w:rPr>
              <w:t xml:space="preserve">Facebook: </w:t>
            </w:r>
            <w:hyperlink r:id="rId98" w:history="1">
              <w:r w:rsidRPr="008B35F4">
                <w:rPr>
                  <w:rStyle w:val="Hyperlink"/>
                  <w:rFonts w:eastAsiaTheme="minorHAnsi"/>
                </w:rPr>
                <w:t>www.facebook.com/winnungabox</w:t>
              </w:r>
            </w:hyperlink>
          </w:p>
        </w:tc>
      </w:tr>
      <w:tr w:rsidR="002A7ACF" w14:paraId="06EDE059" w14:textId="77777777" w:rsidTr="008B35F4">
        <w:tc>
          <w:tcPr>
            <w:tcW w:w="6781" w:type="dxa"/>
          </w:tcPr>
          <w:p w14:paraId="4E66ACCA" w14:textId="386CF0B8" w:rsidR="00F462B8" w:rsidRPr="0040026A" w:rsidRDefault="00F462B8" w:rsidP="00CA1419">
            <w:pPr>
              <w:pStyle w:val="MensR-Servicedescription"/>
              <w:spacing w:after="80"/>
            </w:pPr>
            <w:proofErr w:type="spellStart"/>
            <w:r w:rsidRPr="0040026A">
              <w:t>Winnunga</w:t>
            </w:r>
            <w:proofErr w:type="spellEnd"/>
            <w:r w:rsidRPr="0040026A">
              <w:t xml:space="preserve"> </w:t>
            </w:r>
            <w:proofErr w:type="spellStart"/>
            <w:r w:rsidRPr="0040026A">
              <w:t>AHCS</w:t>
            </w:r>
            <w:proofErr w:type="spellEnd"/>
            <w:r w:rsidRPr="0040026A">
              <w:t xml:space="preserve"> </w:t>
            </w:r>
            <w:r w:rsidR="0040026A">
              <w:t>B</w:t>
            </w:r>
            <w:r w:rsidRPr="0040026A">
              <w:t xml:space="preserve">oxing </w:t>
            </w:r>
            <w:r w:rsidR="0040026A">
              <w:t>C</w:t>
            </w:r>
            <w:r w:rsidRPr="0040026A">
              <w:t xml:space="preserve">lub </w:t>
            </w:r>
            <w:r w:rsidR="001F3314" w:rsidRPr="0040026A">
              <w:t>has approximately</w:t>
            </w:r>
            <w:r w:rsidRPr="0040026A">
              <w:t xml:space="preserve"> 200 members, including general and elite competitors. The gym has a range of equipment to improve and diversify its training regime, for both elite competitors, and those attending for general fitness/intermediate boxing skills.    </w:t>
            </w:r>
          </w:p>
          <w:p w14:paraId="105466FC" w14:textId="28DE85BF" w:rsidR="00F462B8" w:rsidRPr="0040026A" w:rsidRDefault="00F462B8" w:rsidP="00CA1419">
            <w:pPr>
              <w:pStyle w:val="MensR-Servicedescription"/>
              <w:spacing w:after="80"/>
            </w:pPr>
            <w:proofErr w:type="spellStart"/>
            <w:r w:rsidRPr="0040026A">
              <w:t>Winnunga</w:t>
            </w:r>
            <w:proofErr w:type="spellEnd"/>
            <w:r w:rsidRPr="0040026A">
              <w:t xml:space="preserve"> </w:t>
            </w:r>
            <w:proofErr w:type="spellStart"/>
            <w:r w:rsidRPr="0040026A">
              <w:t>AHCS</w:t>
            </w:r>
            <w:proofErr w:type="spellEnd"/>
            <w:r w:rsidRPr="0040026A">
              <w:t xml:space="preserve"> boxing continues to build and maintain good relationships with surrounding </w:t>
            </w:r>
            <w:r w:rsidR="005478E3" w:rsidRPr="0040026A">
              <w:t>groups and</w:t>
            </w:r>
            <w:r w:rsidRPr="0040026A">
              <w:t xml:space="preserve"> run</w:t>
            </w:r>
            <w:r w:rsidR="005478E3">
              <w:t>s</w:t>
            </w:r>
            <w:r w:rsidRPr="0040026A">
              <w:t xml:space="preserve"> sparring sessions with local and interstate gyms including professional boxer, Danny </w:t>
            </w:r>
            <w:proofErr w:type="spellStart"/>
            <w:r w:rsidRPr="0040026A">
              <w:t>Geales</w:t>
            </w:r>
            <w:proofErr w:type="spellEnd"/>
            <w:r w:rsidRPr="0040026A">
              <w:t xml:space="preserve">, gym ‘The Grange’ in Sydney.  </w:t>
            </w:r>
          </w:p>
          <w:p w14:paraId="378D729C" w14:textId="77777777" w:rsidR="00F462B8" w:rsidRDefault="001F3314" w:rsidP="00CA1419">
            <w:pPr>
              <w:pStyle w:val="MensR-Servicedescription"/>
              <w:spacing w:after="80"/>
            </w:pPr>
            <w:r>
              <w:t>Th</w:t>
            </w:r>
            <w:r w:rsidR="00F462B8">
              <w:t xml:space="preserve">e membership base is made up of various ages, genders and demographics. The boxing program provides a combination of boxing classes and also general fitness routines to assist members manage weight loss and improve their overall fitness levels. </w:t>
            </w:r>
          </w:p>
          <w:p w14:paraId="6E4F6797" w14:textId="0E6C3F06" w:rsidR="002A7ACF" w:rsidRDefault="00F462B8" w:rsidP="00F462B8">
            <w:pPr>
              <w:pStyle w:val="MensR-Servicedescription"/>
            </w:pPr>
            <w:r>
              <w:t xml:space="preserve">In </w:t>
            </w:r>
            <w:r w:rsidR="00CA1419">
              <w:t>addition,</w:t>
            </w:r>
            <w:r>
              <w:t xml:space="preserve"> the </w:t>
            </w:r>
            <w:r w:rsidR="0040026A">
              <w:t>p</w:t>
            </w:r>
            <w:r>
              <w:t>rogram provides an opportunity for young people who may have behavioural issues or difficulties with schooling to stay engaged and actively participate in a meaningful, culturally safe and supportive program.</w:t>
            </w:r>
          </w:p>
        </w:tc>
        <w:tc>
          <w:tcPr>
            <w:tcW w:w="2291" w:type="dxa"/>
          </w:tcPr>
          <w:p w14:paraId="7746060F" w14:textId="77777777" w:rsidR="00F462B8" w:rsidRDefault="002A7ACF" w:rsidP="00F462B8">
            <w:pPr>
              <w:pStyle w:val="MensR-Servicecontact"/>
              <w:rPr>
                <w:rFonts w:eastAsiaTheme="minorHAnsi"/>
              </w:rPr>
            </w:pPr>
            <w:r w:rsidRPr="00066158">
              <w:rPr>
                <w:rFonts w:eastAsiaTheme="minorHAnsi"/>
              </w:rPr>
              <w:t>0409 863 934</w:t>
            </w:r>
          </w:p>
          <w:p w14:paraId="5463778B" w14:textId="77777777" w:rsidR="00F462B8" w:rsidRPr="007F64E6" w:rsidRDefault="00F462B8" w:rsidP="008B35F4">
            <w:pPr>
              <w:pStyle w:val="MensR-Servicecontact"/>
            </w:pPr>
          </w:p>
        </w:tc>
      </w:tr>
      <w:tr w:rsidR="002A7ACF" w14:paraId="4BCF5380" w14:textId="77777777" w:rsidTr="008B35F4">
        <w:trPr>
          <w:cnfStyle w:val="000000100000" w:firstRow="0" w:lastRow="0" w:firstColumn="0" w:lastColumn="0" w:oddVBand="0" w:evenVBand="0" w:oddHBand="1" w:evenHBand="0" w:firstRowFirstColumn="0" w:firstRowLastColumn="0" w:lastRowFirstColumn="0" w:lastRowLastColumn="0"/>
        </w:trPr>
        <w:tc>
          <w:tcPr>
            <w:tcW w:w="9072" w:type="dxa"/>
            <w:gridSpan w:val="2"/>
          </w:tcPr>
          <w:p w14:paraId="6EC4696E" w14:textId="77777777" w:rsidR="002A7ACF" w:rsidRDefault="002A7ACF" w:rsidP="00DB127F">
            <w:pPr>
              <w:pStyle w:val="MensR-ServiceName"/>
              <w:rPr>
                <w:lang w:eastAsia="en-US"/>
              </w:rPr>
            </w:pPr>
            <w:r w:rsidRPr="00435FF3">
              <w:t xml:space="preserve">Winnunga Nimmityjah Aboriginal Health </w:t>
            </w:r>
            <w:r w:rsidR="001F3314">
              <w:t xml:space="preserve">and Community </w:t>
            </w:r>
            <w:r w:rsidRPr="00435FF3">
              <w:t>Service</w:t>
            </w:r>
            <w:r w:rsidR="001F3314">
              <w:t>s (Winnunga AHCS)</w:t>
            </w:r>
          </w:p>
          <w:p w14:paraId="000D9C86" w14:textId="77777777" w:rsidR="002A7ACF" w:rsidRPr="008B35F4" w:rsidRDefault="002A7ACF" w:rsidP="008B35F4">
            <w:pPr>
              <w:pStyle w:val="MensR-Serviceaddress"/>
            </w:pPr>
            <w:r w:rsidRPr="008B35F4">
              <w:t>63 Boolimba Crescent, Narrabundah ACT 2604</w:t>
            </w:r>
          </w:p>
          <w:p w14:paraId="253A6206" w14:textId="77777777" w:rsidR="002A7ACF" w:rsidRPr="008B35F4" w:rsidRDefault="00521CEC" w:rsidP="008B35F4">
            <w:pPr>
              <w:pStyle w:val="MensR-Serviceaddress"/>
              <w:rPr>
                <w:rStyle w:val="Hyperlink"/>
              </w:rPr>
            </w:pPr>
            <w:hyperlink r:id="rId99" w:history="1">
              <w:r w:rsidR="002A7ACF" w:rsidRPr="008B35F4">
                <w:rPr>
                  <w:rStyle w:val="Hyperlink"/>
                </w:rPr>
                <w:t>www.winnunga.org.au</w:t>
              </w:r>
            </w:hyperlink>
          </w:p>
        </w:tc>
      </w:tr>
      <w:tr w:rsidR="002A7ACF" w14:paraId="04CCEC29" w14:textId="77777777" w:rsidTr="008B35F4">
        <w:tc>
          <w:tcPr>
            <w:tcW w:w="6781" w:type="dxa"/>
          </w:tcPr>
          <w:p w14:paraId="6BC33C60" w14:textId="77777777" w:rsidR="002A7ACF" w:rsidRDefault="002A7ACF" w:rsidP="008B35F4">
            <w:pPr>
              <w:pStyle w:val="MensR-Servicedescription"/>
            </w:pPr>
            <w:bookmarkStart w:id="55" w:name="_Toc444260584"/>
            <w:r w:rsidRPr="00435FF3">
              <w:t xml:space="preserve">An Aboriginal community controlled </w:t>
            </w:r>
            <w:r w:rsidR="001F3314">
              <w:t xml:space="preserve">and managed </w:t>
            </w:r>
            <w:r w:rsidRPr="00435FF3">
              <w:t xml:space="preserve">comprehensive </w:t>
            </w:r>
            <w:r w:rsidR="001F3314">
              <w:t xml:space="preserve">primary </w:t>
            </w:r>
            <w:r w:rsidRPr="00435FF3">
              <w:t xml:space="preserve">health care service. Provides health </w:t>
            </w:r>
            <w:r w:rsidR="001F3314">
              <w:t xml:space="preserve">and community </w:t>
            </w:r>
            <w:r w:rsidRPr="00435FF3">
              <w:t>services</w:t>
            </w:r>
            <w:r>
              <w:t xml:space="preserve"> </w:t>
            </w:r>
            <w:r w:rsidRPr="00435FF3">
              <w:t xml:space="preserve">through a holistic approach, with all programs developed directly to meet the needs of </w:t>
            </w:r>
            <w:r w:rsidR="001F3314">
              <w:t xml:space="preserve">Aboriginal </w:t>
            </w:r>
            <w:r w:rsidRPr="00435FF3">
              <w:t>clients. Bulk Billing</w:t>
            </w:r>
            <w:r w:rsidR="001F3314">
              <w:t>, walk in service</w:t>
            </w:r>
            <w:r w:rsidRPr="00435FF3">
              <w:t>.</w:t>
            </w:r>
            <w:bookmarkEnd w:id="55"/>
          </w:p>
        </w:tc>
        <w:tc>
          <w:tcPr>
            <w:tcW w:w="2291" w:type="dxa"/>
          </w:tcPr>
          <w:p w14:paraId="3BF017C6" w14:textId="77777777" w:rsidR="002A7ACF" w:rsidRPr="007F64E6" w:rsidRDefault="002A7ACF" w:rsidP="008B35F4">
            <w:pPr>
              <w:pStyle w:val="MensR-Servicecontact"/>
            </w:pPr>
            <w:r w:rsidRPr="00CA4351">
              <w:t>02 6284 6222</w:t>
            </w:r>
          </w:p>
        </w:tc>
      </w:tr>
    </w:tbl>
    <w:p w14:paraId="448CA395" w14:textId="77777777" w:rsidR="00B32DA3" w:rsidRDefault="00B32DA3" w:rsidP="00B32DA3">
      <w:pPr>
        <w:rPr>
          <w:u w:val="single"/>
        </w:rPr>
      </w:pPr>
    </w:p>
    <w:p w14:paraId="626C57EE" w14:textId="77777777" w:rsidR="008C25DE" w:rsidRDefault="008C25DE">
      <w:pPr>
        <w:rPr>
          <w:u w:val="single"/>
        </w:rPr>
      </w:pPr>
    </w:p>
    <w:p w14:paraId="71762644" w14:textId="77777777" w:rsidR="00B32DA3" w:rsidRDefault="00B32DA3" w:rsidP="00B32DA3">
      <w:pPr>
        <w:rPr>
          <w:u w:val="single"/>
        </w:rPr>
      </w:pPr>
    </w:p>
    <w:p w14:paraId="5CA6F29E" w14:textId="77777777" w:rsidR="008C25DE" w:rsidRDefault="008C25DE" w:rsidP="00B32DA3">
      <w:pPr>
        <w:rPr>
          <w:sz w:val="22"/>
          <w:u w:val="single"/>
        </w:rPr>
      </w:pPr>
    </w:p>
    <w:p w14:paraId="0BB6713E" w14:textId="77777777" w:rsidR="008C25DE" w:rsidRDefault="008C25DE" w:rsidP="005323DB">
      <w:pPr>
        <w:pStyle w:val="BodyText"/>
        <w:sectPr w:rsidR="008C25DE" w:rsidSect="00787F52">
          <w:footerReference w:type="even" r:id="rId100"/>
          <w:footerReference w:type="default" r:id="rId101"/>
          <w:type w:val="continuous"/>
          <w:pgSz w:w="11907" w:h="16839" w:code="9"/>
          <w:pgMar w:top="1134" w:right="1418" w:bottom="1134" w:left="1418" w:header="709" w:footer="493" w:gutter="0"/>
          <w:cols w:space="708"/>
          <w:titlePg/>
          <w:docGrid w:linePitch="360"/>
        </w:sectPr>
      </w:pPr>
    </w:p>
    <w:p w14:paraId="712302D4" w14:textId="77777777" w:rsidR="005323DB" w:rsidRPr="00360AB9" w:rsidRDefault="004C3606" w:rsidP="005323DB">
      <w:pPr>
        <w:pStyle w:val="BodyText"/>
      </w:pPr>
      <w:r>
        <w:rPr>
          <w:b/>
          <w:sz w:val="44"/>
        </w:rPr>
        <w:lastRenderedPageBreak/>
        <w:t>Adult Colouring</w:t>
      </w:r>
    </w:p>
    <w:p w14:paraId="67307EC4" w14:textId="77777777" w:rsidR="00360AB9" w:rsidRDefault="00360AB9" w:rsidP="00360AB9">
      <w:pPr>
        <w:pStyle w:val="BodyText"/>
      </w:pPr>
      <w:r>
        <w:t>Adult colouring can:</w:t>
      </w:r>
    </w:p>
    <w:p w14:paraId="4A7C19DE" w14:textId="77777777" w:rsidR="00360AB9" w:rsidRDefault="00DC4CBC" w:rsidP="00360AB9">
      <w:pPr>
        <w:pStyle w:val="ListBullet"/>
      </w:pPr>
      <w:r>
        <w:t>B</w:t>
      </w:r>
      <w:r w:rsidR="00360AB9">
        <w:t>e a calming activity</w:t>
      </w:r>
    </w:p>
    <w:p w14:paraId="15F92C5F" w14:textId="77777777" w:rsidR="00360AB9" w:rsidRDefault="00DC4CBC" w:rsidP="00360AB9">
      <w:pPr>
        <w:pStyle w:val="ListBullet"/>
      </w:pPr>
      <w:r>
        <w:t>H</w:t>
      </w:r>
      <w:r w:rsidR="00360AB9">
        <w:t>elp you to exercise your brain</w:t>
      </w:r>
    </w:p>
    <w:p w14:paraId="1328005F" w14:textId="77777777" w:rsidR="00360AB9" w:rsidRDefault="00DC4CBC" w:rsidP="00360AB9">
      <w:pPr>
        <w:pStyle w:val="ListBullet"/>
      </w:pPr>
      <w:r>
        <w:t>H</w:t>
      </w:r>
      <w:r w:rsidR="00360AB9">
        <w:t>elp you to concentrate and focus on what you are doing</w:t>
      </w:r>
    </w:p>
    <w:p w14:paraId="00A2F769" w14:textId="77777777" w:rsidR="00360AB9" w:rsidRDefault="00DC4CBC" w:rsidP="00360AB9">
      <w:pPr>
        <w:pStyle w:val="ListBullet"/>
      </w:pPr>
      <w:r>
        <w:t>T</w:t>
      </w:r>
      <w:r w:rsidR="00360AB9">
        <w:t>ake away negative thoughts and behaviours</w:t>
      </w:r>
    </w:p>
    <w:p w14:paraId="06FA21C8" w14:textId="77777777" w:rsidR="008C25DE" w:rsidRDefault="00700D3D" w:rsidP="00360AB9">
      <w:pPr>
        <w:pStyle w:val="ListBullet"/>
      </w:pPr>
      <w:r>
        <w:rPr>
          <w:noProof/>
        </w:rPr>
        <w:drawing>
          <wp:anchor distT="0" distB="0" distL="114300" distR="114300" simplePos="0" relativeHeight="251729408" behindDoc="0" locked="0" layoutInCell="1" allowOverlap="1" wp14:anchorId="721AA75C" wp14:editId="63786735">
            <wp:simplePos x="0" y="0"/>
            <wp:positionH relativeFrom="column">
              <wp:posOffset>-19050</wp:posOffset>
            </wp:positionH>
            <wp:positionV relativeFrom="paragraph">
              <wp:posOffset>369570</wp:posOffset>
            </wp:positionV>
            <wp:extent cx="5800725" cy="7305675"/>
            <wp:effectExtent l="0" t="0" r="9525" b="9525"/>
            <wp:wrapNone/>
            <wp:docPr id="15" name="Picture 15" descr="Colouring book image of a l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ogos &amp; Images\Illustrations &amp; paintings\Sauce Towney's images for Men's Resource cover &amp; colouring page\Goanna - BW - 200 dpi, 20cm tall.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00725" cy="7305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C4CBC">
        <w:t>T</w:t>
      </w:r>
      <w:r w:rsidR="00360AB9">
        <w:t>ake your mind off worry and stress for an hour or more.</w:t>
      </w:r>
    </w:p>
    <w:p w14:paraId="44EEB6B2" w14:textId="77777777" w:rsidR="00DC4CBC" w:rsidRPr="00DC4CBC" w:rsidRDefault="00DC4CBC" w:rsidP="00700D3D">
      <w:pPr>
        <w:pStyle w:val="BodyText"/>
        <w:jc w:val="center"/>
        <w:sectPr w:rsidR="00DC4CBC" w:rsidRPr="00DC4CBC" w:rsidSect="00360AB9">
          <w:pgSz w:w="11907" w:h="16839" w:code="9"/>
          <w:pgMar w:top="993" w:right="1440" w:bottom="1276" w:left="1440" w:header="709" w:footer="493" w:gutter="0"/>
          <w:pgBorders w:offsetFrom="page">
            <w:top w:val="single" w:sz="24" w:space="24" w:color="auto"/>
            <w:left w:val="single" w:sz="24" w:space="24" w:color="auto"/>
            <w:bottom w:val="single" w:sz="24" w:space="24" w:color="auto"/>
            <w:right w:val="single" w:sz="24" w:space="24" w:color="auto"/>
          </w:pgBorders>
          <w:cols w:space="708"/>
          <w:titlePg/>
          <w:docGrid w:linePitch="360"/>
        </w:sectPr>
      </w:pPr>
    </w:p>
    <w:p w14:paraId="14E3A31F" w14:textId="77777777" w:rsidR="0004139E" w:rsidRDefault="0004139E" w:rsidP="009445BD">
      <w:pPr>
        <w:pStyle w:val="Heading1"/>
      </w:pPr>
      <w:bookmarkStart w:id="56" w:name="_Toc461445078"/>
      <w:bookmarkStart w:id="57" w:name="_Toc461532832"/>
      <w:bookmarkStart w:id="58" w:name="_Toc465951651"/>
      <w:bookmarkStart w:id="59" w:name="_Toc468102847"/>
      <w:bookmarkStart w:id="60" w:name="_Toc468713915"/>
      <w:bookmarkStart w:id="61" w:name="_Toc470099392"/>
      <w:r>
        <w:lastRenderedPageBreak/>
        <w:t>Health</w:t>
      </w:r>
      <w:bookmarkEnd w:id="56"/>
      <w:bookmarkEnd w:id="57"/>
      <w:bookmarkEnd w:id="58"/>
      <w:bookmarkEnd w:id="59"/>
      <w:bookmarkEnd w:id="60"/>
      <w:bookmarkEnd w:id="61"/>
    </w:p>
    <w:tbl>
      <w:tblPr>
        <w:tblStyle w:val="Table-Emergency"/>
        <w:tblW w:w="9072" w:type="dxa"/>
        <w:jc w:val="center"/>
        <w:tblLook w:val="04A0" w:firstRow="1" w:lastRow="0" w:firstColumn="1" w:lastColumn="0" w:noHBand="0" w:noVBand="1"/>
      </w:tblPr>
      <w:tblGrid>
        <w:gridCol w:w="9072"/>
      </w:tblGrid>
      <w:tr w:rsidR="00DE4A75" w14:paraId="516C933A" w14:textId="77777777" w:rsidTr="00DE4A75">
        <w:trPr>
          <w:jc w:val="center"/>
        </w:trPr>
        <w:tc>
          <w:tcPr>
            <w:tcW w:w="9243" w:type="dxa"/>
          </w:tcPr>
          <w:p w14:paraId="7BF58CF6" w14:textId="77777777" w:rsidR="00DE4A75" w:rsidRPr="00DE4A75" w:rsidRDefault="00DE4A75" w:rsidP="00787F52">
            <w:pPr>
              <w:pStyle w:val="Emergency"/>
            </w:pPr>
            <w:r w:rsidRPr="00DE4A75">
              <w:t>Emergency: Call 000</w:t>
            </w:r>
          </w:p>
          <w:p w14:paraId="162DBC1F" w14:textId="77777777" w:rsidR="00DE4A75" w:rsidRDefault="00DE4A75" w:rsidP="00DE4A75">
            <w:pPr>
              <w:pStyle w:val="BodyText"/>
            </w:pPr>
            <w:r>
              <w:t>If you are seriously injured or in need of urgent medical help, your life or property is being threatened, or you have just witnessed a serious accident or crime:</w:t>
            </w:r>
          </w:p>
          <w:p w14:paraId="7396A363" w14:textId="77777777" w:rsidR="00DE4A75" w:rsidRDefault="00DE4A75" w:rsidP="00DE4A75">
            <w:pPr>
              <w:pStyle w:val="ListNumber"/>
            </w:pPr>
            <w:r>
              <w:t>Let them know who you want: Police, Fire or Ambulance</w:t>
            </w:r>
          </w:p>
          <w:p w14:paraId="7506FAA8" w14:textId="77777777" w:rsidR="00DE4A75" w:rsidRDefault="00DE4A75" w:rsidP="00DE4A75">
            <w:pPr>
              <w:pStyle w:val="ListNumber"/>
            </w:pPr>
            <w:r>
              <w:t>Stay calm, don't shout – speak s</w:t>
            </w:r>
            <w:r w:rsidR="001B5268">
              <w:t>lowly and clearly</w:t>
            </w:r>
          </w:p>
          <w:p w14:paraId="27CAFC3D" w14:textId="77777777" w:rsidR="00DE4A75" w:rsidRDefault="00DE4A75" w:rsidP="00DE4A75">
            <w:pPr>
              <w:pStyle w:val="ListNumber"/>
            </w:pPr>
            <w:r>
              <w:t>Tell them exactly where you a</w:t>
            </w:r>
            <w:r w:rsidR="001B5268">
              <w:t>re. Give an address or location.</w:t>
            </w:r>
          </w:p>
          <w:p w14:paraId="313B77B8" w14:textId="77777777" w:rsidR="00DE4A75" w:rsidRDefault="00DE4A75" w:rsidP="00DE4A75">
            <w:pPr>
              <w:pStyle w:val="BodyText"/>
            </w:pPr>
            <w:r>
              <w:t xml:space="preserve">For more information: </w:t>
            </w:r>
            <w:r w:rsidRPr="00DE4A75">
              <w:rPr>
                <w:rStyle w:val="Hyperlink"/>
              </w:rPr>
              <w:t>www.triplezero.gov.au</w:t>
            </w:r>
          </w:p>
        </w:tc>
      </w:tr>
    </w:tbl>
    <w:p w14:paraId="4D58F98D" w14:textId="77777777" w:rsidR="00A34C19" w:rsidRPr="005323DB" w:rsidRDefault="00A34C19" w:rsidP="009445BD">
      <w:pPr>
        <w:pStyle w:val="Heading2"/>
      </w:pPr>
      <w:r w:rsidRPr="005323DB">
        <w:t>Medicare Card</w:t>
      </w:r>
    </w:p>
    <w:p w14:paraId="696A7C1F" w14:textId="77777777" w:rsidR="00A34C19" w:rsidRPr="005323DB" w:rsidRDefault="00A34C19" w:rsidP="005323DB">
      <w:pPr>
        <w:pStyle w:val="BodyText"/>
      </w:pPr>
      <w:r w:rsidRPr="005323DB">
        <w:t xml:space="preserve">To access Medicare benefits </w:t>
      </w:r>
      <w:r w:rsidR="00231356" w:rsidRPr="005323DB">
        <w:t xml:space="preserve">such as </w:t>
      </w:r>
      <w:r w:rsidRPr="005323DB">
        <w:t>medical services, lower cost prescriptions and free care as a public patient in a public hospital</w:t>
      </w:r>
      <w:r w:rsidR="00231356" w:rsidRPr="005323DB">
        <w:t xml:space="preserve">, you </w:t>
      </w:r>
      <w:r w:rsidRPr="005323DB">
        <w:t>can apply for your own Medicare card</w:t>
      </w:r>
      <w:r w:rsidR="00D552CC" w:rsidRPr="005323DB">
        <w:t xml:space="preserve"> from 15 years of age.</w:t>
      </w:r>
    </w:p>
    <w:p w14:paraId="3528B2AA" w14:textId="77777777" w:rsidR="00A34C19" w:rsidRPr="005323DB" w:rsidRDefault="00A34C19" w:rsidP="005323DB">
      <w:pPr>
        <w:pStyle w:val="BodyText"/>
      </w:pPr>
      <w:r w:rsidRPr="005323DB">
        <w:t xml:space="preserve">Aboriginal </w:t>
      </w:r>
      <w:r w:rsidR="00231356" w:rsidRPr="005323DB">
        <w:t>and/</w:t>
      </w:r>
      <w:r w:rsidRPr="005323DB">
        <w:t xml:space="preserve">or Torres Strait Islander </w:t>
      </w:r>
      <w:r w:rsidR="00231356" w:rsidRPr="005323DB">
        <w:t xml:space="preserve">peoples have the option to apply </w:t>
      </w:r>
      <w:r w:rsidR="00D552CC" w:rsidRPr="005323DB">
        <w:t xml:space="preserve">or update their details </w:t>
      </w:r>
      <w:r w:rsidR="00231356" w:rsidRPr="005323DB">
        <w:t>using</w:t>
      </w:r>
      <w:r w:rsidRPr="005323DB">
        <w:t xml:space="preserve"> the Aboriginal and Torres Strait Islander Medicare enrolment and amendment form. </w:t>
      </w:r>
      <w:r w:rsidR="00D552CC" w:rsidRPr="005323DB">
        <w:t>I</w:t>
      </w:r>
      <w:r w:rsidRPr="005323DB">
        <w:t>f you don’t have identification, such as a birth certificate</w:t>
      </w:r>
      <w:r w:rsidR="00D552CC" w:rsidRPr="005323DB">
        <w:t>, y</w:t>
      </w:r>
      <w:r w:rsidRPr="005323DB">
        <w:t>ou can get an approved referee to help identify you.</w:t>
      </w:r>
    </w:p>
    <w:p w14:paraId="755AF1D5" w14:textId="77777777" w:rsidR="00D552CC" w:rsidRPr="005323DB" w:rsidRDefault="008E2C12" w:rsidP="005323DB">
      <w:pPr>
        <w:pStyle w:val="BodyText"/>
      </w:pPr>
      <w:r w:rsidRPr="005323DB">
        <w:t>If you need help filling out the form or have any questions, call the Medicare Aboriginal and Torres Strait Islander Access Line</w:t>
      </w:r>
      <w:r w:rsidR="00D552CC" w:rsidRPr="005323DB">
        <w:t xml:space="preserve"> on 1800 556 955,</w:t>
      </w:r>
      <w:r w:rsidRPr="005323DB">
        <w:t xml:space="preserve"> or visit a </w:t>
      </w:r>
      <w:r w:rsidR="00D552CC" w:rsidRPr="005323DB">
        <w:t>Department of Human Services, Medicare Service Centre.</w:t>
      </w:r>
    </w:p>
    <w:p w14:paraId="3CFC5C8F" w14:textId="77777777" w:rsidR="00D552CC" w:rsidRPr="005323DB" w:rsidRDefault="00D552CC" w:rsidP="005323DB">
      <w:pPr>
        <w:pStyle w:val="BodyText"/>
      </w:pPr>
      <w:r w:rsidRPr="005323DB">
        <w:t>Once you have completed the form, you can either drop the form into a Medicare Service Centre or send it to: Indigenous Access, GPO Box 9822 in your capital city, but don’t forget to send all the documents required.</w:t>
      </w:r>
    </w:p>
    <w:p w14:paraId="3877AE3F" w14:textId="77777777" w:rsidR="002A118C" w:rsidRPr="005323DB" w:rsidRDefault="002A118C" w:rsidP="009445BD">
      <w:pPr>
        <w:pStyle w:val="Heading2"/>
      </w:pPr>
      <w:r w:rsidRPr="005323DB">
        <w:t xml:space="preserve">Winnunga Nimmityjah Aboriginal Health </w:t>
      </w:r>
      <w:r w:rsidR="001F3314">
        <w:t xml:space="preserve">and Community </w:t>
      </w:r>
      <w:r w:rsidRPr="005323DB">
        <w:t>Service</w:t>
      </w:r>
      <w:r w:rsidR="001F3314">
        <w:t>s (Winnunga AHCS)</w:t>
      </w:r>
      <w:r w:rsidRPr="005323DB">
        <w:t>: 02 6284 6222</w:t>
      </w:r>
    </w:p>
    <w:p w14:paraId="6264679F" w14:textId="7DB05992" w:rsidR="002A118C" w:rsidRPr="005323DB" w:rsidRDefault="002A118C" w:rsidP="005323DB">
      <w:pPr>
        <w:pStyle w:val="BodyText"/>
      </w:pPr>
      <w:r w:rsidRPr="005323DB">
        <w:t>Winnunga</w:t>
      </w:r>
      <w:r w:rsidR="001F3314">
        <w:t xml:space="preserve"> AHCS</w:t>
      </w:r>
      <w:r w:rsidRPr="005323DB">
        <w:t xml:space="preserve"> is open </w:t>
      </w:r>
      <w:r w:rsidR="005323DB">
        <w:t>9.00am</w:t>
      </w:r>
      <w:r w:rsidR="001F3314">
        <w:t xml:space="preserve"> </w:t>
      </w:r>
      <w:r w:rsidR="005323DB">
        <w:t>-</w:t>
      </w:r>
      <w:r w:rsidR="001F3314">
        <w:t xml:space="preserve"> </w:t>
      </w:r>
      <w:r w:rsidRPr="005323DB">
        <w:t xml:space="preserve">5.00pm, Monday to Friday. No appointment is </w:t>
      </w:r>
      <w:r w:rsidR="00521CEC" w:rsidRPr="005323DB">
        <w:t>needed,</w:t>
      </w:r>
      <w:r w:rsidRPr="005323DB">
        <w:t xml:space="preserve"> and </w:t>
      </w:r>
      <w:r w:rsidR="001F3314">
        <w:t>all services are</w:t>
      </w:r>
      <w:r w:rsidRPr="005323DB">
        <w:t xml:space="preserve"> free</w:t>
      </w:r>
      <w:r w:rsidR="001F3314">
        <w:t xml:space="preserve"> to Aboriginal and or Torres Strait Islander peoples</w:t>
      </w:r>
      <w:r w:rsidRPr="005323DB">
        <w:t xml:space="preserve">. Winnunga </w:t>
      </w:r>
      <w:r w:rsidR="001F3314">
        <w:t xml:space="preserve">AHCS </w:t>
      </w:r>
      <w:r w:rsidRPr="005323DB">
        <w:t xml:space="preserve">provides a transport service for people who are unable to </w:t>
      </w:r>
      <w:r w:rsidR="001F3314">
        <w:t xml:space="preserve">access the service due to health or other issues. Please contact the Practice Manager on </w:t>
      </w:r>
      <w:r w:rsidR="004F4B1F">
        <w:t xml:space="preserve">02 </w:t>
      </w:r>
      <w:r w:rsidR="001F3314">
        <w:t>6284 6222 if you require assistance with transport as this needs to be pre-arranged.</w:t>
      </w:r>
    </w:p>
    <w:p w14:paraId="40E83C91" w14:textId="77777777" w:rsidR="00D552CC" w:rsidRPr="005323DB" w:rsidRDefault="00D552CC" w:rsidP="009445BD">
      <w:pPr>
        <w:pStyle w:val="Heading2"/>
      </w:pPr>
      <w:r w:rsidRPr="005323DB">
        <w:lastRenderedPageBreak/>
        <w:t>Public Hospitals</w:t>
      </w:r>
    </w:p>
    <w:p w14:paraId="28685F8B" w14:textId="77777777" w:rsidR="00C21F9A" w:rsidRPr="005323DB" w:rsidRDefault="00C21F9A" w:rsidP="005323DB">
      <w:pPr>
        <w:pStyle w:val="BodyText"/>
      </w:pPr>
      <w:r w:rsidRPr="005323DB">
        <w:t xml:space="preserve">If you are seriously ill, in pain or are suffering and are unable to see your GP, go to the Emergency Department at the </w:t>
      </w:r>
      <w:r w:rsidR="00A12367" w:rsidRPr="005323DB">
        <w:t>nearest</w:t>
      </w:r>
      <w:r w:rsidRPr="005323DB">
        <w:t xml:space="preserve"> hospital</w:t>
      </w:r>
      <w:r w:rsidR="00A26409">
        <w:t>:</w:t>
      </w:r>
    </w:p>
    <w:tbl>
      <w:tblPr>
        <w:tblStyle w:val="Table-Lightbrown"/>
        <w:tblW w:w="9072" w:type="dxa"/>
        <w:tblLook w:val="04A0" w:firstRow="1" w:lastRow="0" w:firstColumn="1" w:lastColumn="0" w:noHBand="0" w:noVBand="1"/>
      </w:tblPr>
      <w:tblGrid>
        <w:gridCol w:w="6686"/>
        <w:gridCol w:w="2386"/>
      </w:tblGrid>
      <w:tr w:rsidR="00C21F9A" w14:paraId="1BF267F0" w14:textId="77777777" w:rsidTr="00224DCC">
        <w:tc>
          <w:tcPr>
            <w:tcW w:w="9072" w:type="dxa"/>
            <w:gridSpan w:val="2"/>
          </w:tcPr>
          <w:p w14:paraId="47261B4E" w14:textId="77777777" w:rsidR="00C21F9A" w:rsidRDefault="00C21F9A" w:rsidP="00BA4869">
            <w:pPr>
              <w:pStyle w:val="MensR-ServiceName"/>
              <w:rPr>
                <w:lang w:eastAsia="en-US"/>
              </w:rPr>
            </w:pPr>
            <w:r>
              <w:rPr>
                <w:lang w:eastAsia="en-US"/>
              </w:rPr>
              <w:t>WODEN</w:t>
            </w:r>
          </w:p>
        </w:tc>
      </w:tr>
      <w:tr w:rsidR="00C21F9A" w14:paraId="00F5F335" w14:textId="77777777" w:rsidTr="00224DCC">
        <w:tc>
          <w:tcPr>
            <w:tcW w:w="6686" w:type="dxa"/>
            <w:shd w:val="clear" w:color="auto" w:fill="FFFFFF" w:themeFill="background1"/>
          </w:tcPr>
          <w:p w14:paraId="3D8A2B8B" w14:textId="77777777" w:rsidR="00C21F9A" w:rsidRDefault="00C21F9A" w:rsidP="00360AB9">
            <w:pPr>
              <w:pStyle w:val="MensR-Serviceaddress"/>
              <w:rPr>
                <w:lang w:eastAsia="en-US"/>
              </w:rPr>
            </w:pPr>
            <w:r>
              <w:rPr>
                <w:lang w:eastAsia="en-US"/>
              </w:rPr>
              <w:t>Canberra Hospital</w:t>
            </w:r>
          </w:p>
          <w:p w14:paraId="78B546AA" w14:textId="77777777" w:rsidR="00C21F9A" w:rsidRDefault="00C21F9A" w:rsidP="00360AB9">
            <w:pPr>
              <w:pStyle w:val="MensR-Serviceaddress"/>
            </w:pPr>
            <w:r>
              <w:rPr>
                <w:lang w:eastAsia="en-US"/>
              </w:rPr>
              <w:t>Yamba Drive</w:t>
            </w:r>
            <w:r w:rsidR="002A395E">
              <w:rPr>
                <w:lang w:eastAsia="en-US"/>
              </w:rPr>
              <w:t xml:space="preserve">, </w:t>
            </w:r>
            <w:r>
              <w:rPr>
                <w:lang w:eastAsia="en-US"/>
              </w:rPr>
              <w:t>Garran ACT 2605</w:t>
            </w:r>
          </w:p>
        </w:tc>
        <w:tc>
          <w:tcPr>
            <w:tcW w:w="2386" w:type="dxa"/>
            <w:shd w:val="clear" w:color="auto" w:fill="FFFFFF" w:themeFill="background1"/>
          </w:tcPr>
          <w:p w14:paraId="5D64D96C" w14:textId="77777777" w:rsidR="00C21F9A" w:rsidRDefault="00C21F9A" w:rsidP="00360AB9">
            <w:pPr>
              <w:pStyle w:val="MensR-Servicecontact"/>
              <w:rPr>
                <w:lang w:eastAsia="en-US"/>
              </w:rPr>
            </w:pPr>
            <w:r>
              <w:rPr>
                <w:lang w:eastAsia="en-US"/>
              </w:rPr>
              <w:t>02 6244 2222</w:t>
            </w:r>
          </w:p>
        </w:tc>
      </w:tr>
      <w:tr w:rsidR="00C21F9A" w14:paraId="249195F6" w14:textId="77777777" w:rsidTr="00224DCC">
        <w:tc>
          <w:tcPr>
            <w:tcW w:w="9072" w:type="dxa"/>
            <w:gridSpan w:val="2"/>
          </w:tcPr>
          <w:p w14:paraId="767FEC1A" w14:textId="77777777" w:rsidR="00C21F9A" w:rsidRDefault="00C21F9A" w:rsidP="00BA4869">
            <w:pPr>
              <w:pStyle w:val="MensR-ServiceName"/>
              <w:rPr>
                <w:lang w:eastAsia="en-US"/>
              </w:rPr>
            </w:pPr>
            <w:r>
              <w:rPr>
                <w:lang w:eastAsia="en-US"/>
              </w:rPr>
              <w:t>BELCONNEN</w:t>
            </w:r>
          </w:p>
        </w:tc>
      </w:tr>
      <w:tr w:rsidR="00C21F9A" w14:paraId="2034717A" w14:textId="77777777" w:rsidTr="00224DCC">
        <w:tc>
          <w:tcPr>
            <w:tcW w:w="6686" w:type="dxa"/>
            <w:shd w:val="clear" w:color="auto" w:fill="FFFFFF" w:themeFill="background1"/>
          </w:tcPr>
          <w:p w14:paraId="0032CEC5" w14:textId="77777777" w:rsidR="00C21F9A" w:rsidRDefault="00C21F9A" w:rsidP="00360AB9">
            <w:pPr>
              <w:pStyle w:val="MensR-Serviceaddress"/>
              <w:rPr>
                <w:lang w:eastAsia="en-US"/>
              </w:rPr>
            </w:pPr>
            <w:r>
              <w:rPr>
                <w:lang w:eastAsia="en-US"/>
              </w:rPr>
              <w:t>Calvary Health Care ACT</w:t>
            </w:r>
          </w:p>
          <w:p w14:paraId="38330B39" w14:textId="77777777" w:rsidR="00C21F9A" w:rsidRPr="00045475" w:rsidRDefault="00C21F9A" w:rsidP="00360AB9">
            <w:pPr>
              <w:pStyle w:val="MensR-Serviceaddress"/>
              <w:rPr>
                <w:bCs/>
              </w:rPr>
            </w:pPr>
            <w:proofErr w:type="spellStart"/>
            <w:r>
              <w:rPr>
                <w:lang w:eastAsia="en-US"/>
              </w:rPr>
              <w:t>Cnr</w:t>
            </w:r>
            <w:proofErr w:type="spellEnd"/>
            <w:r>
              <w:rPr>
                <w:lang w:eastAsia="en-US"/>
              </w:rPr>
              <w:t xml:space="preserve"> Belconnen Way &amp; Haydon Drive</w:t>
            </w:r>
            <w:r w:rsidR="002A395E">
              <w:rPr>
                <w:lang w:eastAsia="en-US"/>
              </w:rPr>
              <w:t xml:space="preserve">, </w:t>
            </w:r>
            <w:r>
              <w:rPr>
                <w:lang w:eastAsia="en-US"/>
              </w:rPr>
              <w:t>Bruce ACT 2617</w:t>
            </w:r>
          </w:p>
        </w:tc>
        <w:tc>
          <w:tcPr>
            <w:tcW w:w="2386" w:type="dxa"/>
            <w:shd w:val="clear" w:color="auto" w:fill="FFFFFF" w:themeFill="background1"/>
          </w:tcPr>
          <w:p w14:paraId="19425145" w14:textId="77777777" w:rsidR="00C21F9A" w:rsidRPr="00C21F9A" w:rsidRDefault="00C21F9A" w:rsidP="00360AB9">
            <w:pPr>
              <w:pStyle w:val="MensR-Servicecontact"/>
            </w:pPr>
            <w:r w:rsidRPr="00C21F9A">
              <w:t>02 6201 6111</w:t>
            </w:r>
          </w:p>
        </w:tc>
      </w:tr>
      <w:tr w:rsidR="00C21F9A" w14:paraId="5EB586DE" w14:textId="77777777" w:rsidTr="00224DCC">
        <w:tc>
          <w:tcPr>
            <w:tcW w:w="9072" w:type="dxa"/>
            <w:gridSpan w:val="2"/>
          </w:tcPr>
          <w:p w14:paraId="16F20BA5" w14:textId="77777777" w:rsidR="00C21F9A" w:rsidRDefault="00C21F9A" w:rsidP="00BA4869">
            <w:pPr>
              <w:pStyle w:val="MensR-ServiceName"/>
              <w:rPr>
                <w:lang w:eastAsia="en-US"/>
              </w:rPr>
            </w:pPr>
            <w:r>
              <w:rPr>
                <w:lang w:eastAsia="en-US"/>
              </w:rPr>
              <w:t>QUEANBEYAN</w:t>
            </w:r>
          </w:p>
        </w:tc>
      </w:tr>
      <w:tr w:rsidR="00C21F9A" w14:paraId="5FBF980C" w14:textId="77777777" w:rsidTr="00224DCC">
        <w:tc>
          <w:tcPr>
            <w:tcW w:w="6686" w:type="dxa"/>
            <w:shd w:val="clear" w:color="auto" w:fill="FFFFFF" w:themeFill="background1"/>
          </w:tcPr>
          <w:p w14:paraId="7503C8E3" w14:textId="77777777" w:rsidR="00C21F9A" w:rsidRDefault="00C21F9A" w:rsidP="00360AB9">
            <w:pPr>
              <w:pStyle w:val="MensR-Serviceaddress"/>
              <w:rPr>
                <w:lang w:eastAsia="en-US"/>
              </w:rPr>
            </w:pPr>
            <w:r>
              <w:rPr>
                <w:lang w:eastAsia="en-US"/>
              </w:rPr>
              <w:t>Queanbeyan District Hospital</w:t>
            </w:r>
          </w:p>
          <w:p w14:paraId="2D3EAF4B" w14:textId="77777777" w:rsidR="00C21F9A" w:rsidRPr="00045475" w:rsidRDefault="00C21F9A" w:rsidP="00360AB9">
            <w:pPr>
              <w:pStyle w:val="MensR-Serviceaddress"/>
              <w:rPr>
                <w:bCs/>
              </w:rPr>
            </w:pPr>
            <w:r>
              <w:rPr>
                <w:lang w:eastAsia="en-US"/>
              </w:rPr>
              <w:t>Collett St &amp; Erin Street</w:t>
            </w:r>
            <w:r w:rsidR="002A395E">
              <w:rPr>
                <w:lang w:eastAsia="en-US"/>
              </w:rPr>
              <w:t xml:space="preserve">, </w:t>
            </w:r>
            <w:r>
              <w:rPr>
                <w:lang w:eastAsia="en-US"/>
              </w:rPr>
              <w:t>Queanbeyan NSW 2620</w:t>
            </w:r>
          </w:p>
        </w:tc>
        <w:tc>
          <w:tcPr>
            <w:tcW w:w="2386" w:type="dxa"/>
            <w:shd w:val="clear" w:color="auto" w:fill="FFFFFF" w:themeFill="background1"/>
          </w:tcPr>
          <w:p w14:paraId="58D7896A" w14:textId="77777777" w:rsidR="00C21F9A" w:rsidRPr="00C21F9A" w:rsidRDefault="00C21F9A" w:rsidP="00360AB9">
            <w:pPr>
              <w:pStyle w:val="MensR-Servicecontact"/>
            </w:pPr>
            <w:r>
              <w:t>02 6298 9211</w:t>
            </w:r>
          </w:p>
        </w:tc>
      </w:tr>
      <w:tr w:rsidR="00C21F9A" w14:paraId="296E25A0" w14:textId="77777777" w:rsidTr="00224DCC">
        <w:tc>
          <w:tcPr>
            <w:tcW w:w="9072" w:type="dxa"/>
            <w:gridSpan w:val="2"/>
          </w:tcPr>
          <w:p w14:paraId="5438FDD1" w14:textId="77777777" w:rsidR="00C21F9A" w:rsidRDefault="00C21F9A" w:rsidP="00BA4869">
            <w:pPr>
              <w:pStyle w:val="MensR-ServiceName"/>
              <w:rPr>
                <w:lang w:eastAsia="en-US"/>
              </w:rPr>
            </w:pPr>
            <w:r>
              <w:rPr>
                <w:lang w:eastAsia="en-US"/>
              </w:rPr>
              <w:t>YASS</w:t>
            </w:r>
          </w:p>
        </w:tc>
      </w:tr>
      <w:tr w:rsidR="00C21F9A" w14:paraId="6B6B7433" w14:textId="77777777" w:rsidTr="00224DCC">
        <w:tc>
          <w:tcPr>
            <w:tcW w:w="6686" w:type="dxa"/>
            <w:shd w:val="clear" w:color="auto" w:fill="FFFFFF" w:themeFill="background1"/>
          </w:tcPr>
          <w:p w14:paraId="01A637C8" w14:textId="77777777" w:rsidR="00C21F9A" w:rsidRDefault="00C21F9A" w:rsidP="00360AB9">
            <w:pPr>
              <w:pStyle w:val="MensR-Serviceaddress"/>
              <w:rPr>
                <w:lang w:eastAsia="en-US"/>
              </w:rPr>
            </w:pPr>
            <w:r>
              <w:rPr>
                <w:lang w:eastAsia="en-US"/>
              </w:rPr>
              <w:t>Yass District Hospital</w:t>
            </w:r>
          </w:p>
          <w:p w14:paraId="60B6A029" w14:textId="77777777" w:rsidR="00C21F9A" w:rsidRPr="00045475" w:rsidRDefault="00C21F9A" w:rsidP="00360AB9">
            <w:pPr>
              <w:pStyle w:val="MensR-Serviceaddress"/>
              <w:rPr>
                <w:bCs/>
              </w:rPr>
            </w:pPr>
            <w:r>
              <w:rPr>
                <w:lang w:eastAsia="en-US"/>
              </w:rPr>
              <w:t>Meehan Street</w:t>
            </w:r>
            <w:r w:rsidR="002A395E">
              <w:rPr>
                <w:lang w:eastAsia="en-US"/>
              </w:rPr>
              <w:t xml:space="preserve">, </w:t>
            </w:r>
            <w:r>
              <w:rPr>
                <w:lang w:eastAsia="en-US"/>
              </w:rPr>
              <w:t>Yass NSW 2582</w:t>
            </w:r>
          </w:p>
        </w:tc>
        <w:tc>
          <w:tcPr>
            <w:tcW w:w="2386" w:type="dxa"/>
            <w:shd w:val="clear" w:color="auto" w:fill="FFFFFF" w:themeFill="background1"/>
          </w:tcPr>
          <w:p w14:paraId="592B410D" w14:textId="77777777" w:rsidR="00C21F9A" w:rsidRPr="00C21F9A" w:rsidRDefault="00C21F9A" w:rsidP="00360AB9">
            <w:pPr>
              <w:pStyle w:val="MensR-Servicecontact"/>
            </w:pPr>
            <w:r>
              <w:t>02 6220 2000</w:t>
            </w:r>
          </w:p>
        </w:tc>
      </w:tr>
    </w:tbl>
    <w:p w14:paraId="1455B8A0" w14:textId="77777777" w:rsidR="00640781" w:rsidRPr="00640781" w:rsidRDefault="00022CB2" w:rsidP="00A26409">
      <w:pPr>
        <w:pStyle w:val="BodyText"/>
        <w:rPr>
          <w:lang w:eastAsia="en-US"/>
        </w:rPr>
      </w:pPr>
      <w:r w:rsidRPr="00A26409">
        <w:rPr>
          <w:rStyle w:val="Strong"/>
        </w:rPr>
        <w:t>Aboriginal and/or Torres Strait Islander Liaison Officer</w:t>
      </w:r>
      <w:r w:rsidR="00640781" w:rsidRPr="00A26409">
        <w:rPr>
          <w:rStyle w:val="Strong"/>
        </w:rPr>
        <w:t>s</w:t>
      </w:r>
      <w:r w:rsidR="00640781">
        <w:rPr>
          <w:lang w:eastAsia="en-US"/>
        </w:rPr>
        <w:t xml:space="preserve"> are available at most, if not all, of the above hospitals during business hours</w:t>
      </w:r>
      <w:r w:rsidR="00064EB3">
        <w:rPr>
          <w:lang w:eastAsia="en-US"/>
        </w:rPr>
        <w:t>.</w:t>
      </w:r>
      <w:r w:rsidR="00640781" w:rsidRPr="00640781">
        <w:t xml:space="preserve"> </w:t>
      </w:r>
      <w:r w:rsidR="00640781">
        <w:rPr>
          <w:lang w:eastAsia="en-US"/>
        </w:rPr>
        <w:t xml:space="preserve">They provide support to patients and their families </w:t>
      </w:r>
      <w:r w:rsidR="00D968E3">
        <w:rPr>
          <w:lang w:eastAsia="en-US"/>
        </w:rPr>
        <w:t>and information about hospital services.</w:t>
      </w:r>
    </w:p>
    <w:p w14:paraId="37987B69" w14:textId="77777777" w:rsidR="004E2ADD" w:rsidRPr="00A26409" w:rsidRDefault="004E2ADD" w:rsidP="009445BD">
      <w:pPr>
        <w:pStyle w:val="Heading2"/>
      </w:pPr>
      <w:r w:rsidRPr="00A26409">
        <w:t>National Home Doctor Service: 13 74 25</w:t>
      </w:r>
    </w:p>
    <w:p w14:paraId="6FC34834" w14:textId="77777777" w:rsidR="006D1D84" w:rsidRPr="00A26409" w:rsidRDefault="009B36C8" w:rsidP="00A26409">
      <w:pPr>
        <w:pStyle w:val="BodyText"/>
      </w:pPr>
      <w:r w:rsidRPr="00A26409">
        <w:t>Call w</w:t>
      </w:r>
      <w:r w:rsidR="004E2ADD" w:rsidRPr="00A26409">
        <w:t>hen you need urgent medical care (not life-threatening), but your GP is closed. All patients are bulk bulk-billed with a Medicare or GOLD DVA card. Th</w:t>
      </w:r>
      <w:r w:rsidR="005E1CF9" w:rsidRPr="00A26409">
        <w:t>is</w:t>
      </w:r>
      <w:r w:rsidR="004E2ADD" w:rsidRPr="00A26409">
        <w:t xml:space="preserve"> service operates in the ACT and Queanbeyan region.</w:t>
      </w:r>
    </w:p>
    <w:p w14:paraId="31B5E3A9" w14:textId="77777777" w:rsidR="00150FE8" w:rsidRPr="00A26409" w:rsidRDefault="00150FE8" w:rsidP="009445BD">
      <w:pPr>
        <w:pStyle w:val="Heading2"/>
      </w:pPr>
      <w:r w:rsidRPr="00A26409">
        <w:t>Belconnen &amp; Tuggeranong Walk-in Centres: 02 6207 9977</w:t>
      </w:r>
    </w:p>
    <w:p w14:paraId="29EB8C1C" w14:textId="77777777" w:rsidR="002A118C" w:rsidRDefault="00150FE8" w:rsidP="00A26409">
      <w:pPr>
        <w:pStyle w:val="BodyText"/>
        <w:rPr>
          <w:lang w:eastAsia="en-US"/>
        </w:rPr>
      </w:pPr>
      <w:r>
        <w:rPr>
          <w:lang w:eastAsia="en-US"/>
        </w:rPr>
        <w:t>Walk-in Centres are o</w:t>
      </w:r>
      <w:r w:rsidRPr="00D013CE">
        <w:rPr>
          <w:lang w:eastAsia="en-US"/>
        </w:rPr>
        <w:t>pen 7.30am to 10pm daily every day of the year, including Christmas Day and New Year's Day.</w:t>
      </w:r>
      <w:r>
        <w:rPr>
          <w:lang w:eastAsia="en-US"/>
        </w:rPr>
        <w:t xml:space="preserve"> They</w:t>
      </w:r>
      <w:r w:rsidRPr="00D013CE">
        <w:rPr>
          <w:lang w:eastAsia="en-US"/>
        </w:rPr>
        <w:t xml:space="preserve"> provide free one-off advice and treatment for people with minor illness and injury.</w:t>
      </w:r>
      <w:r>
        <w:rPr>
          <w:lang w:eastAsia="en-US"/>
        </w:rPr>
        <w:t xml:space="preserve"> </w:t>
      </w:r>
      <w:r w:rsidRPr="00D013CE">
        <w:rPr>
          <w:lang w:eastAsia="en-US"/>
        </w:rPr>
        <w:t xml:space="preserve">No appointment is necessary. Children under 2 years and people with complex or serious conditions should see their </w:t>
      </w:r>
      <w:r>
        <w:rPr>
          <w:lang w:eastAsia="en-US"/>
        </w:rPr>
        <w:t>doctor</w:t>
      </w:r>
      <w:r w:rsidRPr="00D013CE">
        <w:rPr>
          <w:lang w:eastAsia="en-US"/>
        </w:rPr>
        <w:t>.</w:t>
      </w:r>
      <w:r>
        <w:rPr>
          <w:lang w:eastAsia="en-US"/>
        </w:rPr>
        <w:t xml:space="preserve"> Locations are:</w:t>
      </w:r>
    </w:p>
    <w:p w14:paraId="4C6ACD1C" w14:textId="77777777" w:rsidR="002A118C" w:rsidRDefault="00D013CE" w:rsidP="00A26409">
      <w:pPr>
        <w:pStyle w:val="ListBullet"/>
        <w:rPr>
          <w:lang w:eastAsia="en-US"/>
        </w:rPr>
      </w:pPr>
      <w:r w:rsidRPr="002A118C">
        <w:rPr>
          <w:lang w:eastAsia="en-US"/>
        </w:rPr>
        <w:t>Belconnen Community Health Centre,</w:t>
      </w:r>
      <w:r w:rsidRPr="00D013CE">
        <w:rPr>
          <w:lang w:eastAsia="en-US"/>
        </w:rPr>
        <w:t xml:space="preserve"> </w:t>
      </w:r>
      <w:proofErr w:type="spellStart"/>
      <w:r w:rsidR="002A118C">
        <w:rPr>
          <w:lang w:eastAsia="en-US"/>
        </w:rPr>
        <w:t>cnr</w:t>
      </w:r>
      <w:proofErr w:type="spellEnd"/>
      <w:r w:rsidR="002A118C">
        <w:rPr>
          <w:lang w:eastAsia="en-US"/>
        </w:rPr>
        <w:t xml:space="preserve"> Lathlain and Cohen Streets</w:t>
      </w:r>
    </w:p>
    <w:p w14:paraId="384B9B31" w14:textId="77777777" w:rsidR="002A118C" w:rsidRDefault="00D013CE" w:rsidP="00A26409">
      <w:pPr>
        <w:pStyle w:val="ListBullet"/>
        <w:rPr>
          <w:lang w:eastAsia="en-US"/>
        </w:rPr>
      </w:pPr>
      <w:r w:rsidRPr="002A118C">
        <w:rPr>
          <w:lang w:eastAsia="en-US"/>
        </w:rPr>
        <w:t>Tuggeranong Community Health Centre,</w:t>
      </w:r>
      <w:r>
        <w:rPr>
          <w:lang w:eastAsia="en-US"/>
        </w:rPr>
        <w:t xml:space="preserve"> </w:t>
      </w:r>
      <w:proofErr w:type="spellStart"/>
      <w:r>
        <w:rPr>
          <w:lang w:eastAsia="en-US"/>
        </w:rPr>
        <w:t>cnr</w:t>
      </w:r>
      <w:proofErr w:type="spellEnd"/>
      <w:r w:rsidRPr="00D013CE">
        <w:rPr>
          <w:lang w:eastAsia="en-US"/>
        </w:rPr>
        <w:t xml:space="preserve"> Anketell An</w:t>
      </w:r>
      <w:r w:rsidR="002A118C">
        <w:rPr>
          <w:lang w:eastAsia="en-US"/>
        </w:rPr>
        <w:t>d Pitman Streets</w:t>
      </w:r>
    </w:p>
    <w:p w14:paraId="478D6F7B" w14:textId="77777777" w:rsidR="001B5268" w:rsidRPr="009445BD" w:rsidRDefault="001B5268">
      <w:r>
        <w:br w:type="page"/>
      </w:r>
    </w:p>
    <w:p w14:paraId="17FAA2DE" w14:textId="77777777" w:rsidR="00A26409" w:rsidRPr="00A26409" w:rsidRDefault="00A26409" w:rsidP="009445BD">
      <w:pPr>
        <w:pStyle w:val="Heading2"/>
      </w:pPr>
      <w:r w:rsidRPr="00A26409">
        <w:lastRenderedPageBreak/>
        <w:t>After Hours Doctors</w:t>
      </w:r>
    </w:p>
    <w:p w14:paraId="0546E8AE" w14:textId="77777777" w:rsidR="002A118C" w:rsidRPr="00A26409" w:rsidRDefault="002A118C" w:rsidP="00A26409">
      <w:pPr>
        <w:pStyle w:val="BodyText"/>
      </w:pPr>
      <w:r w:rsidRPr="00A26409">
        <w:t xml:space="preserve">If you need to see a doctor after hours, following are </w:t>
      </w:r>
      <w:r w:rsidR="00913C8E" w:rsidRPr="00A26409">
        <w:t xml:space="preserve">a few </w:t>
      </w:r>
      <w:r w:rsidRPr="00A26409">
        <w:t>options</w:t>
      </w:r>
      <w:r w:rsidR="00913C8E" w:rsidRPr="00A26409">
        <w:t xml:space="preserve"> (fees may apply)</w:t>
      </w:r>
      <w:r w:rsidRPr="00A26409">
        <w:t>:</w:t>
      </w:r>
    </w:p>
    <w:tbl>
      <w:tblPr>
        <w:tblStyle w:val="Table-Lightbrown"/>
        <w:tblW w:w="9072" w:type="dxa"/>
        <w:tblLayout w:type="fixed"/>
        <w:tblLook w:val="04A0" w:firstRow="1" w:lastRow="0" w:firstColumn="1" w:lastColumn="0" w:noHBand="0" w:noVBand="1"/>
      </w:tblPr>
      <w:tblGrid>
        <w:gridCol w:w="6686"/>
        <w:gridCol w:w="2386"/>
      </w:tblGrid>
      <w:tr w:rsidR="008E4E5B" w14:paraId="523BA916" w14:textId="77777777" w:rsidTr="001B5268">
        <w:tc>
          <w:tcPr>
            <w:tcW w:w="9072" w:type="dxa"/>
            <w:gridSpan w:val="2"/>
          </w:tcPr>
          <w:p w14:paraId="0C592060" w14:textId="77777777" w:rsidR="008E4E5B" w:rsidRDefault="008E4E5B" w:rsidP="00491B11">
            <w:pPr>
              <w:pStyle w:val="MensR-ServiceName"/>
              <w:rPr>
                <w:lang w:eastAsia="en-US"/>
              </w:rPr>
            </w:pPr>
            <w:r>
              <w:rPr>
                <w:lang w:eastAsia="en-US"/>
              </w:rPr>
              <w:t>BELCONNEN</w:t>
            </w:r>
          </w:p>
        </w:tc>
      </w:tr>
      <w:tr w:rsidR="00A12367" w14:paraId="15059BE3" w14:textId="77777777" w:rsidTr="001B5268">
        <w:tc>
          <w:tcPr>
            <w:tcW w:w="6686" w:type="dxa"/>
            <w:shd w:val="clear" w:color="auto" w:fill="auto"/>
          </w:tcPr>
          <w:p w14:paraId="55D2A342" w14:textId="77777777" w:rsidR="00A12367" w:rsidRPr="00C84A39" w:rsidRDefault="00A12367" w:rsidP="002A4914">
            <w:pPr>
              <w:pStyle w:val="MensR-ServiceName"/>
              <w:rPr>
                <w:lang w:eastAsia="en-US"/>
              </w:rPr>
            </w:pPr>
            <w:r w:rsidRPr="00C84A39">
              <w:rPr>
                <w:lang w:eastAsia="en-US"/>
              </w:rPr>
              <w:t>Canberra After Hours Locum Medical Service (CALMS)</w:t>
            </w:r>
          </w:p>
          <w:p w14:paraId="0CCDF4E5" w14:textId="77777777" w:rsidR="00C84A39" w:rsidRDefault="00C84A39" w:rsidP="001B5268">
            <w:pPr>
              <w:pStyle w:val="MensR-Serviceaddress"/>
              <w:rPr>
                <w:lang w:eastAsia="en-US"/>
              </w:rPr>
            </w:pPr>
            <w:proofErr w:type="spellStart"/>
            <w:r>
              <w:rPr>
                <w:lang w:eastAsia="en-US"/>
              </w:rPr>
              <w:t>Northside</w:t>
            </w:r>
            <w:proofErr w:type="spellEnd"/>
            <w:r>
              <w:rPr>
                <w:lang w:eastAsia="en-US"/>
              </w:rPr>
              <w:t xml:space="preserve"> Surgery, Calvary Hospital, Bruce ACT 2617</w:t>
            </w:r>
          </w:p>
          <w:p w14:paraId="5438A778" w14:textId="77777777" w:rsidR="00BF3275" w:rsidRPr="002A4914" w:rsidRDefault="00C84A39" w:rsidP="001B5268">
            <w:pPr>
              <w:pStyle w:val="MensR-Serviceaddress"/>
              <w:rPr>
                <w:lang w:eastAsia="en-US"/>
              </w:rPr>
            </w:pPr>
            <w:r>
              <w:rPr>
                <w:lang w:eastAsia="en-US"/>
              </w:rPr>
              <w:t xml:space="preserve">Open: </w:t>
            </w:r>
            <w:r w:rsidRPr="00BF3275">
              <w:rPr>
                <w:lang w:eastAsia="en-US"/>
              </w:rPr>
              <w:t xml:space="preserve">Mon-Fri </w:t>
            </w:r>
            <w:r w:rsidRPr="00D14934">
              <w:rPr>
                <w:lang w:eastAsia="en-US"/>
              </w:rPr>
              <w:t>6pm</w:t>
            </w:r>
            <w:r w:rsidR="001B5268">
              <w:rPr>
                <w:lang w:eastAsia="en-US"/>
              </w:rPr>
              <w:t>-8.</w:t>
            </w:r>
            <w:r w:rsidRPr="00D14934">
              <w:rPr>
                <w:lang w:eastAsia="en-US"/>
              </w:rPr>
              <w:t>30am</w:t>
            </w:r>
            <w:r w:rsidRPr="00BF3275">
              <w:rPr>
                <w:lang w:eastAsia="en-US"/>
              </w:rPr>
              <w:t xml:space="preserve">, Sat-Sun </w:t>
            </w:r>
            <w:r w:rsidRPr="00D14934">
              <w:rPr>
                <w:lang w:eastAsia="en-US"/>
              </w:rPr>
              <w:t>6pm</w:t>
            </w:r>
            <w:r w:rsidR="001B5268">
              <w:rPr>
                <w:lang w:eastAsia="en-US"/>
              </w:rPr>
              <w:t>-8.</w:t>
            </w:r>
            <w:r w:rsidRPr="00BF3275">
              <w:rPr>
                <w:lang w:eastAsia="en-US"/>
              </w:rPr>
              <w:t>30am, Pu</w:t>
            </w:r>
            <w:r w:rsidRPr="00D14934">
              <w:rPr>
                <w:lang w:eastAsia="en-US"/>
              </w:rPr>
              <w:t>blic holidays</w:t>
            </w:r>
            <w:r w:rsidRPr="00BF3275">
              <w:rPr>
                <w:lang w:eastAsia="en-US"/>
              </w:rPr>
              <w:t xml:space="preserve"> </w:t>
            </w:r>
            <w:r w:rsidR="001B5268">
              <w:rPr>
                <w:lang w:eastAsia="en-US"/>
              </w:rPr>
              <w:t>–</w:t>
            </w:r>
            <w:r w:rsidRPr="00BF3275">
              <w:rPr>
                <w:lang w:eastAsia="en-US"/>
              </w:rPr>
              <w:t xml:space="preserve"> </w:t>
            </w:r>
            <w:r w:rsidRPr="00D14934">
              <w:rPr>
                <w:lang w:eastAsia="en-US"/>
              </w:rPr>
              <w:t>All</w:t>
            </w:r>
            <w:r w:rsidR="001B5268">
              <w:rPr>
                <w:lang w:eastAsia="en-US"/>
              </w:rPr>
              <w:t xml:space="preserve"> </w:t>
            </w:r>
            <w:r w:rsidRPr="00BF3275">
              <w:rPr>
                <w:lang w:eastAsia="en-US"/>
              </w:rPr>
              <w:t>D</w:t>
            </w:r>
            <w:r w:rsidRPr="00D14934">
              <w:rPr>
                <w:lang w:eastAsia="en-US"/>
              </w:rPr>
              <w:t>ay</w:t>
            </w:r>
          </w:p>
        </w:tc>
        <w:tc>
          <w:tcPr>
            <w:tcW w:w="2386" w:type="dxa"/>
            <w:shd w:val="clear" w:color="auto" w:fill="auto"/>
          </w:tcPr>
          <w:p w14:paraId="1C7D7BDD" w14:textId="77777777" w:rsidR="00A12367" w:rsidRPr="001B5268" w:rsidRDefault="00D14934" w:rsidP="001B5268">
            <w:pPr>
              <w:pStyle w:val="MensR-Servicecontact"/>
            </w:pPr>
            <w:r w:rsidRPr="001B5268">
              <w:t xml:space="preserve">1300 422 </w:t>
            </w:r>
            <w:r w:rsidR="00913C8E" w:rsidRPr="001B5268">
              <w:t>567</w:t>
            </w:r>
          </w:p>
        </w:tc>
      </w:tr>
      <w:tr w:rsidR="0012128E" w14:paraId="4627F9BD" w14:textId="77777777" w:rsidTr="001B5268">
        <w:tc>
          <w:tcPr>
            <w:tcW w:w="6686" w:type="dxa"/>
            <w:shd w:val="clear" w:color="auto" w:fill="auto"/>
          </w:tcPr>
          <w:p w14:paraId="133A1BB3" w14:textId="77777777" w:rsidR="002A4914" w:rsidRPr="00C84A39" w:rsidRDefault="002A4914" w:rsidP="002A4914">
            <w:pPr>
              <w:pStyle w:val="MensR-ServiceName"/>
              <w:rPr>
                <w:lang w:eastAsia="en-US"/>
              </w:rPr>
            </w:pPr>
            <w:r w:rsidRPr="00C84A39">
              <w:rPr>
                <w:lang w:eastAsia="en-US"/>
              </w:rPr>
              <w:t>Ginninderra Medical &amp; Dental Centre</w:t>
            </w:r>
          </w:p>
          <w:p w14:paraId="37455966" w14:textId="77777777" w:rsidR="0012128E" w:rsidRDefault="00045475" w:rsidP="001B5268">
            <w:pPr>
              <w:pStyle w:val="MensR-Serviceaddress"/>
            </w:pPr>
            <w:proofErr w:type="spellStart"/>
            <w:r>
              <w:t>Nettlefold</w:t>
            </w:r>
            <w:proofErr w:type="spellEnd"/>
            <w:r>
              <w:t xml:space="preserve"> Street</w:t>
            </w:r>
            <w:r w:rsidR="00913C8E">
              <w:t xml:space="preserve">, </w:t>
            </w:r>
            <w:proofErr w:type="spellStart"/>
            <w:r>
              <w:t>Belconnnen</w:t>
            </w:r>
            <w:proofErr w:type="spellEnd"/>
            <w:r>
              <w:t xml:space="preserve"> ACT 2617</w:t>
            </w:r>
          </w:p>
          <w:p w14:paraId="7A8380CF" w14:textId="77777777" w:rsidR="00913C8E" w:rsidRDefault="00913C8E" w:rsidP="001B5268">
            <w:pPr>
              <w:pStyle w:val="MensR-Serviceaddress"/>
            </w:pPr>
            <w:r w:rsidRPr="00B64C4D">
              <w:t xml:space="preserve">Open: </w:t>
            </w:r>
            <w:r>
              <w:t xml:space="preserve">Mon-Fri </w:t>
            </w:r>
            <w:r w:rsidRPr="005973A0">
              <w:t>7am-10</w:t>
            </w:r>
            <w:r w:rsidR="001B5268">
              <w:t>pm</w:t>
            </w:r>
            <w:r>
              <w:t>, Sat-Sun</w:t>
            </w:r>
            <w:r w:rsidRPr="005973A0">
              <w:t xml:space="preserve"> 8am-10pm</w:t>
            </w:r>
            <w:r>
              <w:t>, Public Holidays 8a</w:t>
            </w:r>
            <w:r w:rsidRPr="005973A0">
              <w:t>m-10pm</w:t>
            </w:r>
          </w:p>
        </w:tc>
        <w:tc>
          <w:tcPr>
            <w:tcW w:w="2386" w:type="dxa"/>
            <w:shd w:val="clear" w:color="auto" w:fill="auto"/>
          </w:tcPr>
          <w:p w14:paraId="21F16E7A" w14:textId="77777777" w:rsidR="00407BFB" w:rsidRPr="001B5268" w:rsidRDefault="002A4914" w:rsidP="001B5268">
            <w:pPr>
              <w:pStyle w:val="MensR-Servicecontact"/>
            </w:pPr>
            <w:r w:rsidRPr="001B5268">
              <w:t>02 6112 7111</w:t>
            </w:r>
          </w:p>
        </w:tc>
      </w:tr>
      <w:tr w:rsidR="006E5077" w14:paraId="44EE12B0" w14:textId="77777777" w:rsidTr="001B5268">
        <w:tc>
          <w:tcPr>
            <w:tcW w:w="6686" w:type="dxa"/>
            <w:shd w:val="clear" w:color="auto" w:fill="auto"/>
          </w:tcPr>
          <w:p w14:paraId="06A4A314" w14:textId="77777777" w:rsidR="0056517D" w:rsidRPr="00C84A39" w:rsidRDefault="0056517D" w:rsidP="00913C8E">
            <w:pPr>
              <w:pStyle w:val="MensR-ServiceName"/>
              <w:rPr>
                <w:lang w:eastAsia="en-US"/>
              </w:rPr>
            </w:pPr>
            <w:r w:rsidRPr="00C84A39">
              <w:rPr>
                <w:lang w:eastAsia="en-US"/>
              </w:rPr>
              <w:t>National Health Co-op</w:t>
            </w:r>
          </w:p>
          <w:p w14:paraId="7510DA74" w14:textId="77777777" w:rsidR="006E5077" w:rsidRDefault="0056517D" w:rsidP="001B5268">
            <w:pPr>
              <w:pStyle w:val="MensR-Serviceaddress"/>
              <w:rPr>
                <w:lang w:eastAsia="en-US"/>
              </w:rPr>
            </w:pPr>
            <w:r>
              <w:rPr>
                <w:lang w:eastAsia="en-US"/>
              </w:rPr>
              <w:t>Various Locations:</w:t>
            </w:r>
            <w:r w:rsidR="00913C8E">
              <w:rPr>
                <w:lang w:eastAsia="en-US"/>
              </w:rPr>
              <w:t xml:space="preserve"> </w:t>
            </w:r>
            <w:r>
              <w:rPr>
                <w:lang w:eastAsia="en-US"/>
              </w:rPr>
              <w:t>Belconnen, Charnwood, Evatt &amp; Holt</w:t>
            </w:r>
          </w:p>
          <w:p w14:paraId="22998A14" w14:textId="77777777" w:rsidR="00913C8E" w:rsidRDefault="00913C8E" w:rsidP="001B5268">
            <w:pPr>
              <w:pStyle w:val="MensR-Serviceaddress"/>
            </w:pPr>
            <w:r w:rsidRPr="00B64C4D">
              <w:t xml:space="preserve">Open: </w:t>
            </w:r>
            <w:r>
              <w:t>Mon-Fri 8.30am-5pm, Sat 9am-1.30pm (Charnwood only)</w:t>
            </w:r>
          </w:p>
        </w:tc>
        <w:tc>
          <w:tcPr>
            <w:tcW w:w="2386" w:type="dxa"/>
            <w:shd w:val="clear" w:color="auto" w:fill="auto"/>
          </w:tcPr>
          <w:p w14:paraId="7752F781" w14:textId="77777777" w:rsidR="0056517D" w:rsidRPr="001B5268" w:rsidRDefault="006E5077" w:rsidP="001B5268">
            <w:pPr>
              <w:pStyle w:val="MensR-Servicecontact"/>
            </w:pPr>
            <w:r w:rsidRPr="001B5268">
              <w:t>02 61</w:t>
            </w:r>
            <w:r w:rsidR="0056517D" w:rsidRPr="001B5268">
              <w:t>78 0400</w:t>
            </w:r>
          </w:p>
        </w:tc>
      </w:tr>
      <w:tr w:rsidR="008E4E5B" w14:paraId="1BF0F123" w14:textId="77777777" w:rsidTr="001B5268">
        <w:tc>
          <w:tcPr>
            <w:tcW w:w="9072" w:type="dxa"/>
            <w:gridSpan w:val="2"/>
          </w:tcPr>
          <w:p w14:paraId="7C4FC978" w14:textId="77777777" w:rsidR="008E4E5B" w:rsidRDefault="008E4E5B" w:rsidP="00491B11">
            <w:pPr>
              <w:pStyle w:val="MensR-ServiceName"/>
              <w:rPr>
                <w:lang w:eastAsia="en-US"/>
              </w:rPr>
            </w:pPr>
            <w:r>
              <w:rPr>
                <w:lang w:eastAsia="en-US"/>
              </w:rPr>
              <w:t>GUNGAHLIN</w:t>
            </w:r>
          </w:p>
        </w:tc>
      </w:tr>
      <w:tr w:rsidR="002A4914" w14:paraId="007C9129" w14:textId="77777777" w:rsidTr="001B5268">
        <w:tc>
          <w:tcPr>
            <w:tcW w:w="6686" w:type="dxa"/>
            <w:shd w:val="clear" w:color="auto" w:fill="auto"/>
          </w:tcPr>
          <w:p w14:paraId="055F9EF7" w14:textId="77777777" w:rsidR="002A4914" w:rsidRPr="00C84A39" w:rsidRDefault="002A4914" w:rsidP="002A4914">
            <w:pPr>
              <w:pStyle w:val="MensR-ServiceName"/>
              <w:rPr>
                <w:lang w:eastAsia="en-US"/>
              </w:rPr>
            </w:pPr>
            <w:r w:rsidRPr="00C84A39">
              <w:rPr>
                <w:lang w:eastAsia="en-US"/>
              </w:rPr>
              <w:t>My GP Gungahlin</w:t>
            </w:r>
          </w:p>
          <w:p w14:paraId="406215A4" w14:textId="77777777" w:rsidR="00045475" w:rsidRDefault="00045475" w:rsidP="001B5268">
            <w:pPr>
              <w:pStyle w:val="MensR-Serviceaddress"/>
            </w:pPr>
            <w:r>
              <w:t xml:space="preserve">Shop 113, 43 </w:t>
            </w:r>
            <w:proofErr w:type="spellStart"/>
            <w:r>
              <w:t>Hibberson</w:t>
            </w:r>
            <w:proofErr w:type="spellEnd"/>
            <w:r>
              <w:t xml:space="preserve"> Street, </w:t>
            </w:r>
            <w:r w:rsidR="00913C8E">
              <w:t>G</w:t>
            </w:r>
            <w:r w:rsidRPr="00AB69C2">
              <w:t xml:space="preserve">ungahlin </w:t>
            </w:r>
            <w:r>
              <w:t>ACT</w:t>
            </w:r>
            <w:r w:rsidRPr="00AB69C2">
              <w:t xml:space="preserve"> 2912</w:t>
            </w:r>
          </w:p>
          <w:p w14:paraId="0DE4F8FE" w14:textId="77777777" w:rsidR="00913C8E" w:rsidRPr="00045475" w:rsidRDefault="00913C8E" w:rsidP="001B5268">
            <w:pPr>
              <w:pStyle w:val="MensR-Serviceaddress"/>
            </w:pPr>
            <w:r>
              <w:t>Open: Mon-Fri 9am-8pm, Sat 9am-5pm, Sun 9am-4pm</w:t>
            </w:r>
          </w:p>
        </w:tc>
        <w:tc>
          <w:tcPr>
            <w:tcW w:w="2386" w:type="dxa"/>
            <w:shd w:val="clear" w:color="auto" w:fill="auto"/>
          </w:tcPr>
          <w:p w14:paraId="2430D588" w14:textId="77777777" w:rsidR="002A4914" w:rsidRPr="001B5268" w:rsidRDefault="002A4914" w:rsidP="001B5268">
            <w:pPr>
              <w:pStyle w:val="MensR-Servicecontact"/>
            </w:pPr>
            <w:r w:rsidRPr="001B5268">
              <w:t>02 6210 1015</w:t>
            </w:r>
          </w:p>
        </w:tc>
      </w:tr>
      <w:tr w:rsidR="008E4E5B" w14:paraId="44518586" w14:textId="77777777" w:rsidTr="001B5268">
        <w:tc>
          <w:tcPr>
            <w:tcW w:w="9072" w:type="dxa"/>
            <w:gridSpan w:val="2"/>
          </w:tcPr>
          <w:p w14:paraId="45D981B3" w14:textId="77777777" w:rsidR="008E4E5B" w:rsidRDefault="008E4E5B" w:rsidP="00491B11">
            <w:pPr>
              <w:pStyle w:val="MensR-ServiceName"/>
              <w:rPr>
                <w:lang w:eastAsia="en-US"/>
              </w:rPr>
            </w:pPr>
            <w:r>
              <w:rPr>
                <w:lang w:eastAsia="en-US"/>
              </w:rPr>
              <w:t>QUEANBEYAN</w:t>
            </w:r>
          </w:p>
        </w:tc>
      </w:tr>
      <w:tr w:rsidR="002A4914" w14:paraId="1FF12E6A" w14:textId="77777777" w:rsidTr="001B5268">
        <w:tc>
          <w:tcPr>
            <w:tcW w:w="6686" w:type="dxa"/>
            <w:shd w:val="clear" w:color="auto" w:fill="auto"/>
          </w:tcPr>
          <w:p w14:paraId="067C2E4A" w14:textId="77777777" w:rsidR="002A4914" w:rsidRPr="00C84A39" w:rsidRDefault="002A4914" w:rsidP="002A4914">
            <w:pPr>
              <w:pStyle w:val="MensR-ServiceName"/>
              <w:rPr>
                <w:lang w:eastAsia="en-US"/>
              </w:rPr>
            </w:pPr>
            <w:r w:rsidRPr="00C84A39">
              <w:rPr>
                <w:lang w:eastAsia="en-US"/>
              </w:rPr>
              <w:t>Riverside Medical Centre</w:t>
            </w:r>
          </w:p>
          <w:p w14:paraId="650880BB" w14:textId="77777777" w:rsidR="00045475" w:rsidRDefault="00045475" w:rsidP="001B5268">
            <w:pPr>
              <w:pStyle w:val="MensR-Serviceaddress"/>
              <w:rPr>
                <w:rFonts w:eastAsia="Calibri"/>
              </w:rPr>
            </w:pPr>
            <w:r w:rsidRPr="00045475">
              <w:rPr>
                <w:rFonts w:eastAsia="Calibri"/>
              </w:rPr>
              <w:t>Riverside Plaza</w:t>
            </w:r>
            <w:r w:rsidR="00913C8E">
              <w:rPr>
                <w:rFonts w:eastAsia="Calibri"/>
              </w:rPr>
              <w:t xml:space="preserve">, </w:t>
            </w:r>
            <w:r w:rsidRPr="00045475">
              <w:rPr>
                <w:rFonts w:eastAsia="Calibri"/>
              </w:rPr>
              <w:t>9/131 Monaro St</w:t>
            </w:r>
            <w:r w:rsidR="00913C8E">
              <w:rPr>
                <w:rFonts w:eastAsia="Calibri"/>
              </w:rPr>
              <w:t xml:space="preserve">, </w:t>
            </w:r>
            <w:r w:rsidRPr="00045475">
              <w:rPr>
                <w:rFonts w:eastAsia="Calibri"/>
              </w:rPr>
              <w:t>Queanbeyan NSW 2620</w:t>
            </w:r>
          </w:p>
          <w:p w14:paraId="123F7A73" w14:textId="77777777" w:rsidR="00913C8E" w:rsidRPr="00045475" w:rsidRDefault="00913C8E" w:rsidP="001B5268">
            <w:pPr>
              <w:pStyle w:val="MensR-Serviceaddress"/>
              <w:rPr>
                <w:lang w:eastAsia="en-US"/>
              </w:rPr>
            </w:pPr>
            <w:r>
              <w:rPr>
                <w:rFonts w:eastAsia="Calibri"/>
              </w:rPr>
              <w:t>Open: Mon-Fri 9am-8pm, Sat-Sun 9am-5pm</w:t>
            </w:r>
          </w:p>
        </w:tc>
        <w:tc>
          <w:tcPr>
            <w:tcW w:w="2386" w:type="dxa"/>
            <w:shd w:val="clear" w:color="auto" w:fill="auto"/>
          </w:tcPr>
          <w:p w14:paraId="28495290" w14:textId="77777777" w:rsidR="00A2230C" w:rsidRPr="001B5268" w:rsidRDefault="00A2230C" w:rsidP="001B5268">
            <w:pPr>
              <w:pStyle w:val="MensR-Servicecontact"/>
              <w:rPr>
                <w:rFonts w:eastAsia="Calibri"/>
              </w:rPr>
            </w:pPr>
            <w:r w:rsidRPr="001B5268">
              <w:rPr>
                <w:rFonts w:eastAsia="Calibri"/>
              </w:rPr>
              <w:t>02 6299 6333</w:t>
            </w:r>
          </w:p>
        </w:tc>
      </w:tr>
      <w:tr w:rsidR="008E4E5B" w14:paraId="2905A8B6" w14:textId="77777777" w:rsidTr="001B5268">
        <w:tc>
          <w:tcPr>
            <w:tcW w:w="9072" w:type="dxa"/>
            <w:gridSpan w:val="2"/>
          </w:tcPr>
          <w:p w14:paraId="028E52A8" w14:textId="77777777" w:rsidR="008E4E5B" w:rsidRDefault="008E4E5B" w:rsidP="00491B11">
            <w:pPr>
              <w:pStyle w:val="MensR-ServiceName"/>
              <w:rPr>
                <w:lang w:eastAsia="en-US"/>
              </w:rPr>
            </w:pPr>
            <w:r>
              <w:rPr>
                <w:lang w:eastAsia="en-US"/>
              </w:rPr>
              <w:t>TUGGERANONG</w:t>
            </w:r>
          </w:p>
        </w:tc>
      </w:tr>
      <w:tr w:rsidR="00D14934" w14:paraId="121C2FDB" w14:textId="77777777" w:rsidTr="001B5268">
        <w:tc>
          <w:tcPr>
            <w:tcW w:w="6686" w:type="dxa"/>
            <w:shd w:val="clear" w:color="auto" w:fill="auto"/>
          </w:tcPr>
          <w:p w14:paraId="59261201" w14:textId="77777777" w:rsidR="00D14934" w:rsidRPr="00C84A39" w:rsidRDefault="00D14934" w:rsidP="00DB127F">
            <w:pPr>
              <w:pStyle w:val="MensR-ServiceName"/>
              <w:rPr>
                <w:lang w:eastAsia="en-US"/>
              </w:rPr>
            </w:pPr>
            <w:r w:rsidRPr="00C84A39">
              <w:rPr>
                <w:lang w:eastAsia="en-US"/>
              </w:rPr>
              <w:t>Canberra After Hours Locum Medical Service (CALMS)</w:t>
            </w:r>
          </w:p>
          <w:p w14:paraId="248D9093" w14:textId="77777777" w:rsidR="00D14934" w:rsidRDefault="00FA44E5" w:rsidP="001B5268">
            <w:pPr>
              <w:pStyle w:val="MensR-Serviceaddress"/>
              <w:rPr>
                <w:lang w:eastAsia="en-US"/>
              </w:rPr>
            </w:pPr>
            <w:r>
              <w:rPr>
                <w:lang w:eastAsia="en-US"/>
              </w:rPr>
              <w:t xml:space="preserve">Two locations: </w:t>
            </w:r>
            <w:r w:rsidR="00D14934">
              <w:rPr>
                <w:lang w:eastAsia="en-US"/>
              </w:rPr>
              <w:t>Southside Surgery</w:t>
            </w:r>
            <w:r>
              <w:rPr>
                <w:lang w:eastAsia="en-US"/>
              </w:rPr>
              <w:t xml:space="preserve"> (Canberra Hospital) and Tuggeranong Surgery (Tuggeranong Community Health Centre)</w:t>
            </w:r>
          </w:p>
          <w:p w14:paraId="65F01391" w14:textId="77777777" w:rsidR="00913C8E" w:rsidRPr="002A4914" w:rsidRDefault="00913C8E" w:rsidP="001B5268">
            <w:pPr>
              <w:pStyle w:val="MensR-Serviceaddress"/>
              <w:rPr>
                <w:lang w:eastAsia="en-US"/>
              </w:rPr>
            </w:pPr>
            <w:r>
              <w:rPr>
                <w:rFonts w:cs="Arial"/>
              </w:rPr>
              <w:t xml:space="preserve">Open: Mon-Fri </w:t>
            </w:r>
            <w:r w:rsidRPr="00D14934">
              <w:rPr>
                <w:rFonts w:cs="Arial"/>
              </w:rPr>
              <w:t>6pm</w:t>
            </w:r>
            <w:r w:rsidR="001B5268">
              <w:rPr>
                <w:rFonts w:cs="Arial"/>
              </w:rPr>
              <w:t>-8.</w:t>
            </w:r>
            <w:r w:rsidRPr="00D14934">
              <w:rPr>
                <w:rFonts w:cs="Arial"/>
              </w:rPr>
              <w:t>30am</w:t>
            </w:r>
            <w:r>
              <w:rPr>
                <w:rFonts w:cs="Arial"/>
              </w:rPr>
              <w:t xml:space="preserve">, Sat-Sun </w:t>
            </w:r>
            <w:r w:rsidRPr="00D14934">
              <w:rPr>
                <w:rFonts w:cs="Arial"/>
              </w:rPr>
              <w:t>6pm</w:t>
            </w:r>
            <w:r w:rsidR="001B5268">
              <w:rPr>
                <w:rFonts w:cs="Arial"/>
              </w:rPr>
              <w:t>-8.</w:t>
            </w:r>
            <w:r>
              <w:rPr>
                <w:rFonts w:cs="Arial"/>
              </w:rPr>
              <w:t>30am, Pu</w:t>
            </w:r>
            <w:r w:rsidRPr="00D14934">
              <w:rPr>
                <w:rFonts w:cs="Arial"/>
              </w:rPr>
              <w:t>blic holidays</w:t>
            </w:r>
            <w:r>
              <w:rPr>
                <w:rFonts w:cs="Arial"/>
              </w:rPr>
              <w:t xml:space="preserve"> </w:t>
            </w:r>
            <w:r w:rsidR="001B5268">
              <w:rPr>
                <w:rFonts w:cs="Arial"/>
              </w:rPr>
              <w:t>–</w:t>
            </w:r>
            <w:r>
              <w:rPr>
                <w:rFonts w:cs="Arial"/>
              </w:rPr>
              <w:t xml:space="preserve"> </w:t>
            </w:r>
            <w:r w:rsidRPr="00D14934">
              <w:rPr>
                <w:rFonts w:cs="Arial"/>
              </w:rPr>
              <w:t>All</w:t>
            </w:r>
            <w:r w:rsidR="001B5268">
              <w:rPr>
                <w:rFonts w:cs="Arial"/>
              </w:rPr>
              <w:t xml:space="preserve"> </w:t>
            </w:r>
            <w:r>
              <w:rPr>
                <w:rFonts w:cs="Arial"/>
              </w:rPr>
              <w:t>D</w:t>
            </w:r>
            <w:r w:rsidRPr="00D14934">
              <w:rPr>
                <w:rFonts w:cs="Arial"/>
              </w:rPr>
              <w:t>ay</w:t>
            </w:r>
          </w:p>
        </w:tc>
        <w:tc>
          <w:tcPr>
            <w:tcW w:w="2386" w:type="dxa"/>
            <w:shd w:val="clear" w:color="auto" w:fill="auto"/>
          </w:tcPr>
          <w:p w14:paraId="462B9C69" w14:textId="77777777" w:rsidR="00D14934" w:rsidRPr="001B5268" w:rsidRDefault="00D14934" w:rsidP="001B5268">
            <w:pPr>
              <w:pStyle w:val="MensR-Servicecontact"/>
            </w:pPr>
            <w:r w:rsidRPr="001B5268">
              <w:t xml:space="preserve">1300 422 </w:t>
            </w:r>
            <w:r w:rsidR="00913C8E" w:rsidRPr="001B5268">
              <w:t>567</w:t>
            </w:r>
          </w:p>
        </w:tc>
      </w:tr>
      <w:tr w:rsidR="006E5077" w14:paraId="4696DBF1" w14:textId="77777777" w:rsidTr="001B5268">
        <w:tc>
          <w:tcPr>
            <w:tcW w:w="6686" w:type="dxa"/>
            <w:shd w:val="clear" w:color="auto" w:fill="auto"/>
          </w:tcPr>
          <w:p w14:paraId="5E649184" w14:textId="77777777" w:rsidR="006E5077" w:rsidRPr="00C84A39" w:rsidRDefault="006E5077" w:rsidP="006E5077">
            <w:pPr>
              <w:pStyle w:val="MensR-ServiceName"/>
              <w:rPr>
                <w:lang w:eastAsia="en-US"/>
              </w:rPr>
            </w:pPr>
            <w:r w:rsidRPr="00C84A39">
              <w:rPr>
                <w:lang w:eastAsia="en-US"/>
              </w:rPr>
              <w:t>National Health Co-op</w:t>
            </w:r>
          </w:p>
          <w:p w14:paraId="532F4E31" w14:textId="77777777" w:rsidR="006E5077" w:rsidRDefault="00155A30" w:rsidP="001B5268">
            <w:pPr>
              <w:pStyle w:val="MensR-Serviceaddress"/>
              <w:rPr>
                <w:lang w:eastAsia="en-US"/>
              </w:rPr>
            </w:pPr>
            <w:r>
              <w:rPr>
                <w:lang w:eastAsia="en-US"/>
              </w:rPr>
              <w:t>Two locations: Chisholm and Wanniassa</w:t>
            </w:r>
          </w:p>
          <w:p w14:paraId="58D79474" w14:textId="77777777" w:rsidR="006D2169" w:rsidRPr="002A4914" w:rsidRDefault="006D2169" w:rsidP="001B5268">
            <w:pPr>
              <w:pStyle w:val="MensR-Serviceaddress"/>
              <w:rPr>
                <w:lang w:eastAsia="en-US"/>
              </w:rPr>
            </w:pPr>
            <w:r>
              <w:t>Open: Mon-Fri 8.30am-5pm, Sat 9am-1.30pm (Chisholm only)</w:t>
            </w:r>
          </w:p>
        </w:tc>
        <w:tc>
          <w:tcPr>
            <w:tcW w:w="2386" w:type="dxa"/>
            <w:shd w:val="clear" w:color="auto" w:fill="auto"/>
          </w:tcPr>
          <w:p w14:paraId="6166FA22" w14:textId="77777777" w:rsidR="006E5077" w:rsidRPr="001B5268" w:rsidRDefault="006E5077" w:rsidP="001B5268">
            <w:pPr>
              <w:pStyle w:val="MensR-Servicecontact"/>
            </w:pPr>
            <w:r w:rsidRPr="001B5268">
              <w:t>02 6178 0400</w:t>
            </w:r>
          </w:p>
        </w:tc>
      </w:tr>
      <w:tr w:rsidR="002A4914" w14:paraId="5FF54B94" w14:textId="77777777" w:rsidTr="001B5268">
        <w:tc>
          <w:tcPr>
            <w:tcW w:w="6686" w:type="dxa"/>
            <w:shd w:val="clear" w:color="auto" w:fill="auto"/>
          </w:tcPr>
          <w:p w14:paraId="2480947A" w14:textId="77777777" w:rsidR="002A4914" w:rsidRPr="00C84A39" w:rsidRDefault="002A4914" w:rsidP="002A4914">
            <w:pPr>
              <w:pStyle w:val="MensR-ServiceName"/>
              <w:rPr>
                <w:lang w:eastAsia="en-US"/>
              </w:rPr>
            </w:pPr>
            <w:r w:rsidRPr="00C84A39">
              <w:rPr>
                <w:lang w:eastAsia="en-US"/>
              </w:rPr>
              <w:t>Hyperdome Medical Centre</w:t>
            </w:r>
          </w:p>
          <w:p w14:paraId="73CCE3AF" w14:textId="77777777" w:rsidR="00A2230C" w:rsidRDefault="00A2230C" w:rsidP="001B5268">
            <w:pPr>
              <w:pStyle w:val="MensR-Serviceaddress"/>
            </w:pPr>
            <w:r>
              <w:t>Shop 76, Tuggeranong Hyperdome</w:t>
            </w:r>
            <w:r w:rsidR="006D2169">
              <w:t xml:space="preserve">, </w:t>
            </w:r>
            <w:r>
              <w:t>(</w:t>
            </w:r>
            <w:r w:rsidR="00D013CE">
              <w:t xml:space="preserve">ground floor </w:t>
            </w:r>
            <w:r w:rsidRPr="00407BFB">
              <w:t>between Australia Post &amp; Pacific Smiles Dental</w:t>
            </w:r>
            <w:r>
              <w:t>)</w:t>
            </w:r>
          </w:p>
          <w:p w14:paraId="1647A8D6" w14:textId="77777777" w:rsidR="006D2169" w:rsidRPr="002A4914" w:rsidRDefault="006D2169" w:rsidP="001B5268">
            <w:pPr>
              <w:pStyle w:val="MensR-Serviceaddress"/>
              <w:rPr>
                <w:lang w:eastAsia="en-US"/>
              </w:rPr>
            </w:pPr>
            <w:r>
              <w:t>Open: Mon-Fri 7am-9pm, Sat 9am-5pm, Sun 9am-4pm</w:t>
            </w:r>
          </w:p>
        </w:tc>
        <w:tc>
          <w:tcPr>
            <w:tcW w:w="2386" w:type="dxa"/>
            <w:shd w:val="clear" w:color="auto" w:fill="auto"/>
          </w:tcPr>
          <w:p w14:paraId="5624E1BF" w14:textId="77777777" w:rsidR="00A2230C" w:rsidRPr="001B5268" w:rsidRDefault="00407BFB" w:rsidP="001B5268">
            <w:pPr>
              <w:pStyle w:val="MensR-Servicecontact"/>
            </w:pPr>
            <w:r w:rsidRPr="001B5268">
              <w:t>02 6293 3233</w:t>
            </w:r>
          </w:p>
        </w:tc>
      </w:tr>
    </w:tbl>
    <w:p w14:paraId="60615BE2" w14:textId="77777777" w:rsidR="001B5268" w:rsidRDefault="001B5268">
      <w:r>
        <w:rPr>
          <w:b/>
        </w:rPr>
        <w:br w:type="page"/>
      </w:r>
    </w:p>
    <w:tbl>
      <w:tblPr>
        <w:tblStyle w:val="Table-Lightbrown"/>
        <w:tblW w:w="9072" w:type="dxa"/>
        <w:tblLayout w:type="fixed"/>
        <w:tblLook w:val="04A0" w:firstRow="1" w:lastRow="0" w:firstColumn="1" w:lastColumn="0" w:noHBand="0" w:noVBand="1"/>
      </w:tblPr>
      <w:tblGrid>
        <w:gridCol w:w="6686"/>
        <w:gridCol w:w="2386"/>
      </w:tblGrid>
      <w:tr w:rsidR="006D2169" w14:paraId="5E17E485" w14:textId="77777777" w:rsidTr="001B5268">
        <w:tc>
          <w:tcPr>
            <w:tcW w:w="9072" w:type="dxa"/>
            <w:gridSpan w:val="2"/>
          </w:tcPr>
          <w:p w14:paraId="120ED541" w14:textId="77777777" w:rsidR="006D2169" w:rsidRDefault="006D2169" w:rsidP="00DB127F">
            <w:pPr>
              <w:pStyle w:val="MensR-ServiceName"/>
              <w:rPr>
                <w:lang w:eastAsia="en-US"/>
              </w:rPr>
            </w:pPr>
            <w:r>
              <w:rPr>
                <w:lang w:eastAsia="en-US"/>
              </w:rPr>
              <w:lastRenderedPageBreak/>
              <w:t>WODEN</w:t>
            </w:r>
          </w:p>
        </w:tc>
      </w:tr>
      <w:tr w:rsidR="006D2169" w14:paraId="2C9E6306" w14:textId="77777777" w:rsidTr="001B5268">
        <w:tc>
          <w:tcPr>
            <w:tcW w:w="6686" w:type="dxa"/>
            <w:shd w:val="clear" w:color="auto" w:fill="auto"/>
          </w:tcPr>
          <w:p w14:paraId="55A6AE36" w14:textId="77777777" w:rsidR="006D2169" w:rsidRPr="00C84A39" w:rsidRDefault="006D2169" w:rsidP="00DB127F">
            <w:pPr>
              <w:pStyle w:val="MensR-ServiceName"/>
              <w:rPr>
                <w:lang w:eastAsia="en-US"/>
              </w:rPr>
            </w:pPr>
            <w:r w:rsidRPr="00C84A39">
              <w:rPr>
                <w:lang w:eastAsia="en-US"/>
              </w:rPr>
              <w:t>Phillip Medical and Dental Practice</w:t>
            </w:r>
          </w:p>
          <w:p w14:paraId="76763D08" w14:textId="77777777" w:rsidR="006D2169" w:rsidRDefault="006D2169" w:rsidP="001B5268">
            <w:pPr>
              <w:pStyle w:val="MensR-Serviceaddress"/>
              <w:rPr>
                <w:lang w:eastAsia="en-US"/>
              </w:rPr>
            </w:pPr>
            <w:r>
              <w:rPr>
                <w:lang w:eastAsia="en-US"/>
              </w:rPr>
              <w:t xml:space="preserve">33 </w:t>
            </w:r>
            <w:proofErr w:type="spellStart"/>
            <w:r>
              <w:rPr>
                <w:lang w:eastAsia="en-US"/>
              </w:rPr>
              <w:t>Colbee</w:t>
            </w:r>
            <w:proofErr w:type="spellEnd"/>
            <w:r>
              <w:rPr>
                <w:lang w:eastAsia="en-US"/>
              </w:rPr>
              <w:t xml:space="preserve"> Court, Phillip ACT 2606</w:t>
            </w:r>
          </w:p>
          <w:p w14:paraId="31105FEE" w14:textId="77777777" w:rsidR="006D2169" w:rsidRDefault="006D2169" w:rsidP="001B5268">
            <w:pPr>
              <w:pStyle w:val="MensR-Serviceaddress"/>
            </w:pPr>
            <w:r>
              <w:t>Open: Mon-Fri 7am-10pm, Sat-Sun 8am-10pm, Public Holidays 8am-10pm</w:t>
            </w:r>
          </w:p>
        </w:tc>
        <w:tc>
          <w:tcPr>
            <w:tcW w:w="2386" w:type="dxa"/>
            <w:shd w:val="clear" w:color="auto" w:fill="auto"/>
          </w:tcPr>
          <w:p w14:paraId="5C3D0966" w14:textId="77777777" w:rsidR="006D2169" w:rsidRPr="001B5268" w:rsidRDefault="006D2169" w:rsidP="001B5268">
            <w:pPr>
              <w:pStyle w:val="MensR-Servicecontact"/>
            </w:pPr>
            <w:r w:rsidRPr="001B5268">
              <w:t>02 6112 7000</w:t>
            </w:r>
          </w:p>
        </w:tc>
      </w:tr>
      <w:tr w:rsidR="008E4E5B" w14:paraId="4DE24DC8" w14:textId="77777777" w:rsidTr="001B5268">
        <w:tc>
          <w:tcPr>
            <w:tcW w:w="9072" w:type="dxa"/>
            <w:gridSpan w:val="2"/>
          </w:tcPr>
          <w:p w14:paraId="5349B645" w14:textId="77777777" w:rsidR="008E4E5B" w:rsidRDefault="008E4E5B" w:rsidP="00491B11">
            <w:pPr>
              <w:pStyle w:val="MensR-ServiceName"/>
              <w:rPr>
                <w:lang w:eastAsia="en-US"/>
              </w:rPr>
            </w:pPr>
            <w:r>
              <w:rPr>
                <w:lang w:eastAsia="en-US"/>
              </w:rPr>
              <w:t>YASS</w:t>
            </w:r>
          </w:p>
        </w:tc>
      </w:tr>
      <w:tr w:rsidR="00A2230C" w14:paraId="521060F9" w14:textId="77777777" w:rsidTr="001B5268">
        <w:tc>
          <w:tcPr>
            <w:tcW w:w="6686" w:type="dxa"/>
            <w:shd w:val="clear" w:color="auto" w:fill="auto"/>
          </w:tcPr>
          <w:p w14:paraId="7DCECDE4" w14:textId="77777777" w:rsidR="00A2230C" w:rsidRPr="00C84A39" w:rsidRDefault="00A2230C" w:rsidP="002A4914">
            <w:pPr>
              <w:pStyle w:val="MensR-ServiceName"/>
              <w:rPr>
                <w:lang w:eastAsia="en-US"/>
              </w:rPr>
            </w:pPr>
            <w:r w:rsidRPr="00C84A39">
              <w:rPr>
                <w:lang w:eastAsia="en-US"/>
              </w:rPr>
              <w:t>My Medical Practice Yass</w:t>
            </w:r>
          </w:p>
          <w:p w14:paraId="01BD94AD" w14:textId="77777777" w:rsidR="00A2230C" w:rsidRDefault="00A2230C" w:rsidP="001B5268">
            <w:pPr>
              <w:pStyle w:val="MensR-Serviceaddress"/>
              <w:rPr>
                <w:lang w:eastAsia="en-US"/>
              </w:rPr>
            </w:pPr>
            <w:r w:rsidRPr="00A8703E">
              <w:rPr>
                <w:lang w:eastAsia="en-US"/>
              </w:rPr>
              <w:t>63 Laidlaw Street</w:t>
            </w:r>
            <w:r w:rsidR="006D2169">
              <w:rPr>
                <w:lang w:eastAsia="en-US"/>
              </w:rPr>
              <w:t xml:space="preserve">, </w:t>
            </w:r>
            <w:r w:rsidRPr="00A8703E">
              <w:rPr>
                <w:lang w:eastAsia="en-US"/>
              </w:rPr>
              <w:t>Yass NSW 2582</w:t>
            </w:r>
          </w:p>
          <w:p w14:paraId="60FD533D" w14:textId="77777777" w:rsidR="006D2169" w:rsidRDefault="006D2169" w:rsidP="001B5268">
            <w:pPr>
              <w:pStyle w:val="MensR-Serviceaddress"/>
              <w:rPr>
                <w:lang w:eastAsia="en-US"/>
              </w:rPr>
            </w:pPr>
            <w:r>
              <w:t>Open: Mon-Fri 9am-6pm, Sat-Sun 9am-2pm</w:t>
            </w:r>
          </w:p>
        </w:tc>
        <w:tc>
          <w:tcPr>
            <w:tcW w:w="2386" w:type="dxa"/>
            <w:shd w:val="clear" w:color="auto" w:fill="auto"/>
          </w:tcPr>
          <w:p w14:paraId="716F334F" w14:textId="77777777" w:rsidR="00A2230C" w:rsidRPr="001B5268" w:rsidRDefault="00A2230C" w:rsidP="001B5268">
            <w:pPr>
              <w:pStyle w:val="MensR-Servicecontact"/>
            </w:pPr>
            <w:r w:rsidRPr="001B5268">
              <w:t>02 6226 6262</w:t>
            </w:r>
          </w:p>
        </w:tc>
      </w:tr>
    </w:tbl>
    <w:p w14:paraId="59651349" w14:textId="77777777" w:rsidR="001B5268" w:rsidRDefault="001B5268" w:rsidP="001B5268">
      <w:pPr>
        <w:pStyle w:val="BodyText"/>
      </w:pPr>
    </w:p>
    <w:p w14:paraId="15A1C7C4" w14:textId="77777777" w:rsidR="00EE4DE9" w:rsidRDefault="00EE4DE9" w:rsidP="001B5268">
      <w:pPr>
        <w:pStyle w:val="BodyText"/>
      </w:pPr>
      <w:r>
        <w:rPr>
          <w:noProof/>
        </w:rPr>
        <mc:AlternateContent>
          <mc:Choice Requires="wps">
            <w:drawing>
              <wp:anchor distT="0" distB="0" distL="114300" distR="114300" simplePos="0" relativeHeight="251736576" behindDoc="1" locked="0" layoutInCell="1" allowOverlap="1" wp14:anchorId="48364F2B" wp14:editId="668804D4">
                <wp:simplePos x="0" y="0"/>
                <wp:positionH relativeFrom="column">
                  <wp:posOffset>7620</wp:posOffset>
                </wp:positionH>
                <wp:positionV relativeFrom="page">
                  <wp:posOffset>3402661</wp:posOffset>
                </wp:positionV>
                <wp:extent cx="5697220" cy="3490622"/>
                <wp:effectExtent l="19050" t="19050" r="36830" b="33655"/>
                <wp:wrapNone/>
                <wp:docPr id="11" name="Rounded Rectangle 11"/>
                <wp:cNvGraphicFramePr/>
                <a:graphic xmlns:a="http://schemas.openxmlformats.org/drawingml/2006/main">
                  <a:graphicData uri="http://schemas.microsoft.com/office/word/2010/wordprocessingShape">
                    <wps:wsp>
                      <wps:cNvSpPr/>
                      <wps:spPr>
                        <a:xfrm>
                          <a:off x="0" y="0"/>
                          <a:ext cx="5697220" cy="3490622"/>
                        </a:xfrm>
                        <a:prstGeom prst="roundRect">
                          <a:avLst>
                            <a:gd name="adj" fmla="val 2902"/>
                          </a:avLst>
                        </a:prstGeom>
                        <a:solidFill>
                          <a:srgbClr val="FAC87E"/>
                        </a:solidFill>
                        <a:ln w="63500">
                          <a:solidFill>
                            <a:srgbClr val="F7A73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D28A0E" id="Rounded Rectangle 11" o:spid="_x0000_s1026" style="position:absolute;margin-left:.6pt;margin-top:267.95pt;width:448.6pt;height:274.8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9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" fillcolor="#fac87e" strokecolor="#f7a730" strokeweight="5pt">
                <w10:wrap anchory="page"/>
              </v:roundrect>
            </w:pict>
          </mc:Fallback>
        </mc:AlternateContent>
      </w:r>
    </w:p>
    <w:p w14:paraId="7A79616C" w14:textId="77777777" w:rsidR="00EE4DE9" w:rsidRPr="00EE4DE9" w:rsidRDefault="00EE4DE9" w:rsidP="00EE4DE9">
      <w:pPr>
        <w:pStyle w:val="Heading2-Pulloutbox"/>
      </w:pPr>
      <w:r w:rsidRPr="00EE4DE9">
        <w:t>Aboriginal Male (45 years): A personal story about diabetes</w:t>
      </w:r>
    </w:p>
    <w:p w14:paraId="1D9B676B" w14:textId="77777777" w:rsidR="00EE4DE9" w:rsidRDefault="00EE4DE9" w:rsidP="00EE4DE9">
      <w:pPr>
        <w:pStyle w:val="Bodytext-Boxes"/>
        <w:rPr>
          <w:rStyle w:val="Emphasis"/>
        </w:rPr>
      </w:pPr>
      <w:r w:rsidRPr="001B5268">
        <w:rPr>
          <w:rStyle w:val="Emphasis"/>
        </w:rPr>
        <w:t xml:space="preserve">I was out of town when I got a sore throat and temperature. I went to the local Aboriginal Health Service. </w:t>
      </w:r>
      <w:r>
        <w:rPr>
          <w:rStyle w:val="Emphasis"/>
        </w:rPr>
        <w:t xml:space="preserve">Because </w:t>
      </w:r>
      <w:r w:rsidRPr="001B5268">
        <w:rPr>
          <w:rStyle w:val="Emphasis"/>
        </w:rPr>
        <w:t>I was a new client</w:t>
      </w:r>
      <w:r>
        <w:rPr>
          <w:rStyle w:val="Emphasis"/>
        </w:rPr>
        <w:t xml:space="preserve">, </w:t>
      </w:r>
      <w:r w:rsidRPr="001B5268">
        <w:rPr>
          <w:rStyle w:val="Emphasis"/>
        </w:rPr>
        <w:t>they did a routine health check.</w:t>
      </w:r>
    </w:p>
    <w:p w14:paraId="6DDB3F06" w14:textId="77777777" w:rsidR="00EE4DE9" w:rsidRDefault="00EE4DE9" w:rsidP="00EE4DE9">
      <w:pPr>
        <w:pStyle w:val="Bodytext-Boxes"/>
        <w:rPr>
          <w:rStyle w:val="Emphasis"/>
        </w:rPr>
      </w:pPr>
      <w:r w:rsidRPr="001B5268">
        <w:rPr>
          <w:rStyle w:val="Emphasis"/>
        </w:rPr>
        <w:t>My sugar level</w:t>
      </w:r>
      <w:r>
        <w:rPr>
          <w:rStyle w:val="Emphasis"/>
        </w:rPr>
        <w:t>s</w:t>
      </w:r>
      <w:r w:rsidRPr="001B5268">
        <w:rPr>
          <w:rStyle w:val="Emphasis"/>
        </w:rPr>
        <w:t xml:space="preserve"> </w:t>
      </w:r>
      <w:r>
        <w:rPr>
          <w:rStyle w:val="Emphasis"/>
        </w:rPr>
        <w:t>were</w:t>
      </w:r>
      <w:r w:rsidRPr="001B5268">
        <w:rPr>
          <w:rStyle w:val="Emphasis"/>
        </w:rPr>
        <w:t xml:space="preserve"> very high and they arranged tests </w:t>
      </w:r>
      <w:r>
        <w:rPr>
          <w:rStyle w:val="Emphasis"/>
        </w:rPr>
        <w:t xml:space="preserve">asap </w:t>
      </w:r>
      <w:r w:rsidRPr="001B5268">
        <w:rPr>
          <w:rStyle w:val="Emphasis"/>
        </w:rPr>
        <w:t>when I returned home. Soon after, I was diagnosed with Type 2 Diabetes. I don’t know how long I’d had it.</w:t>
      </w:r>
    </w:p>
    <w:p w14:paraId="0F0DAA24" w14:textId="77777777" w:rsidR="00EE4DE9" w:rsidRDefault="00EE4DE9" w:rsidP="00EE4DE9">
      <w:pPr>
        <w:pStyle w:val="Bodytext-Boxes"/>
        <w:rPr>
          <w:rStyle w:val="Emphasis"/>
        </w:rPr>
      </w:pPr>
      <w:r w:rsidRPr="001B5268">
        <w:rPr>
          <w:rStyle w:val="Emphasis"/>
        </w:rPr>
        <w:t>It was a shock</w:t>
      </w:r>
      <w:r>
        <w:rPr>
          <w:rStyle w:val="Emphasis"/>
        </w:rPr>
        <w:t xml:space="preserve"> …</w:t>
      </w:r>
      <w:r w:rsidRPr="001B5268">
        <w:rPr>
          <w:rStyle w:val="Emphasis"/>
        </w:rPr>
        <w:t xml:space="preserve"> or maybe not. This was a disease shared by many men in our family.</w:t>
      </w:r>
    </w:p>
    <w:p w14:paraId="1A44DC5B" w14:textId="77777777" w:rsidR="00EE4DE9" w:rsidRDefault="00EE4DE9" w:rsidP="00EE4DE9">
      <w:pPr>
        <w:pStyle w:val="Bodytext-Boxes"/>
        <w:rPr>
          <w:rStyle w:val="Emphasis"/>
        </w:rPr>
      </w:pPr>
      <w:r w:rsidRPr="001B5268">
        <w:rPr>
          <w:rStyle w:val="Emphasis"/>
        </w:rPr>
        <w:t>I ate less junk</w:t>
      </w:r>
      <w:r>
        <w:rPr>
          <w:rStyle w:val="Emphasis"/>
        </w:rPr>
        <w:t xml:space="preserve">, </w:t>
      </w:r>
      <w:r w:rsidRPr="001B5268">
        <w:rPr>
          <w:rStyle w:val="Emphasis"/>
        </w:rPr>
        <w:t>exercised and my weight dropped. One day I ran out of my medication. I felt good, so I didn’t bother getting more medication. First thing I noticed was blurred vision. My sugar levels had gone up again.</w:t>
      </w:r>
    </w:p>
    <w:p w14:paraId="5EC64827" w14:textId="77777777" w:rsidR="00CD4EC1" w:rsidRPr="00A26409" w:rsidRDefault="00EE4DE9" w:rsidP="00EE4DE9">
      <w:pPr>
        <w:pStyle w:val="Bodytext-Boxes"/>
        <w:rPr>
          <w:rFonts w:eastAsia="Calibri"/>
        </w:rPr>
      </w:pPr>
      <w:r w:rsidRPr="001B5268">
        <w:rPr>
          <w:rStyle w:val="Emphasis"/>
        </w:rPr>
        <w:t>I only went to the doctor when I needed to and ignored minor symptoms. I talk to my doctor about everything now, and make time to attend the monthly diabetes clinic. I want to keep it under control.</w:t>
      </w:r>
    </w:p>
    <w:p w14:paraId="77CAE9BD" w14:textId="77777777" w:rsidR="001B5268" w:rsidRDefault="001B5268">
      <w:pPr>
        <w:rPr>
          <w:rFonts w:eastAsia="Calibri" w:cs="Arial"/>
          <w:b/>
          <w:iCs/>
          <w:kern w:val="32"/>
          <w:sz w:val="32"/>
          <w:szCs w:val="28"/>
        </w:rPr>
      </w:pPr>
      <w:bookmarkStart w:id="62" w:name="_Toc461532833"/>
      <w:r>
        <w:br w:type="page"/>
      </w:r>
    </w:p>
    <w:p w14:paraId="3E75F53E" w14:textId="77777777" w:rsidR="00C43781" w:rsidRDefault="0059086C" w:rsidP="00C43781">
      <w:pPr>
        <w:pStyle w:val="Spacer"/>
        <w:rPr>
          <w:highlight w:val="green"/>
        </w:rPr>
      </w:pPr>
      <w:bookmarkStart w:id="63" w:name="_Toc461445079"/>
      <w:bookmarkStart w:id="64" w:name="_Toc461532834"/>
      <w:bookmarkStart w:id="65" w:name="_Toc465951653"/>
      <w:bookmarkStart w:id="66" w:name="_Toc468102848"/>
      <w:bookmarkEnd w:id="62"/>
      <w:r>
        <w:rPr>
          <w:noProof/>
        </w:rPr>
        <w:lastRenderedPageBreak/>
        <mc:AlternateContent>
          <mc:Choice Requires="wps">
            <w:drawing>
              <wp:anchor distT="0" distB="0" distL="114300" distR="114300" simplePos="0" relativeHeight="251746816" behindDoc="1" locked="0" layoutInCell="1" allowOverlap="1" wp14:anchorId="0B2E1B8D" wp14:editId="02E39E3C">
                <wp:simplePos x="0" y="0"/>
                <wp:positionH relativeFrom="column">
                  <wp:posOffset>0</wp:posOffset>
                </wp:positionH>
                <wp:positionV relativeFrom="page">
                  <wp:posOffset>663575</wp:posOffset>
                </wp:positionV>
                <wp:extent cx="5716905" cy="9204960"/>
                <wp:effectExtent l="19050" t="19050" r="36195" b="34290"/>
                <wp:wrapNone/>
                <wp:docPr id="20" name="Rounded Rectangle 20"/>
                <wp:cNvGraphicFramePr/>
                <a:graphic xmlns:a="http://schemas.openxmlformats.org/drawingml/2006/main">
                  <a:graphicData uri="http://schemas.microsoft.com/office/word/2010/wordprocessingShape">
                    <wps:wsp>
                      <wps:cNvSpPr/>
                      <wps:spPr>
                        <a:xfrm>
                          <a:off x="0" y="0"/>
                          <a:ext cx="5716905" cy="9204960"/>
                        </a:xfrm>
                        <a:prstGeom prst="roundRect">
                          <a:avLst>
                            <a:gd name="adj" fmla="val 2902"/>
                          </a:avLst>
                        </a:prstGeom>
                        <a:solidFill>
                          <a:srgbClr val="FAC87E"/>
                        </a:solidFill>
                        <a:ln w="63500">
                          <a:solidFill>
                            <a:srgbClr val="F7A73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753839" id="Rounded Rectangle 20" o:spid="_x0000_s1026" style="position:absolute;margin-left:0;margin-top:52.25pt;width:450.15pt;height:724.8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9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" fillcolor="#fac87e" strokecolor="#f7a730" strokeweight="5pt">
                <w10:wrap anchory="page"/>
              </v:roundrect>
            </w:pict>
          </mc:Fallback>
        </mc:AlternateContent>
      </w:r>
    </w:p>
    <w:p w14:paraId="4E4E0F7C" w14:textId="77777777" w:rsidR="00B25A3B" w:rsidRDefault="00C43781" w:rsidP="00C43781">
      <w:pPr>
        <w:pStyle w:val="Heading2-Pulloutbox"/>
      </w:pPr>
      <w:r>
        <w:t xml:space="preserve">Sporting </w:t>
      </w:r>
      <w:r w:rsidR="003805AA">
        <w:t>F</w:t>
      </w:r>
      <w:r>
        <w:t>irsts</w:t>
      </w:r>
    </w:p>
    <w:tbl>
      <w:tblPr>
        <w:tblStyle w:val="Table-Lightbrown"/>
        <w:tblW w:w="8515" w:type="dxa"/>
        <w:tblBorders>
          <w:top w:val="single" w:sz="4" w:space="0" w:color="FAC77E"/>
          <w:left w:val="single" w:sz="4" w:space="0" w:color="FAC77E"/>
          <w:bottom w:val="single" w:sz="4" w:space="0" w:color="FAC77E"/>
          <w:right w:val="single" w:sz="4" w:space="0" w:color="FAC77E"/>
          <w:insideH w:val="single" w:sz="4" w:space="0" w:color="FAC77E"/>
          <w:insideV w:val="single" w:sz="4" w:space="0" w:color="FAC77E"/>
        </w:tblBorders>
        <w:tblLayout w:type="fixed"/>
        <w:tblLook w:val="04A0" w:firstRow="1" w:lastRow="0" w:firstColumn="1" w:lastColumn="0" w:noHBand="0" w:noVBand="1"/>
      </w:tblPr>
      <w:tblGrid>
        <w:gridCol w:w="884"/>
        <w:gridCol w:w="1740"/>
        <w:gridCol w:w="5891"/>
      </w:tblGrid>
      <w:tr w:rsidR="00F87ACA" w14:paraId="01D392E2" w14:textId="77777777" w:rsidTr="0059086C">
        <w:tc>
          <w:tcPr>
            <w:tcW w:w="884" w:type="dxa"/>
            <w:shd w:val="clear" w:color="auto" w:fill="auto"/>
            <w:tcMar>
              <w:top w:w="57" w:type="dxa"/>
              <w:left w:w="57" w:type="dxa"/>
              <w:right w:w="57" w:type="dxa"/>
            </w:tcMar>
          </w:tcPr>
          <w:p w14:paraId="23B4D839" w14:textId="77777777" w:rsidR="00F87ACA" w:rsidRPr="00F87ACA" w:rsidRDefault="00F87ACA" w:rsidP="0059086C">
            <w:pPr>
              <w:pStyle w:val="Sportingfirststable"/>
            </w:pPr>
            <w:r w:rsidRPr="00F87ACA">
              <w:t>1868</w:t>
            </w:r>
          </w:p>
        </w:tc>
        <w:tc>
          <w:tcPr>
            <w:tcW w:w="1740" w:type="dxa"/>
            <w:shd w:val="clear" w:color="auto" w:fill="auto"/>
            <w:tcMar>
              <w:top w:w="57" w:type="dxa"/>
              <w:left w:w="57" w:type="dxa"/>
              <w:right w:w="57" w:type="dxa"/>
            </w:tcMar>
          </w:tcPr>
          <w:p w14:paraId="6BD7C3D1" w14:textId="77777777" w:rsidR="00F87ACA" w:rsidRPr="0059086C" w:rsidRDefault="00F87ACA" w:rsidP="0059086C">
            <w:pPr>
              <w:pStyle w:val="Sportingfirststable"/>
              <w:rPr>
                <w:rStyle w:val="Strong"/>
              </w:rPr>
            </w:pPr>
            <w:r w:rsidRPr="0059086C">
              <w:rPr>
                <w:rStyle w:val="Strong"/>
              </w:rPr>
              <w:t>Cricket</w:t>
            </w:r>
          </w:p>
        </w:tc>
        <w:tc>
          <w:tcPr>
            <w:tcW w:w="5891" w:type="dxa"/>
            <w:shd w:val="clear" w:color="auto" w:fill="auto"/>
            <w:tcMar>
              <w:top w:w="57" w:type="dxa"/>
              <w:left w:w="57" w:type="dxa"/>
              <w:right w:w="57" w:type="dxa"/>
            </w:tcMar>
          </w:tcPr>
          <w:p w14:paraId="4F802335" w14:textId="77777777" w:rsidR="00F87ACA" w:rsidRPr="00F87ACA" w:rsidRDefault="00F87ACA" w:rsidP="0059086C">
            <w:pPr>
              <w:pStyle w:val="Sportingfirststable"/>
            </w:pPr>
            <w:r w:rsidRPr="00F87ACA">
              <w:t>The Aboriginal Cricket Team (Western Victoria) is the first ever sporting group from Australia to tour overseas. They played 47 games over a six month period. They won 14, lost 14 and drew 19. In 2002 the team was inducted into the Sport Australia Hall of Fame.</w:t>
            </w:r>
          </w:p>
        </w:tc>
      </w:tr>
      <w:tr w:rsidR="00F87ACA" w14:paraId="16881752" w14:textId="77777777" w:rsidTr="0059086C">
        <w:tc>
          <w:tcPr>
            <w:tcW w:w="884" w:type="dxa"/>
            <w:shd w:val="clear" w:color="auto" w:fill="auto"/>
            <w:tcMar>
              <w:top w:w="57" w:type="dxa"/>
              <w:left w:w="57" w:type="dxa"/>
              <w:right w:w="57" w:type="dxa"/>
            </w:tcMar>
          </w:tcPr>
          <w:p w14:paraId="2CB6876C" w14:textId="77777777" w:rsidR="00F87ACA" w:rsidRPr="00F87ACA" w:rsidRDefault="00F87ACA" w:rsidP="0059086C">
            <w:pPr>
              <w:pStyle w:val="Sportingfirststable"/>
            </w:pPr>
            <w:r w:rsidRPr="00F87ACA">
              <w:t>1887</w:t>
            </w:r>
          </w:p>
        </w:tc>
        <w:tc>
          <w:tcPr>
            <w:tcW w:w="1740" w:type="dxa"/>
            <w:shd w:val="clear" w:color="auto" w:fill="auto"/>
            <w:tcMar>
              <w:top w:w="57" w:type="dxa"/>
              <w:left w:w="57" w:type="dxa"/>
              <w:right w:w="57" w:type="dxa"/>
            </w:tcMar>
          </w:tcPr>
          <w:p w14:paraId="7176113A" w14:textId="77777777" w:rsidR="00F87ACA" w:rsidRPr="0059086C" w:rsidRDefault="00F87ACA" w:rsidP="0059086C">
            <w:pPr>
              <w:pStyle w:val="Sportingfirststable"/>
              <w:rPr>
                <w:rStyle w:val="Strong"/>
              </w:rPr>
            </w:pPr>
            <w:r w:rsidRPr="0059086C">
              <w:rPr>
                <w:rStyle w:val="Strong"/>
              </w:rPr>
              <w:t>Sprinting</w:t>
            </w:r>
          </w:p>
        </w:tc>
        <w:tc>
          <w:tcPr>
            <w:tcW w:w="5891" w:type="dxa"/>
            <w:shd w:val="clear" w:color="auto" w:fill="auto"/>
            <w:tcMar>
              <w:top w:w="57" w:type="dxa"/>
              <w:left w:w="57" w:type="dxa"/>
              <w:right w:w="57" w:type="dxa"/>
            </w:tcMar>
          </w:tcPr>
          <w:p w14:paraId="597FCA7E" w14:textId="77777777" w:rsidR="00F87ACA" w:rsidRPr="00F87ACA" w:rsidRDefault="00F87ACA" w:rsidP="0059086C">
            <w:pPr>
              <w:pStyle w:val="Sportingfirststable"/>
            </w:pPr>
            <w:r w:rsidRPr="00F87ACA">
              <w:t>At Carrington Oval in Sydney, Aboriginal sprinter Bobby Macdonald (</w:t>
            </w:r>
            <w:proofErr w:type="spellStart"/>
            <w:r w:rsidRPr="00F87ACA">
              <w:t>Cummeragunga</w:t>
            </w:r>
            <w:proofErr w:type="spellEnd"/>
            <w:r w:rsidRPr="00F87ACA">
              <w:t>, VIC) used what was described as a ‘kangaroo start’. The ‘crouch start’ used by sprinters today is believed to have evolved from this stance.</w:t>
            </w:r>
          </w:p>
        </w:tc>
      </w:tr>
      <w:tr w:rsidR="00F87ACA" w14:paraId="56BADBD3" w14:textId="77777777" w:rsidTr="0059086C">
        <w:tc>
          <w:tcPr>
            <w:tcW w:w="884" w:type="dxa"/>
            <w:shd w:val="clear" w:color="auto" w:fill="auto"/>
            <w:tcMar>
              <w:top w:w="57" w:type="dxa"/>
              <w:left w:w="57" w:type="dxa"/>
              <w:right w:w="57" w:type="dxa"/>
            </w:tcMar>
          </w:tcPr>
          <w:p w14:paraId="7DF36C91" w14:textId="77777777" w:rsidR="00F87ACA" w:rsidRPr="00F87ACA" w:rsidRDefault="00F87ACA" w:rsidP="0059086C">
            <w:pPr>
              <w:pStyle w:val="Sportingfirststable"/>
            </w:pPr>
            <w:r w:rsidRPr="00F87ACA">
              <w:t>1904</w:t>
            </w:r>
          </w:p>
        </w:tc>
        <w:tc>
          <w:tcPr>
            <w:tcW w:w="1740" w:type="dxa"/>
            <w:shd w:val="clear" w:color="auto" w:fill="auto"/>
            <w:tcMar>
              <w:top w:w="57" w:type="dxa"/>
              <w:left w:w="57" w:type="dxa"/>
              <w:right w:w="57" w:type="dxa"/>
            </w:tcMar>
          </w:tcPr>
          <w:p w14:paraId="7E98F753" w14:textId="77777777" w:rsidR="00F87ACA" w:rsidRPr="0059086C" w:rsidRDefault="00F87ACA" w:rsidP="0059086C">
            <w:pPr>
              <w:pStyle w:val="Sportingfirststable"/>
              <w:rPr>
                <w:rStyle w:val="Strong"/>
              </w:rPr>
            </w:pPr>
            <w:r w:rsidRPr="0059086C">
              <w:rPr>
                <w:rStyle w:val="Strong"/>
              </w:rPr>
              <w:t xml:space="preserve">Australian </w:t>
            </w:r>
            <w:r w:rsidR="0059086C">
              <w:rPr>
                <w:rStyle w:val="Strong"/>
              </w:rPr>
              <w:br/>
            </w:r>
            <w:r w:rsidRPr="0059086C">
              <w:rPr>
                <w:rStyle w:val="Strong"/>
              </w:rPr>
              <w:t>Rules</w:t>
            </w:r>
          </w:p>
        </w:tc>
        <w:tc>
          <w:tcPr>
            <w:tcW w:w="5891" w:type="dxa"/>
            <w:shd w:val="clear" w:color="auto" w:fill="auto"/>
            <w:tcMar>
              <w:top w:w="57" w:type="dxa"/>
              <w:left w:w="57" w:type="dxa"/>
              <w:right w:w="57" w:type="dxa"/>
            </w:tcMar>
          </w:tcPr>
          <w:p w14:paraId="4D5526B5" w14:textId="77777777" w:rsidR="00F87ACA" w:rsidRPr="00F87ACA" w:rsidRDefault="00F87ACA" w:rsidP="0059086C">
            <w:pPr>
              <w:pStyle w:val="Sportingfirststable"/>
            </w:pPr>
            <w:r w:rsidRPr="00F87ACA">
              <w:t>Joe Johnson (Newcastle, NSW) is recognised as being the first Aboriginal person to play in the Victorian Football League, making his senior debut for Fitzroy Football Club against Carlton.</w:t>
            </w:r>
          </w:p>
        </w:tc>
      </w:tr>
      <w:tr w:rsidR="00F87ACA" w14:paraId="11C28F6C" w14:textId="77777777" w:rsidTr="0059086C">
        <w:tc>
          <w:tcPr>
            <w:tcW w:w="884" w:type="dxa"/>
            <w:shd w:val="clear" w:color="auto" w:fill="auto"/>
            <w:tcMar>
              <w:top w:w="57" w:type="dxa"/>
              <w:left w:w="57" w:type="dxa"/>
              <w:right w:w="57" w:type="dxa"/>
            </w:tcMar>
          </w:tcPr>
          <w:p w14:paraId="599000F9" w14:textId="77777777" w:rsidR="00F87ACA" w:rsidRPr="00F87ACA" w:rsidRDefault="00F87ACA" w:rsidP="0059086C">
            <w:pPr>
              <w:pStyle w:val="Sportingfirststable"/>
            </w:pPr>
            <w:r w:rsidRPr="00F87ACA">
              <w:t>1962</w:t>
            </w:r>
          </w:p>
        </w:tc>
        <w:tc>
          <w:tcPr>
            <w:tcW w:w="1740" w:type="dxa"/>
            <w:shd w:val="clear" w:color="auto" w:fill="auto"/>
            <w:tcMar>
              <w:top w:w="57" w:type="dxa"/>
              <w:left w:w="57" w:type="dxa"/>
              <w:right w:w="57" w:type="dxa"/>
            </w:tcMar>
          </w:tcPr>
          <w:p w14:paraId="048229B3" w14:textId="77777777" w:rsidR="00F87ACA" w:rsidRPr="0059086C" w:rsidRDefault="00F87ACA" w:rsidP="0059086C">
            <w:pPr>
              <w:pStyle w:val="Sportingfirststable"/>
              <w:rPr>
                <w:rStyle w:val="Strong"/>
              </w:rPr>
            </w:pPr>
            <w:r w:rsidRPr="0059086C">
              <w:rPr>
                <w:rStyle w:val="Strong"/>
              </w:rPr>
              <w:t>Rugby Union</w:t>
            </w:r>
          </w:p>
        </w:tc>
        <w:tc>
          <w:tcPr>
            <w:tcW w:w="5891" w:type="dxa"/>
            <w:shd w:val="clear" w:color="auto" w:fill="auto"/>
            <w:tcMar>
              <w:top w:w="57" w:type="dxa"/>
              <w:left w:w="57" w:type="dxa"/>
              <w:right w:w="57" w:type="dxa"/>
            </w:tcMar>
          </w:tcPr>
          <w:p w14:paraId="10867852" w14:textId="77777777" w:rsidR="00F87ACA" w:rsidRPr="00F87ACA" w:rsidRDefault="00F87ACA" w:rsidP="0059086C">
            <w:pPr>
              <w:pStyle w:val="Sportingfirststable"/>
            </w:pPr>
            <w:r w:rsidRPr="00F87ACA">
              <w:t xml:space="preserve">Lloyd McDermott (Eidsvold, QLD) is the first Aboriginal person to play rugby union for the Wallabies. He later withdrew from the squad rather than tour South Africa as an ‘honorary white’. </w:t>
            </w:r>
          </w:p>
        </w:tc>
      </w:tr>
      <w:tr w:rsidR="00F87ACA" w14:paraId="4B741C25" w14:textId="77777777" w:rsidTr="0059086C">
        <w:tc>
          <w:tcPr>
            <w:tcW w:w="884" w:type="dxa"/>
            <w:shd w:val="clear" w:color="auto" w:fill="auto"/>
            <w:tcMar>
              <w:top w:w="57" w:type="dxa"/>
              <w:left w:w="57" w:type="dxa"/>
              <w:right w:w="57" w:type="dxa"/>
            </w:tcMar>
          </w:tcPr>
          <w:p w14:paraId="7004ED76" w14:textId="77777777" w:rsidR="00F87ACA" w:rsidRPr="00F87ACA" w:rsidRDefault="00F87ACA" w:rsidP="0059086C">
            <w:pPr>
              <w:pStyle w:val="Sportingfirststable"/>
            </w:pPr>
            <w:r w:rsidRPr="00F87ACA">
              <w:t>1962</w:t>
            </w:r>
          </w:p>
        </w:tc>
        <w:tc>
          <w:tcPr>
            <w:tcW w:w="1740" w:type="dxa"/>
            <w:shd w:val="clear" w:color="auto" w:fill="auto"/>
            <w:tcMar>
              <w:top w:w="57" w:type="dxa"/>
              <w:left w:w="57" w:type="dxa"/>
              <w:right w:w="57" w:type="dxa"/>
            </w:tcMar>
          </w:tcPr>
          <w:p w14:paraId="0816AFCC" w14:textId="77777777" w:rsidR="00F87ACA" w:rsidRPr="0059086C" w:rsidRDefault="00F87ACA" w:rsidP="0059086C">
            <w:pPr>
              <w:pStyle w:val="Sportingfirststable"/>
              <w:rPr>
                <w:rStyle w:val="Strong"/>
              </w:rPr>
            </w:pPr>
            <w:r w:rsidRPr="0059086C">
              <w:rPr>
                <w:rStyle w:val="Strong"/>
              </w:rPr>
              <w:t>High Jump</w:t>
            </w:r>
          </w:p>
          <w:p w14:paraId="6962D62F" w14:textId="77777777" w:rsidR="00F87ACA" w:rsidRPr="0059086C" w:rsidRDefault="00F87ACA" w:rsidP="0059086C">
            <w:pPr>
              <w:pStyle w:val="Sportingfirststable"/>
              <w:rPr>
                <w:rStyle w:val="Strong"/>
              </w:rPr>
            </w:pPr>
            <w:r w:rsidRPr="0059086C">
              <w:rPr>
                <w:rStyle w:val="Strong"/>
              </w:rPr>
              <w:t>Boxing</w:t>
            </w:r>
          </w:p>
        </w:tc>
        <w:tc>
          <w:tcPr>
            <w:tcW w:w="5891" w:type="dxa"/>
            <w:shd w:val="clear" w:color="auto" w:fill="auto"/>
            <w:tcMar>
              <w:top w:w="57" w:type="dxa"/>
              <w:left w:w="57" w:type="dxa"/>
              <w:right w:w="57" w:type="dxa"/>
            </w:tcMar>
          </w:tcPr>
          <w:p w14:paraId="0FBFC84E" w14:textId="77777777" w:rsidR="00F87ACA" w:rsidRPr="00F87ACA" w:rsidRDefault="00F87ACA" w:rsidP="0059086C">
            <w:pPr>
              <w:pStyle w:val="Sportingfirststable"/>
            </w:pPr>
            <w:r w:rsidRPr="00F87ACA">
              <w:t xml:space="preserve">High jumper Percy Hobson (Bourke, NSW) and bantamweight boxer Jeff </w:t>
            </w:r>
            <w:proofErr w:type="spellStart"/>
            <w:r w:rsidRPr="00F87ACA">
              <w:t>Dynevor</w:t>
            </w:r>
            <w:proofErr w:type="spellEnd"/>
            <w:r w:rsidRPr="00F87ACA">
              <w:t xml:space="preserve"> (Cherbourg, QLD) are the first Aboriginal athletes to win gold medals at the Perth Empire Games (now known as the Commonwealth Games).</w:t>
            </w:r>
          </w:p>
        </w:tc>
      </w:tr>
      <w:tr w:rsidR="00F87ACA" w14:paraId="71CA09F3" w14:textId="77777777" w:rsidTr="0059086C">
        <w:tc>
          <w:tcPr>
            <w:tcW w:w="884" w:type="dxa"/>
            <w:shd w:val="clear" w:color="auto" w:fill="auto"/>
            <w:tcMar>
              <w:top w:w="57" w:type="dxa"/>
              <w:left w:w="57" w:type="dxa"/>
              <w:right w:w="57" w:type="dxa"/>
            </w:tcMar>
          </w:tcPr>
          <w:p w14:paraId="4068A00B" w14:textId="77777777" w:rsidR="00F87ACA" w:rsidRPr="00F87ACA" w:rsidRDefault="00F87ACA" w:rsidP="0059086C">
            <w:pPr>
              <w:pStyle w:val="Sportingfirststable"/>
            </w:pPr>
            <w:r w:rsidRPr="00F87ACA">
              <w:t>1964</w:t>
            </w:r>
          </w:p>
        </w:tc>
        <w:tc>
          <w:tcPr>
            <w:tcW w:w="1740" w:type="dxa"/>
            <w:shd w:val="clear" w:color="auto" w:fill="auto"/>
            <w:tcMar>
              <w:top w:w="57" w:type="dxa"/>
              <w:left w:w="57" w:type="dxa"/>
              <w:right w:w="57" w:type="dxa"/>
            </w:tcMar>
          </w:tcPr>
          <w:p w14:paraId="08D08F5B" w14:textId="77777777" w:rsidR="00F87ACA" w:rsidRPr="0059086C" w:rsidRDefault="00F87ACA" w:rsidP="0059086C">
            <w:pPr>
              <w:pStyle w:val="Sportingfirststable"/>
              <w:rPr>
                <w:rStyle w:val="Strong"/>
              </w:rPr>
            </w:pPr>
            <w:r w:rsidRPr="0059086C">
              <w:rPr>
                <w:rStyle w:val="Strong"/>
              </w:rPr>
              <w:t>Basketball</w:t>
            </w:r>
          </w:p>
        </w:tc>
        <w:tc>
          <w:tcPr>
            <w:tcW w:w="5891" w:type="dxa"/>
            <w:shd w:val="clear" w:color="auto" w:fill="auto"/>
            <w:tcMar>
              <w:top w:w="57" w:type="dxa"/>
              <w:left w:w="57" w:type="dxa"/>
              <w:right w:w="57" w:type="dxa"/>
            </w:tcMar>
          </w:tcPr>
          <w:p w14:paraId="441842DE" w14:textId="77777777" w:rsidR="00F87ACA" w:rsidRPr="00F87ACA" w:rsidRDefault="00F87ACA" w:rsidP="0059086C">
            <w:pPr>
              <w:pStyle w:val="Sportingfirststable"/>
            </w:pPr>
            <w:r w:rsidRPr="00F87ACA">
              <w:t xml:space="preserve">Michael </w:t>
            </w:r>
            <w:proofErr w:type="spellStart"/>
            <w:r w:rsidRPr="00F87ACA">
              <w:t>AhMatt</w:t>
            </w:r>
            <w:proofErr w:type="spellEnd"/>
            <w:r w:rsidRPr="00F87ACA">
              <w:t xml:space="preserve"> (Darwin, NT) is the first Aboriginal person to represent Australia in basketball at the 1964 Tokyo Olympics.</w:t>
            </w:r>
          </w:p>
        </w:tc>
      </w:tr>
      <w:tr w:rsidR="00F87ACA" w14:paraId="566C4208" w14:textId="77777777" w:rsidTr="0059086C">
        <w:tc>
          <w:tcPr>
            <w:tcW w:w="884" w:type="dxa"/>
            <w:shd w:val="clear" w:color="auto" w:fill="auto"/>
            <w:tcMar>
              <w:top w:w="57" w:type="dxa"/>
              <w:left w:w="57" w:type="dxa"/>
              <w:right w:w="57" w:type="dxa"/>
            </w:tcMar>
          </w:tcPr>
          <w:p w14:paraId="6EEC9E2B" w14:textId="77777777" w:rsidR="00F87ACA" w:rsidRPr="00F87ACA" w:rsidRDefault="00F87ACA" w:rsidP="0059086C">
            <w:pPr>
              <w:pStyle w:val="Sportingfirststable"/>
            </w:pPr>
            <w:r w:rsidRPr="00F87ACA">
              <w:t>1968</w:t>
            </w:r>
          </w:p>
        </w:tc>
        <w:tc>
          <w:tcPr>
            <w:tcW w:w="1740" w:type="dxa"/>
            <w:shd w:val="clear" w:color="auto" w:fill="auto"/>
            <w:tcMar>
              <w:top w:w="57" w:type="dxa"/>
              <w:left w:w="57" w:type="dxa"/>
              <w:right w:w="57" w:type="dxa"/>
            </w:tcMar>
          </w:tcPr>
          <w:p w14:paraId="067CD13C" w14:textId="77777777" w:rsidR="00F87ACA" w:rsidRPr="0059086C" w:rsidRDefault="00F87ACA" w:rsidP="0059086C">
            <w:pPr>
              <w:pStyle w:val="Sportingfirststable"/>
              <w:rPr>
                <w:rStyle w:val="Strong"/>
              </w:rPr>
            </w:pPr>
            <w:r w:rsidRPr="0059086C">
              <w:rPr>
                <w:rStyle w:val="Strong"/>
              </w:rPr>
              <w:t>Boxing</w:t>
            </w:r>
          </w:p>
        </w:tc>
        <w:tc>
          <w:tcPr>
            <w:tcW w:w="5891" w:type="dxa"/>
            <w:shd w:val="clear" w:color="auto" w:fill="auto"/>
            <w:tcMar>
              <w:top w:w="57" w:type="dxa"/>
              <w:left w:w="57" w:type="dxa"/>
              <w:right w:w="57" w:type="dxa"/>
            </w:tcMar>
          </w:tcPr>
          <w:p w14:paraId="7D7396C7" w14:textId="77777777" w:rsidR="00F87ACA" w:rsidRPr="00F87ACA" w:rsidRDefault="00F87ACA" w:rsidP="0059086C">
            <w:pPr>
              <w:pStyle w:val="Sportingfirststable"/>
            </w:pPr>
            <w:r w:rsidRPr="00F87ACA">
              <w:t>Bantamweight boxer Lionel Rose (Jacksons Track, VIC) defeated the Fighting Harada in Tokyo to become the first Aboriginal boxer to win a world title.</w:t>
            </w:r>
          </w:p>
        </w:tc>
      </w:tr>
      <w:tr w:rsidR="00F87ACA" w14:paraId="01DB6193" w14:textId="77777777" w:rsidTr="0059086C">
        <w:tc>
          <w:tcPr>
            <w:tcW w:w="884" w:type="dxa"/>
            <w:shd w:val="clear" w:color="auto" w:fill="auto"/>
            <w:tcMar>
              <w:top w:w="57" w:type="dxa"/>
              <w:left w:w="57" w:type="dxa"/>
              <w:right w:w="57" w:type="dxa"/>
            </w:tcMar>
          </w:tcPr>
          <w:p w14:paraId="122E22EC" w14:textId="77777777" w:rsidR="00F87ACA" w:rsidRPr="00F87ACA" w:rsidRDefault="00F87ACA" w:rsidP="0059086C">
            <w:pPr>
              <w:pStyle w:val="Sportingfirststable"/>
            </w:pPr>
            <w:r w:rsidRPr="00F87ACA">
              <w:t>1970</w:t>
            </w:r>
          </w:p>
        </w:tc>
        <w:tc>
          <w:tcPr>
            <w:tcW w:w="1740" w:type="dxa"/>
            <w:shd w:val="clear" w:color="auto" w:fill="auto"/>
            <w:tcMar>
              <w:top w:w="57" w:type="dxa"/>
              <w:left w:w="57" w:type="dxa"/>
              <w:right w:w="57" w:type="dxa"/>
            </w:tcMar>
          </w:tcPr>
          <w:p w14:paraId="0EFE6E6F" w14:textId="77777777" w:rsidR="00F87ACA" w:rsidRPr="0059086C" w:rsidRDefault="00F87ACA" w:rsidP="0059086C">
            <w:pPr>
              <w:pStyle w:val="Sportingfirststable"/>
              <w:rPr>
                <w:rStyle w:val="Strong"/>
              </w:rPr>
            </w:pPr>
            <w:r w:rsidRPr="0059086C">
              <w:rPr>
                <w:rStyle w:val="Strong"/>
              </w:rPr>
              <w:t>Soccer</w:t>
            </w:r>
          </w:p>
        </w:tc>
        <w:tc>
          <w:tcPr>
            <w:tcW w:w="5891" w:type="dxa"/>
            <w:shd w:val="clear" w:color="auto" w:fill="auto"/>
            <w:tcMar>
              <w:top w:w="57" w:type="dxa"/>
              <w:left w:w="57" w:type="dxa"/>
              <w:right w:w="57" w:type="dxa"/>
            </w:tcMar>
          </w:tcPr>
          <w:p w14:paraId="51DF62BA" w14:textId="77777777" w:rsidR="00F87ACA" w:rsidRPr="00F87ACA" w:rsidRDefault="00F87ACA" w:rsidP="0059086C">
            <w:pPr>
              <w:pStyle w:val="Sportingfirststable"/>
            </w:pPr>
            <w:r w:rsidRPr="00F87ACA">
              <w:t>Harry Williams (Sydney, NSW) is the first Aboriginal person to represent the Australian ‘Socceroos’.</w:t>
            </w:r>
          </w:p>
        </w:tc>
      </w:tr>
      <w:tr w:rsidR="00F87ACA" w14:paraId="44C41F75" w14:textId="77777777" w:rsidTr="0059086C">
        <w:tc>
          <w:tcPr>
            <w:tcW w:w="884" w:type="dxa"/>
            <w:shd w:val="clear" w:color="auto" w:fill="auto"/>
            <w:tcMar>
              <w:top w:w="57" w:type="dxa"/>
              <w:left w:w="57" w:type="dxa"/>
              <w:right w:w="57" w:type="dxa"/>
            </w:tcMar>
          </w:tcPr>
          <w:p w14:paraId="583AFC5F" w14:textId="77777777" w:rsidR="00F87ACA" w:rsidRPr="00F87ACA" w:rsidRDefault="00F87ACA" w:rsidP="0059086C">
            <w:pPr>
              <w:pStyle w:val="Sportingfirststable"/>
            </w:pPr>
            <w:r w:rsidRPr="00F87ACA">
              <w:t>1973</w:t>
            </w:r>
          </w:p>
        </w:tc>
        <w:tc>
          <w:tcPr>
            <w:tcW w:w="1740" w:type="dxa"/>
            <w:shd w:val="clear" w:color="auto" w:fill="auto"/>
            <w:tcMar>
              <w:top w:w="57" w:type="dxa"/>
              <w:left w:w="57" w:type="dxa"/>
              <w:right w:w="57" w:type="dxa"/>
            </w:tcMar>
          </w:tcPr>
          <w:p w14:paraId="69F0BCA7" w14:textId="77777777" w:rsidR="00F87ACA" w:rsidRPr="0059086C" w:rsidRDefault="00F87ACA" w:rsidP="0059086C">
            <w:pPr>
              <w:pStyle w:val="Sportingfirststable"/>
              <w:rPr>
                <w:rStyle w:val="Strong"/>
              </w:rPr>
            </w:pPr>
            <w:r w:rsidRPr="0059086C">
              <w:rPr>
                <w:rStyle w:val="Strong"/>
              </w:rPr>
              <w:t>Horse Racing</w:t>
            </w:r>
          </w:p>
        </w:tc>
        <w:tc>
          <w:tcPr>
            <w:tcW w:w="5891" w:type="dxa"/>
            <w:shd w:val="clear" w:color="auto" w:fill="auto"/>
            <w:tcMar>
              <w:top w:w="57" w:type="dxa"/>
              <w:left w:w="57" w:type="dxa"/>
              <w:right w:w="57" w:type="dxa"/>
            </w:tcMar>
          </w:tcPr>
          <w:p w14:paraId="538231FA" w14:textId="77777777" w:rsidR="00F87ACA" w:rsidRPr="00F87ACA" w:rsidRDefault="00F87ACA" w:rsidP="0059086C">
            <w:pPr>
              <w:pStyle w:val="Sportingfirststable"/>
            </w:pPr>
            <w:r w:rsidRPr="00F87ACA">
              <w:t xml:space="preserve">Frank </w:t>
            </w:r>
            <w:proofErr w:type="spellStart"/>
            <w:r w:rsidRPr="00F87ACA">
              <w:t>Reys</w:t>
            </w:r>
            <w:proofErr w:type="spellEnd"/>
            <w:r w:rsidRPr="00F87ACA">
              <w:t xml:space="preserve"> (North Queensland) became the first ever Aboriginal jockey to win the Melbourne Cup. Despite </w:t>
            </w:r>
            <w:proofErr w:type="spellStart"/>
            <w:r w:rsidRPr="00F87ACA">
              <w:t>Reys</w:t>
            </w:r>
            <w:proofErr w:type="spellEnd"/>
            <w:r w:rsidRPr="00F87ACA">
              <w:t xml:space="preserve"> drawing the widest possible barrier, he rode Gala Supreme to victory.</w:t>
            </w:r>
          </w:p>
        </w:tc>
      </w:tr>
      <w:tr w:rsidR="00F87ACA" w14:paraId="2D13B587" w14:textId="77777777" w:rsidTr="0059086C">
        <w:tc>
          <w:tcPr>
            <w:tcW w:w="884" w:type="dxa"/>
            <w:shd w:val="clear" w:color="auto" w:fill="auto"/>
            <w:tcMar>
              <w:top w:w="57" w:type="dxa"/>
              <w:left w:w="57" w:type="dxa"/>
              <w:right w:w="57" w:type="dxa"/>
            </w:tcMar>
          </w:tcPr>
          <w:p w14:paraId="32F7AAF7" w14:textId="77777777" w:rsidR="00F87ACA" w:rsidRPr="00F87ACA" w:rsidRDefault="00F87ACA" w:rsidP="0059086C">
            <w:pPr>
              <w:pStyle w:val="Sportingfirststable"/>
            </w:pPr>
            <w:r w:rsidRPr="00F87ACA">
              <w:t>1980</w:t>
            </w:r>
          </w:p>
        </w:tc>
        <w:tc>
          <w:tcPr>
            <w:tcW w:w="1740" w:type="dxa"/>
            <w:shd w:val="clear" w:color="auto" w:fill="auto"/>
            <w:tcMar>
              <w:top w:w="57" w:type="dxa"/>
              <w:left w:w="57" w:type="dxa"/>
              <w:right w:w="57" w:type="dxa"/>
            </w:tcMar>
          </w:tcPr>
          <w:p w14:paraId="626688F0" w14:textId="77777777" w:rsidR="00F87ACA" w:rsidRPr="0059086C" w:rsidRDefault="00F87ACA" w:rsidP="0059086C">
            <w:pPr>
              <w:pStyle w:val="Sportingfirststable"/>
              <w:rPr>
                <w:rStyle w:val="Strong"/>
              </w:rPr>
            </w:pPr>
            <w:r w:rsidRPr="0059086C">
              <w:rPr>
                <w:rStyle w:val="Strong"/>
              </w:rPr>
              <w:t>Basketball</w:t>
            </w:r>
          </w:p>
        </w:tc>
        <w:tc>
          <w:tcPr>
            <w:tcW w:w="5891" w:type="dxa"/>
            <w:shd w:val="clear" w:color="auto" w:fill="auto"/>
            <w:tcMar>
              <w:top w:w="57" w:type="dxa"/>
              <w:left w:w="57" w:type="dxa"/>
              <w:right w:w="57" w:type="dxa"/>
            </w:tcMar>
          </w:tcPr>
          <w:p w14:paraId="12A05CC5" w14:textId="77777777" w:rsidR="00F87ACA" w:rsidRPr="00F87ACA" w:rsidRDefault="00F87ACA" w:rsidP="0059086C">
            <w:pPr>
              <w:pStyle w:val="Sportingfirststable"/>
            </w:pPr>
            <w:r w:rsidRPr="00F87ACA">
              <w:t xml:space="preserve">Danny </w:t>
            </w:r>
            <w:proofErr w:type="spellStart"/>
            <w:r w:rsidRPr="00F87ACA">
              <w:t>Morseu</w:t>
            </w:r>
            <w:proofErr w:type="spellEnd"/>
            <w:r w:rsidRPr="00F87ACA">
              <w:t xml:space="preserve"> (Thursday Island, QLD) is the first Torres Strait Islander to represent Australia in basketball at the 1980 Moscow Olympics.</w:t>
            </w:r>
          </w:p>
        </w:tc>
      </w:tr>
      <w:tr w:rsidR="00F87ACA" w14:paraId="35DE8EDC" w14:textId="77777777" w:rsidTr="0059086C">
        <w:tc>
          <w:tcPr>
            <w:tcW w:w="884" w:type="dxa"/>
            <w:shd w:val="clear" w:color="auto" w:fill="auto"/>
            <w:tcMar>
              <w:top w:w="57" w:type="dxa"/>
              <w:left w:w="57" w:type="dxa"/>
              <w:right w:w="57" w:type="dxa"/>
            </w:tcMar>
          </w:tcPr>
          <w:p w14:paraId="6827CC37" w14:textId="77777777" w:rsidR="00F87ACA" w:rsidRPr="00F87ACA" w:rsidRDefault="00F87ACA" w:rsidP="0059086C">
            <w:pPr>
              <w:pStyle w:val="Sportingfirststable"/>
            </w:pPr>
            <w:r w:rsidRPr="00F87ACA">
              <w:t>2003</w:t>
            </w:r>
          </w:p>
        </w:tc>
        <w:tc>
          <w:tcPr>
            <w:tcW w:w="1740" w:type="dxa"/>
            <w:shd w:val="clear" w:color="auto" w:fill="auto"/>
            <w:tcMar>
              <w:top w:w="57" w:type="dxa"/>
              <w:left w:w="57" w:type="dxa"/>
              <w:right w:w="57" w:type="dxa"/>
            </w:tcMar>
          </w:tcPr>
          <w:p w14:paraId="59D24175" w14:textId="77777777" w:rsidR="00F87ACA" w:rsidRPr="0059086C" w:rsidRDefault="00F87ACA" w:rsidP="0059086C">
            <w:pPr>
              <w:pStyle w:val="Sportingfirststable"/>
              <w:rPr>
                <w:rStyle w:val="Strong"/>
              </w:rPr>
            </w:pPr>
            <w:r w:rsidRPr="0059086C">
              <w:rPr>
                <w:rStyle w:val="Strong"/>
              </w:rPr>
              <w:t>Sprinting</w:t>
            </w:r>
          </w:p>
        </w:tc>
        <w:tc>
          <w:tcPr>
            <w:tcW w:w="5891" w:type="dxa"/>
            <w:shd w:val="clear" w:color="auto" w:fill="auto"/>
            <w:tcMar>
              <w:top w:w="57" w:type="dxa"/>
              <w:left w:w="57" w:type="dxa"/>
              <w:right w:w="57" w:type="dxa"/>
            </w:tcMar>
          </w:tcPr>
          <w:p w14:paraId="7225F96C" w14:textId="77777777" w:rsidR="00F87ACA" w:rsidRPr="00F87ACA" w:rsidRDefault="00F87ACA" w:rsidP="0059086C">
            <w:pPr>
              <w:pStyle w:val="Sportingfirststable"/>
            </w:pPr>
            <w:r w:rsidRPr="00F87ACA">
              <w:t>Aboriginal sprinter Patrick Johnson (Cairns, QLD) is the first Australian to officially break ten seconds (9.93) for 100 metres.</w:t>
            </w:r>
          </w:p>
        </w:tc>
      </w:tr>
      <w:tr w:rsidR="00F87ACA" w14:paraId="039BA412" w14:textId="77777777" w:rsidTr="0059086C">
        <w:tc>
          <w:tcPr>
            <w:tcW w:w="884" w:type="dxa"/>
            <w:shd w:val="clear" w:color="auto" w:fill="auto"/>
            <w:tcMar>
              <w:top w:w="57" w:type="dxa"/>
              <w:left w:w="57" w:type="dxa"/>
              <w:right w:w="57" w:type="dxa"/>
            </w:tcMar>
          </w:tcPr>
          <w:p w14:paraId="361B53AE" w14:textId="77777777" w:rsidR="00F87ACA" w:rsidRPr="00F87ACA" w:rsidRDefault="00F87ACA" w:rsidP="0059086C">
            <w:pPr>
              <w:pStyle w:val="Sportingfirststable"/>
            </w:pPr>
            <w:r w:rsidRPr="00F87ACA">
              <w:t>2008</w:t>
            </w:r>
          </w:p>
        </w:tc>
        <w:tc>
          <w:tcPr>
            <w:tcW w:w="1740" w:type="dxa"/>
            <w:shd w:val="clear" w:color="auto" w:fill="auto"/>
            <w:tcMar>
              <w:top w:w="57" w:type="dxa"/>
              <w:left w:w="57" w:type="dxa"/>
              <w:right w:w="57" w:type="dxa"/>
            </w:tcMar>
          </w:tcPr>
          <w:p w14:paraId="5166182C" w14:textId="77777777" w:rsidR="00F87ACA" w:rsidRPr="0059086C" w:rsidRDefault="00F87ACA" w:rsidP="0059086C">
            <w:pPr>
              <w:pStyle w:val="Sportingfirststable"/>
              <w:rPr>
                <w:rStyle w:val="Strong"/>
              </w:rPr>
            </w:pPr>
            <w:r w:rsidRPr="0059086C">
              <w:rPr>
                <w:rStyle w:val="Strong"/>
              </w:rPr>
              <w:t>Basketball</w:t>
            </w:r>
          </w:p>
        </w:tc>
        <w:tc>
          <w:tcPr>
            <w:tcW w:w="5891" w:type="dxa"/>
            <w:shd w:val="clear" w:color="auto" w:fill="auto"/>
            <w:tcMar>
              <w:top w:w="57" w:type="dxa"/>
              <w:left w:w="57" w:type="dxa"/>
              <w:right w:w="57" w:type="dxa"/>
            </w:tcMar>
          </w:tcPr>
          <w:p w14:paraId="54BA2148" w14:textId="77777777" w:rsidR="00F87ACA" w:rsidRPr="00F87ACA" w:rsidRDefault="00F87ACA" w:rsidP="0059086C">
            <w:pPr>
              <w:pStyle w:val="Sportingfirststable"/>
            </w:pPr>
            <w:r w:rsidRPr="00F87ACA">
              <w:t xml:space="preserve">Nathan </w:t>
            </w:r>
            <w:proofErr w:type="spellStart"/>
            <w:r w:rsidRPr="00F87ACA">
              <w:t>Jawai</w:t>
            </w:r>
            <w:proofErr w:type="spellEnd"/>
            <w:r w:rsidRPr="00F87ACA">
              <w:t xml:space="preserve"> (Bamaga, QLD) is the first Torres Strait Islander to be drafted in the National Basketball Association (NBA) Draft.</w:t>
            </w:r>
          </w:p>
        </w:tc>
      </w:tr>
      <w:tr w:rsidR="00F87ACA" w14:paraId="474BD603" w14:textId="77777777" w:rsidTr="0059086C">
        <w:tc>
          <w:tcPr>
            <w:tcW w:w="884" w:type="dxa"/>
            <w:shd w:val="clear" w:color="auto" w:fill="auto"/>
            <w:tcMar>
              <w:top w:w="57" w:type="dxa"/>
              <w:left w:w="57" w:type="dxa"/>
              <w:right w:w="57" w:type="dxa"/>
            </w:tcMar>
          </w:tcPr>
          <w:p w14:paraId="04F20303" w14:textId="77777777" w:rsidR="00F87ACA" w:rsidRPr="00F87ACA" w:rsidRDefault="00F87ACA" w:rsidP="0059086C">
            <w:pPr>
              <w:pStyle w:val="Sportingfirststable"/>
            </w:pPr>
            <w:r w:rsidRPr="00F87ACA">
              <w:t>2015</w:t>
            </w:r>
          </w:p>
        </w:tc>
        <w:tc>
          <w:tcPr>
            <w:tcW w:w="1740" w:type="dxa"/>
            <w:shd w:val="clear" w:color="auto" w:fill="auto"/>
            <w:tcMar>
              <w:top w:w="57" w:type="dxa"/>
              <w:left w:w="57" w:type="dxa"/>
              <w:right w:w="57" w:type="dxa"/>
            </w:tcMar>
          </w:tcPr>
          <w:p w14:paraId="536A2D9B" w14:textId="77777777" w:rsidR="00F87ACA" w:rsidRPr="0059086C" w:rsidRDefault="00F87ACA" w:rsidP="0059086C">
            <w:pPr>
              <w:pStyle w:val="Sportingfirststable"/>
              <w:rPr>
                <w:rStyle w:val="Strong"/>
              </w:rPr>
            </w:pPr>
            <w:r w:rsidRPr="0059086C">
              <w:rPr>
                <w:rStyle w:val="Strong"/>
              </w:rPr>
              <w:t>Rugby League</w:t>
            </w:r>
          </w:p>
        </w:tc>
        <w:tc>
          <w:tcPr>
            <w:tcW w:w="5891" w:type="dxa"/>
            <w:shd w:val="clear" w:color="auto" w:fill="auto"/>
            <w:tcMar>
              <w:top w:w="57" w:type="dxa"/>
              <w:left w:w="57" w:type="dxa"/>
              <w:right w:w="57" w:type="dxa"/>
            </w:tcMar>
          </w:tcPr>
          <w:p w14:paraId="2B6470E5" w14:textId="77777777" w:rsidR="00F87ACA" w:rsidRPr="00F87ACA" w:rsidRDefault="00F87ACA" w:rsidP="0059086C">
            <w:pPr>
              <w:pStyle w:val="Sportingfirststable"/>
            </w:pPr>
            <w:r w:rsidRPr="00F87ACA">
              <w:t>For the first time, the NRL Grand Final is contested by two Queensland-based teams, North Queensland Cowboys and Brisbane Broncos. Teams were captained by Aboriginal player, Johnathan Thurston (Brisbane, QLD) and Torres Strait Islander player, Justin Hodges (Cairns, QLD).</w:t>
            </w:r>
            <w:r w:rsidR="0059086C">
              <w:rPr>
                <w:noProof/>
              </w:rPr>
              <w:t xml:space="preserve"> </w:t>
            </w:r>
          </w:p>
        </w:tc>
      </w:tr>
    </w:tbl>
    <w:p w14:paraId="435DFC3E" w14:textId="77777777" w:rsidR="00EE75AC" w:rsidRDefault="009821AF" w:rsidP="009445BD">
      <w:pPr>
        <w:pStyle w:val="Heading1"/>
      </w:pPr>
      <w:bookmarkStart w:id="67" w:name="_Toc468713916"/>
      <w:bookmarkStart w:id="68" w:name="_Toc470099393"/>
      <w:r>
        <w:lastRenderedPageBreak/>
        <w:t>H</w:t>
      </w:r>
      <w:r w:rsidR="00EE75AC">
        <w:t xml:space="preserve">ousing and </w:t>
      </w:r>
      <w:r>
        <w:t>A</w:t>
      </w:r>
      <w:r w:rsidR="00EE75AC">
        <w:t>ccommodation</w:t>
      </w:r>
      <w:bookmarkEnd w:id="63"/>
      <w:bookmarkEnd w:id="64"/>
      <w:bookmarkEnd w:id="65"/>
      <w:bookmarkEnd w:id="66"/>
      <w:bookmarkEnd w:id="67"/>
      <w:bookmarkEnd w:id="68"/>
    </w:p>
    <w:p w14:paraId="07A2B77C" w14:textId="77777777" w:rsidR="00A4484F" w:rsidRPr="00A4484F" w:rsidRDefault="00A4484F" w:rsidP="009445BD">
      <w:pPr>
        <w:pStyle w:val="Heading2"/>
      </w:pPr>
      <w:r w:rsidRPr="00A4484F">
        <w:t>Searching for Housing and Accommodation</w:t>
      </w:r>
    </w:p>
    <w:p w14:paraId="0865C52D" w14:textId="77777777" w:rsidR="00E15818" w:rsidRPr="00A4484F" w:rsidRDefault="00B922BD" w:rsidP="00A4484F">
      <w:pPr>
        <w:pStyle w:val="BodyText"/>
        <w:rPr>
          <w:rStyle w:val="Strong"/>
        </w:rPr>
      </w:pPr>
      <w:r w:rsidRPr="00A4484F">
        <w:rPr>
          <w:rStyle w:val="Strong"/>
        </w:rPr>
        <w:t>When</w:t>
      </w:r>
      <w:r w:rsidR="00E15818" w:rsidRPr="00A4484F">
        <w:rPr>
          <w:rStyle w:val="Strong"/>
        </w:rPr>
        <w:t xml:space="preserve"> searching for housing or accommodation to rent, you may need to gather the following:</w:t>
      </w:r>
    </w:p>
    <w:p w14:paraId="4349FA82" w14:textId="77777777" w:rsidR="00E15818" w:rsidRDefault="00E15818" w:rsidP="00A26409">
      <w:pPr>
        <w:pStyle w:val="MensR-Checkbox"/>
      </w:pPr>
      <w:r>
        <w:t>Current photo ID.</w:t>
      </w:r>
    </w:p>
    <w:p w14:paraId="081C18AF" w14:textId="77777777" w:rsidR="00E15818" w:rsidRDefault="00E15818" w:rsidP="00A26409">
      <w:pPr>
        <w:pStyle w:val="MensR-Checkbox"/>
      </w:pPr>
      <w:r>
        <w:t>Details of previous rental properties such as the address, period of your residency, the name of the lessor and a contact number.</w:t>
      </w:r>
    </w:p>
    <w:p w14:paraId="38EBA1AE" w14:textId="77777777" w:rsidR="00695CFE" w:rsidRDefault="00E15818" w:rsidP="00A26409">
      <w:pPr>
        <w:pStyle w:val="MensR-Checkbox"/>
      </w:pPr>
      <w:r>
        <w:t xml:space="preserve">Any written references from </w:t>
      </w:r>
      <w:r w:rsidR="00B922BD">
        <w:t>previous lessors</w:t>
      </w:r>
      <w:r w:rsidR="00695CFE">
        <w:t>/housemates.</w:t>
      </w:r>
    </w:p>
    <w:p w14:paraId="42A65B37" w14:textId="77777777" w:rsidR="00E15818" w:rsidRDefault="00695CFE" w:rsidP="00A26409">
      <w:pPr>
        <w:pStyle w:val="MensR-Checkbox"/>
      </w:pPr>
      <w:r>
        <w:t xml:space="preserve">Any </w:t>
      </w:r>
      <w:r w:rsidR="00B922BD">
        <w:t>letters of support</w:t>
      </w:r>
      <w:r>
        <w:t xml:space="preserve"> such as your employer or your sports coach.</w:t>
      </w:r>
    </w:p>
    <w:p w14:paraId="03062001" w14:textId="77777777" w:rsidR="00E15818" w:rsidRDefault="00B922BD" w:rsidP="00A26409">
      <w:pPr>
        <w:pStyle w:val="MensR-Checkbox"/>
      </w:pPr>
      <w:r>
        <w:t>If you have a pet, any reference in relation to their behaviour.</w:t>
      </w:r>
    </w:p>
    <w:p w14:paraId="1D0683BB" w14:textId="77777777" w:rsidR="00695CFE" w:rsidRDefault="00E15818" w:rsidP="00A26409">
      <w:pPr>
        <w:pStyle w:val="MensR-Checkbox"/>
      </w:pPr>
      <w:r>
        <w:t xml:space="preserve">Current </w:t>
      </w:r>
      <w:r w:rsidR="00695CFE">
        <w:t>employment information such as the name of your employer, their address and phone number.</w:t>
      </w:r>
    </w:p>
    <w:p w14:paraId="1DF86DB6" w14:textId="77777777" w:rsidR="00E15818" w:rsidRDefault="00695CFE" w:rsidP="00A26409">
      <w:pPr>
        <w:pStyle w:val="MensR-Checkbox"/>
      </w:pPr>
      <w:r>
        <w:t xml:space="preserve">Current </w:t>
      </w:r>
      <w:r w:rsidR="00E15818">
        <w:t xml:space="preserve">proof of income such as </w:t>
      </w:r>
      <w:r>
        <w:t xml:space="preserve">gross income, </w:t>
      </w:r>
      <w:r w:rsidR="00E15818">
        <w:t>payslips and bank statements.</w:t>
      </w:r>
    </w:p>
    <w:p w14:paraId="5E95A240" w14:textId="77777777" w:rsidR="00E15818" w:rsidRDefault="00E15818" w:rsidP="00A26409">
      <w:pPr>
        <w:pStyle w:val="MensR-Checkbox"/>
      </w:pPr>
      <w:r>
        <w:t>Finances such as bond and rent in advance.</w:t>
      </w:r>
    </w:p>
    <w:p w14:paraId="2D7E67DD" w14:textId="77777777" w:rsidR="004059A5" w:rsidRPr="00A4484F" w:rsidRDefault="004059A5" w:rsidP="00A4484F">
      <w:pPr>
        <w:pStyle w:val="BodyText"/>
        <w:rPr>
          <w:rStyle w:val="Strong"/>
        </w:rPr>
      </w:pPr>
      <w:r w:rsidRPr="00A4484F">
        <w:rPr>
          <w:rStyle w:val="Strong"/>
        </w:rPr>
        <w:t>When searching for housing or accommodation to rent, following are suggestions on ways to search:</w:t>
      </w:r>
    </w:p>
    <w:p w14:paraId="6563515D" w14:textId="77777777" w:rsidR="00E15818" w:rsidRPr="00F013CA" w:rsidRDefault="00E15818" w:rsidP="00A4484F">
      <w:pPr>
        <w:pStyle w:val="ListBullet"/>
      </w:pPr>
      <w:r w:rsidRPr="00A3164F">
        <w:t>Newspapers</w:t>
      </w:r>
      <w:r w:rsidR="00DB127F" w:rsidRPr="00A3164F">
        <w:t xml:space="preserve">: </w:t>
      </w:r>
      <w:r w:rsidR="00695CFE">
        <w:t xml:space="preserve">Canberra Times, </w:t>
      </w:r>
      <w:r w:rsidR="00DB127F">
        <w:t xml:space="preserve">Canberra Weekly and </w:t>
      </w:r>
      <w:r w:rsidR="00695CFE">
        <w:t>Queanbeyan Age</w:t>
      </w:r>
    </w:p>
    <w:p w14:paraId="2E3552F3" w14:textId="77777777" w:rsidR="00D951DF" w:rsidRDefault="002D2172" w:rsidP="00A4484F">
      <w:pPr>
        <w:pStyle w:val="ListBullet"/>
      </w:pPr>
      <w:r w:rsidRPr="00A3164F">
        <w:t>Hou</w:t>
      </w:r>
      <w:r w:rsidR="00507DC9" w:rsidRPr="00A3164F">
        <w:t>s</w:t>
      </w:r>
      <w:r w:rsidRPr="00A3164F">
        <w:t>ing and Accommodation</w:t>
      </w:r>
      <w:r w:rsidR="00A4484F">
        <w:t xml:space="preserve"> w</w:t>
      </w:r>
      <w:r w:rsidR="00E15818" w:rsidRPr="00A3164F">
        <w:t>ebsites</w:t>
      </w:r>
      <w:r w:rsidR="001E573C" w:rsidRPr="00A3164F">
        <w:t>:</w:t>
      </w:r>
      <w:r w:rsidR="001E573C" w:rsidRPr="00A4484F">
        <w:t xml:space="preserve"> </w:t>
      </w:r>
      <w:r w:rsidR="00D951DF" w:rsidRPr="00A4484F">
        <w:t>Gumtree Real Estate</w:t>
      </w:r>
      <w:r w:rsidR="00D951DF">
        <w:t xml:space="preserve">, All Homes, </w:t>
      </w:r>
      <w:r w:rsidR="00784393">
        <w:t>and v</w:t>
      </w:r>
      <w:r w:rsidR="00903683">
        <w:t>arious</w:t>
      </w:r>
      <w:r w:rsidR="00784393">
        <w:t xml:space="preserve"> r</w:t>
      </w:r>
      <w:r w:rsidR="00D951DF">
        <w:t>ealtors</w:t>
      </w:r>
    </w:p>
    <w:p w14:paraId="4EBBF8E9" w14:textId="77777777" w:rsidR="001E573C" w:rsidRPr="00A3164F" w:rsidRDefault="001E573C" w:rsidP="00A4484F">
      <w:pPr>
        <w:pStyle w:val="ListBullet"/>
      </w:pPr>
      <w:r w:rsidRPr="00A3164F">
        <w:t xml:space="preserve">Various </w:t>
      </w:r>
      <w:r w:rsidR="00A4484F">
        <w:t>r</w:t>
      </w:r>
      <w:r w:rsidRPr="00A3164F">
        <w:t xml:space="preserve">eal </w:t>
      </w:r>
      <w:r w:rsidR="00A4484F">
        <w:t>e</w:t>
      </w:r>
      <w:r w:rsidRPr="00A3164F">
        <w:t xml:space="preserve">state </w:t>
      </w:r>
      <w:r w:rsidR="00A4484F">
        <w:t>s</w:t>
      </w:r>
      <w:r w:rsidRPr="00A3164F">
        <w:t>hopfronts</w:t>
      </w:r>
      <w:r w:rsidR="00A4484F">
        <w:t>.</w:t>
      </w:r>
    </w:p>
    <w:p w14:paraId="1C48EB2C" w14:textId="77777777" w:rsidR="00A4484F" w:rsidRPr="00A4484F" w:rsidRDefault="00A4484F" w:rsidP="009445BD">
      <w:pPr>
        <w:pStyle w:val="Heading2"/>
      </w:pPr>
      <w:r w:rsidRPr="00A4484F">
        <w:t>Housing Options</w:t>
      </w:r>
    </w:p>
    <w:p w14:paraId="3472B95F" w14:textId="77777777" w:rsidR="00881819" w:rsidRPr="00A4484F" w:rsidRDefault="00507DC9" w:rsidP="00A4484F">
      <w:pPr>
        <w:pStyle w:val="BodyText"/>
        <w:rPr>
          <w:rStyle w:val="Strong"/>
        </w:rPr>
      </w:pPr>
      <w:r w:rsidRPr="00A4484F">
        <w:rPr>
          <w:rStyle w:val="Strong"/>
        </w:rPr>
        <w:t>If you are on a low to moderate income, you may want to consider the following options</w:t>
      </w:r>
      <w:r w:rsidR="008D1C0D" w:rsidRPr="00A4484F">
        <w:rPr>
          <w:rStyle w:val="Strong"/>
        </w:rPr>
        <w:t xml:space="preserve"> (</w:t>
      </w:r>
      <w:r w:rsidR="00A13F2D" w:rsidRPr="00A4484F">
        <w:rPr>
          <w:rStyle w:val="Strong"/>
        </w:rPr>
        <w:t xml:space="preserve">there are </w:t>
      </w:r>
      <w:r w:rsidR="00DA05AC" w:rsidRPr="00A4484F">
        <w:rPr>
          <w:rStyle w:val="Strong"/>
        </w:rPr>
        <w:t xml:space="preserve">others </w:t>
      </w:r>
      <w:r w:rsidR="008678FE" w:rsidRPr="00A4484F">
        <w:rPr>
          <w:rStyle w:val="Strong"/>
        </w:rPr>
        <w:t>listed throughout the resource</w:t>
      </w:r>
      <w:r w:rsidR="008D1C0D" w:rsidRPr="00A4484F">
        <w:rPr>
          <w:rStyle w:val="Strong"/>
        </w:rPr>
        <w:t>)</w:t>
      </w:r>
      <w:r w:rsidRPr="00A4484F">
        <w:rPr>
          <w:rStyle w:val="Strong"/>
        </w:rPr>
        <w:t>:</w:t>
      </w:r>
    </w:p>
    <w:tbl>
      <w:tblPr>
        <w:tblStyle w:val="Table-Lightbrownalternating"/>
        <w:tblW w:w="9072" w:type="dxa"/>
        <w:tblLayout w:type="fixed"/>
        <w:tblLook w:val="04A0" w:firstRow="1" w:lastRow="0" w:firstColumn="1" w:lastColumn="0" w:noHBand="0" w:noVBand="1"/>
      </w:tblPr>
      <w:tblGrid>
        <w:gridCol w:w="6781"/>
        <w:gridCol w:w="2291"/>
      </w:tblGrid>
      <w:tr w:rsidR="00AF7932" w14:paraId="607BD1C3" w14:textId="77777777" w:rsidTr="00AF7932">
        <w:trPr>
          <w:cnfStyle w:val="100000000000" w:firstRow="1" w:lastRow="0" w:firstColumn="0" w:lastColumn="0" w:oddVBand="0" w:evenVBand="0" w:oddHBand="0" w:evenHBand="0" w:firstRowFirstColumn="0" w:firstRowLastColumn="0" w:lastRowFirstColumn="0" w:lastRowLastColumn="0"/>
          <w:tblHeader/>
        </w:trPr>
        <w:tc>
          <w:tcPr>
            <w:tcW w:w="9243" w:type="dxa"/>
            <w:gridSpan w:val="2"/>
          </w:tcPr>
          <w:p w14:paraId="303E48CE" w14:textId="77777777" w:rsidR="00AF7932" w:rsidRPr="002D4F1A" w:rsidRDefault="00AF7932" w:rsidP="00AF7932">
            <w:pPr>
              <w:pStyle w:val="Tableheadings"/>
            </w:pPr>
            <w:r>
              <w:t>Housing</w:t>
            </w:r>
            <w:r w:rsidR="00BF36C9">
              <w:t xml:space="preserve"> OPTIONS</w:t>
            </w:r>
            <w:r>
              <w:t>: Low to moderate income</w:t>
            </w:r>
          </w:p>
        </w:tc>
      </w:tr>
      <w:tr w:rsidR="00A13F2D" w14:paraId="39F4EC82" w14:textId="77777777" w:rsidTr="002D4F1A">
        <w:trPr>
          <w:cnfStyle w:val="000000100000" w:firstRow="0" w:lastRow="0" w:firstColumn="0" w:lastColumn="0" w:oddVBand="0" w:evenVBand="0" w:oddHBand="1" w:evenHBand="0" w:firstRowFirstColumn="0" w:firstRowLastColumn="0" w:lastRowFirstColumn="0" w:lastRowLastColumn="0"/>
        </w:trPr>
        <w:tc>
          <w:tcPr>
            <w:tcW w:w="9243" w:type="dxa"/>
            <w:gridSpan w:val="2"/>
          </w:tcPr>
          <w:p w14:paraId="092B1842" w14:textId="77777777" w:rsidR="00A13F2D" w:rsidRPr="002D4F1A" w:rsidRDefault="00A13F2D" w:rsidP="002D4F1A">
            <w:pPr>
              <w:pStyle w:val="MensR-ServiceName"/>
            </w:pPr>
            <w:r w:rsidRPr="002D4F1A">
              <w:t>Aboriginal Housing Office (NSW Govt)</w:t>
            </w:r>
          </w:p>
          <w:p w14:paraId="554E5D77" w14:textId="77777777" w:rsidR="00A13F2D" w:rsidRPr="002D4F1A" w:rsidRDefault="00A13F2D" w:rsidP="002D4F1A">
            <w:pPr>
              <w:pStyle w:val="MensR-Serviceaddress"/>
            </w:pPr>
            <w:r w:rsidRPr="002D4F1A">
              <w:t xml:space="preserve">Housing NSW, Queanbeyan Service Centre, </w:t>
            </w:r>
            <w:proofErr w:type="spellStart"/>
            <w:r w:rsidRPr="002D4F1A">
              <w:t>Cnr</w:t>
            </w:r>
            <w:proofErr w:type="spellEnd"/>
            <w:r w:rsidRPr="002D4F1A">
              <w:t xml:space="preserve"> Aurora Ave &amp; Aurora Pl, Queanbeyan East NSW 2620</w:t>
            </w:r>
          </w:p>
          <w:p w14:paraId="3A646EA1" w14:textId="77777777" w:rsidR="00A13F2D" w:rsidRPr="002D4F1A" w:rsidRDefault="00521CEC" w:rsidP="002D4F1A">
            <w:pPr>
              <w:pStyle w:val="MensR-Serviceaddress"/>
              <w:rPr>
                <w:rStyle w:val="Hyperlink"/>
              </w:rPr>
            </w:pPr>
            <w:hyperlink r:id="rId103" w:history="1">
              <w:r w:rsidR="00A13F2D" w:rsidRPr="002D4F1A">
                <w:rPr>
                  <w:rStyle w:val="Hyperlink"/>
                </w:rPr>
                <w:t>www.aho.nsw.gov.au</w:t>
              </w:r>
            </w:hyperlink>
          </w:p>
        </w:tc>
      </w:tr>
      <w:tr w:rsidR="00A13F2D" w14:paraId="30BF92E7" w14:textId="77777777" w:rsidTr="00AF7932">
        <w:trPr>
          <w:trHeight w:val="1011"/>
        </w:trPr>
        <w:tc>
          <w:tcPr>
            <w:tcW w:w="6912" w:type="dxa"/>
          </w:tcPr>
          <w:p w14:paraId="0421FEC9" w14:textId="77777777" w:rsidR="00A13F2D" w:rsidRDefault="00A13F2D" w:rsidP="002D4F1A">
            <w:pPr>
              <w:pStyle w:val="MensR-Servicedescription"/>
            </w:pPr>
            <w:r>
              <w:t>Provides p</w:t>
            </w:r>
            <w:r w:rsidRPr="00BE29BA">
              <w:t>ublic housing and housing related services</w:t>
            </w:r>
            <w:r>
              <w:t xml:space="preserve">. </w:t>
            </w:r>
            <w:r w:rsidRPr="00BE29BA">
              <w:t xml:space="preserve">Eligible </w:t>
            </w:r>
            <w:r>
              <w:t xml:space="preserve">applicants can also </w:t>
            </w:r>
            <w:r w:rsidRPr="00BE29BA">
              <w:t xml:space="preserve">access community housing , general public housing, </w:t>
            </w:r>
            <w:r>
              <w:t xml:space="preserve">elderly </w:t>
            </w:r>
            <w:r w:rsidRPr="00BE29BA">
              <w:t>housing (over 55</w:t>
            </w:r>
            <w:r>
              <w:t>yrs</w:t>
            </w:r>
            <w:r w:rsidRPr="00BE29BA">
              <w:t xml:space="preserve">), and other </w:t>
            </w:r>
            <w:r>
              <w:t>s</w:t>
            </w:r>
            <w:r w:rsidRPr="00BE29BA">
              <w:t xml:space="preserve">ervices </w:t>
            </w:r>
            <w:r>
              <w:t>such as Private Rent Assistance.</w:t>
            </w:r>
          </w:p>
        </w:tc>
        <w:tc>
          <w:tcPr>
            <w:tcW w:w="2331" w:type="dxa"/>
          </w:tcPr>
          <w:p w14:paraId="27382A68" w14:textId="77777777" w:rsidR="00A13F2D" w:rsidRPr="007F64E6" w:rsidRDefault="00A13F2D" w:rsidP="002D4F1A">
            <w:pPr>
              <w:pStyle w:val="MensR-Servicecontact"/>
            </w:pPr>
            <w:r w:rsidRPr="00115113">
              <w:t>1800 727 555</w:t>
            </w:r>
          </w:p>
        </w:tc>
      </w:tr>
      <w:tr w:rsidR="00BE7587" w14:paraId="5B125D38" w14:textId="77777777" w:rsidTr="002D4F1A">
        <w:trPr>
          <w:cnfStyle w:val="000000100000" w:firstRow="0" w:lastRow="0" w:firstColumn="0" w:lastColumn="0" w:oddVBand="0" w:evenVBand="0" w:oddHBand="1" w:evenHBand="0" w:firstRowFirstColumn="0" w:firstRowLastColumn="0" w:lastRowFirstColumn="0" w:lastRowLastColumn="0"/>
        </w:trPr>
        <w:tc>
          <w:tcPr>
            <w:tcW w:w="9243" w:type="dxa"/>
            <w:gridSpan w:val="2"/>
          </w:tcPr>
          <w:p w14:paraId="40736775" w14:textId="77777777" w:rsidR="00BE7587" w:rsidRDefault="00BE7587" w:rsidP="00DB127F">
            <w:pPr>
              <w:pStyle w:val="MensR-ServiceName"/>
              <w:rPr>
                <w:lang w:eastAsia="en-US"/>
              </w:rPr>
            </w:pPr>
            <w:r>
              <w:rPr>
                <w:lang w:eastAsia="en-US"/>
              </w:rPr>
              <w:lastRenderedPageBreak/>
              <w:t xml:space="preserve">Housing </w:t>
            </w:r>
            <w:r w:rsidR="00F33EF9">
              <w:rPr>
                <w:lang w:eastAsia="en-US"/>
              </w:rPr>
              <w:t>ACT</w:t>
            </w:r>
            <w:r>
              <w:rPr>
                <w:lang w:eastAsia="en-US"/>
              </w:rPr>
              <w:t xml:space="preserve"> </w:t>
            </w:r>
            <w:r w:rsidR="00F33EF9">
              <w:rPr>
                <w:lang w:eastAsia="en-US"/>
              </w:rPr>
              <w:t xml:space="preserve">– Community Services </w:t>
            </w:r>
            <w:r>
              <w:rPr>
                <w:lang w:eastAsia="en-US"/>
              </w:rPr>
              <w:t>(ACT Govt)</w:t>
            </w:r>
          </w:p>
          <w:p w14:paraId="2654CE8B" w14:textId="77777777" w:rsidR="00BE7587" w:rsidRPr="002D4F1A" w:rsidRDefault="00BE7587" w:rsidP="002D4F1A">
            <w:pPr>
              <w:pStyle w:val="MensR-Serviceaddress"/>
            </w:pPr>
            <w:r w:rsidRPr="002D4F1A">
              <w:t xml:space="preserve">Unit 224 / 29 </w:t>
            </w:r>
            <w:proofErr w:type="spellStart"/>
            <w:r w:rsidRPr="002D4F1A">
              <w:t>Braybrooke</w:t>
            </w:r>
            <w:proofErr w:type="spellEnd"/>
            <w:r w:rsidRPr="002D4F1A">
              <w:t xml:space="preserve"> Street, Bruce ACT 2617</w:t>
            </w:r>
          </w:p>
          <w:p w14:paraId="1E847893" w14:textId="77777777" w:rsidR="00BE7587" w:rsidRPr="002D4F1A" w:rsidRDefault="00521CEC" w:rsidP="002D4F1A">
            <w:pPr>
              <w:pStyle w:val="MensR-Serviceaddress"/>
              <w:rPr>
                <w:rStyle w:val="Hyperlink"/>
              </w:rPr>
            </w:pPr>
            <w:hyperlink r:id="rId104" w:history="1">
              <w:r w:rsidR="00BE7587" w:rsidRPr="002D4F1A">
                <w:rPr>
                  <w:rStyle w:val="Hyperlink"/>
                </w:rPr>
                <w:t>www.housing.act.gov.au</w:t>
              </w:r>
            </w:hyperlink>
          </w:p>
        </w:tc>
      </w:tr>
      <w:tr w:rsidR="00BE7587" w14:paraId="10DEDDFB" w14:textId="77777777" w:rsidTr="00AF7932">
        <w:trPr>
          <w:trHeight w:val="1558"/>
        </w:trPr>
        <w:tc>
          <w:tcPr>
            <w:tcW w:w="6912" w:type="dxa"/>
          </w:tcPr>
          <w:p w14:paraId="6A8F0190" w14:textId="77777777" w:rsidR="00BE7587" w:rsidRDefault="00DB127F" w:rsidP="002D4F1A">
            <w:pPr>
              <w:pStyle w:val="MensR-Servicedescription"/>
            </w:pPr>
            <w:r>
              <w:t>Provides</w:t>
            </w:r>
            <w:r w:rsidRPr="00630829">
              <w:t xml:space="preserve"> social housing</w:t>
            </w:r>
            <w:r w:rsidR="00F33EF9">
              <w:t xml:space="preserve"> assistance in the ACT including public housing, community housing, affordable housing and</w:t>
            </w:r>
            <w:r w:rsidRPr="00630829">
              <w:t xml:space="preserve"> community services in the </w:t>
            </w:r>
            <w:r>
              <w:t>ACT</w:t>
            </w:r>
            <w:r w:rsidRPr="00630829">
              <w:t xml:space="preserve">. </w:t>
            </w:r>
            <w:r>
              <w:t>C</w:t>
            </w:r>
            <w:r w:rsidRPr="00630829">
              <w:t xml:space="preserve">oordinates </w:t>
            </w:r>
            <w:r>
              <w:t>a wide range of</w:t>
            </w:r>
            <w:r w:rsidRPr="00630829">
              <w:t xml:space="preserve"> support services and community particip</w:t>
            </w:r>
            <w:r>
              <w:t>ation programs for its tenants.</w:t>
            </w:r>
            <w:r w:rsidR="007D0A15">
              <w:t xml:space="preserve"> Also assists</w:t>
            </w:r>
            <w:r w:rsidR="007D0A15" w:rsidRPr="00323422">
              <w:t xml:space="preserve"> people on low to moderate incomes </w:t>
            </w:r>
            <w:r w:rsidR="007D0A15">
              <w:t xml:space="preserve">with bond </w:t>
            </w:r>
            <w:r w:rsidR="007D0A15" w:rsidRPr="00323422">
              <w:t>to rent suitable pr</w:t>
            </w:r>
            <w:r w:rsidR="007D0A15">
              <w:t>operties in the private sector through their Rental Bonds Loan Scheme.</w:t>
            </w:r>
          </w:p>
        </w:tc>
        <w:tc>
          <w:tcPr>
            <w:tcW w:w="2331" w:type="dxa"/>
          </w:tcPr>
          <w:p w14:paraId="0B3BD173" w14:textId="77777777" w:rsidR="00BE7587" w:rsidRPr="00DB127F" w:rsidRDefault="00DB127F" w:rsidP="002D4F1A">
            <w:pPr>
              <w:pStyle w:val="MensR-Servicecontact"/>
            </w:pPr>
            <w:r w:rsidRPr="00DB127F">
              <w:t>02 6258 7716</w:t>
            </w:r>
          </w:p>
        </w:tc>
      </w:tr>
      <w:tr w:rsidR="00611775" w14:paraId="69F7A040" w14:textId="77777777" w:rsidTr="002D4F1A">
        <w:trPr>
          <w:cnfStyle w:val="000000100000" w:firstRow="0" w:lastRow="0" w:firstColumn="0" w:lastColumn="0" w:oddVBand="0" w:evenVBand="0" w:oddHBand="1" w:evenHBand="0" w:firstRowFirstColumn="0" w:firstRowLastColumn="0" w:lastRowFirstColumn="0" w:lastRowLastColumn="0"/>
        </w:trPr>
        <w:tc>
          <w:tcPr>
            <w:tcW w:w="9243" w:type="dxa"/>
            <w:gridSpan w:val="2"/>
          </w:tcPr>
          <w:p w14:paraId="50F6984F" w14:textId="77777777" w:rsidR="00611775" w:rsidRDefault="00444BBF" w:rsidP="00BD458E">
            <w:pPr>
              <w:pStyle w:val="MensR-ServiceName"/>
              <w:rPr>
                <w:lang w:eastAsia="en-US"/>
              </w:rPr>
            </w:pPr>
            <w:r>
              <w:rPr>
                <w:lang w:eastAsia="en-US"/>
              </w:rPr>
              <w:t>Housing Pathways (</w:t>
            </w:r>
            <w:r w:rsidR="00611775">
              <w:rPr>
                <w:lang w:eastAsia="en-US"/>
              </w:rPr>
              <w:t>NSW Govt</w:t>
            </w:r>
            <w:r>
              <w:rPr>
                <w:lang w:eastAsia="en-US"/>
              </w:rPr>
              <w:t>)</w:t>
            </w:r>
          </w:p>
          <w:p w14:paraId="1F3DFC66" w14:textId="77777777" w:rsidR="00611775" w:rsidRPr="002D4F1A" w:rsidRDefault="00611775" w:rsidP="002D4F1A">
            <w:pPr>
              <w:pStyle w:val="MensR-Serviceaddress"/>
            </w:pPr>
            <w:r w:rsidRPr="002D4F1A">
              <w:t>Government Service Centre, Ground floor, 11 Farrer Place, Queanbeyan NSW 2620</w:t>
            </w:r>
          </w:p>
          <w:p w14:paraId="28088589" w14:textId="77777777" w:rsidR="00611775" w:rsidRPr="002D4F1A" w:rsidRDefault="00521CEC" w:rsidP="002D4F1A">
            <w:pPr>
              <w:pStyle w:val="MensR-Serviceaddress"/>
              <w:rPr>
                <w:rStyle w:val="Hyperlink"/>
              </w:rPr>
            </w:pPr>
            <w:hyperlink r:id="rId105" w:history="1">
              <w:r w:rsidR="00611775" w:rsidRPr="002D4F1A">
                <w:rPr>
                  <w:rStyle w:val="Hyperlink"/>
                </w:rPr>
                <w:t>www.housingpathways.nsw.gov.au</w:t>
              </w:r>
            </w:hyperlink>
          </w:p>
        </w:tc>
      </w:tr>
      <w:tr w:rsidR="00611775" w14:paraId="6F5F7A0A" w14:textId="77777777" w:rsidTr="002B314E">
        <w:trPr>
          <w:trHeight w:val="2981"/>
        </w:trPr>
        <w:tc>
          <w:tcPr>
            <w:tcW w:w="6912" w:type="dxa"/>
          </w:tcPr>
          <w:p w14:paraId="5BCB9C07" w14:textId="77777777" w:rsidR="00444BBF" w:rsidRDefault="00444BBF" w:rsidP="002D4F1A">
            <w:pPr>
              <w:pStyle w:val="MensR-Servicedescription"/>
            </w:pPr>
            <w:r w:rsidRPr="00444BBF">
              <w:t xml:space="preserve">Aboriginal </w:t>
            </w:r>
            <w:r>
              <w:t>and/</w:t>
            </w:r>
            <w:r w:rsidRPr="00444BBF">
              <w:t xml:space="preserve">or Torres Strait Islander </w:t>
            </w:r>
            <w:r>
              <w:t>peoples can request to</w:t>
            </w:r>
            <w:r w:rsidRPr="00444BBF">
              <w:t xml:space="preserve"> speak to an Aboriginal staff member</w:t>
            </w:r>
            <w:r w:rsidR="007D0A15">
              <w:t xml:space="preserve"> on </w:t>
            </w:r>
            <w:r w:rsidRPr="00444BBF">
              <w:t>1300 HOUSING</w:t>
            </w:r>
            <w:r w:rsidR="007D0A15">
              <w:t>. L</w:t>
            </w:r>
            <w:r w:rsidRPr="00444BBF">
              <w:t>et the operator know and they will arrange this for you.</w:t>
            </w:r>
          </w:p>
          <w:p w14:paraId="2D2D9E26" w14:textId="77777777" w:rsidR="00611775" w:rsidRPr="00444BBF" w:rsidRDefault="00444BBF" w:rsidP="002D4F1A">
            <w:pPr>
              <w:pStyle w:val="MensR-Servicedescription"/>
            </w:pPr>
            <w:r>
              <w:t>Housing Pathways is a</w:t>
            </w:r>
            <w:r w:rsidRPr="00444BBF">
              <w:t xml:space="preserve"> simple way to apply for housing assistance in NSW</w:t>
            </w:r>
            <w:r>
              <w:t xml:space="preserve"> such as </w:t>
            </w:r>
            <w:r w:rsidRPr="00444BBF">
              <w:t>public housing, Aborigina</w:t>
            </w:r>
            <w:r>
              <w:t xml:space="preserve">l housing and community housing, private </w:t>
            </w:r>
            <w:r w:rsidRPr="00444BBF">
              <w:t>rental assistance or for a transfer if you already live in social housing.</w:t>
            </w:r>
            <w:r>
              <w:t xml:space="preserve"> </w:t>
            </w:r>
            <w:r w:rsidRPr="00444BBF">
              <w:t>If eligible for social housing, you will be listed on a single sta</w:t>
            </w:r>
            <w:r>
              <w:t xml:space="preserve">te-wide waiting list. </w:t>
            </w:r>
          </w:p>
        </w:tc>
        <w:tc>
          <w:tcPr>
            <w:tcW w:w="2331" w:type="dxa"/>
          </w:tcPr>
          <w:p w14:paraId="4A18D6F8" w14:textId="77777777" w:rsidR="007D0A15" w:rsidRDefault="007D0A15" w:rsidP="002D4F1A">
            <w:pPr>
              <w:pStyle w:val="MensR-Servicecontact"/>
            </w:pPr>
            <w:r>
              <w:t>1300 468 746</w:t>
            </w:r>
          </w:p>
          <w:p w14:paraId="35FBC6A7" w14:textId="77777777" w:rsidR="007D0A15" w:rsidRDefault="007D0A15" w:rsidP="002D4F1A">
            <w:pPr>
              <w:pStyle w:val="MensR-Servicecontact"/>
            </w:pPr>
            <w:r>
              <w:t>1300 HOUSING</w:t>
            </w:r>
          </w:p>
          <w:p w14:paraId="1700D75A" w14:textId="77777777" w:rsidR="00611775" w:rsidRDefault="00611775" w:rsidP="002D4F1A">
            <w:pPr>
              <w:pStyle w:val="MensR-Servicecontact"/>
            </w:pPr>
            <w:r w:rsidRPr="00611775">
              <w:t>1</w:t>
            </w:r>
            <w:r w:rsidR="00444BBF">
              <w:t>800 422 322</w:t>
            </w:r>
          </w:p>
          <w:p w14:paraId="165253A4" w14:textId="77777777" w:rsidR="007D0A15" w:rsidRPr="00DB127F" w:rsidRDefault="007D0A15" w:rsidP="002D4F1A">
            <w:pPr>
              <w:pStyle w:val="MensR-Servicecontact"/>
            </w:pPr>
            <w:r>
              <w:t>Housing Pathways</w:t>
            </w:r>
          </w:p>
        </w:tc>
      </w:tr>
      <w:tr w:rsidR="007D0A15" w14:paraId="0C5838F4" w14:textId="77777777" w:rsidTr="002D4F1A">
        <w:trPr>
          <w:cnfStyle w:val="000000100000" w:firstRow="0" w:lastRow="0" w:firstColumn="0" w:lastColumn="0" w:oddVBand="0" w:evenVBand="0" w:oddHBand="1" w:evenHBand="0" w:firstRowFirstColumn="0" w:firstRowLastColumn="0" w:lastRowFirstColumn="0" w:lastRowLastColumn="0"/>
        </w:trPr>
        <w:tc>
          <w:tcPr>
            <w:tcW w:w="9243" w:type="dxa"/>
            <w:gridSpan w:val="2"/>
          </w:tcPr>
          <w:p w14:paraId="3CD9CC11" w14:textId="77777777" w:rsidR="007D0A15" w:rsidRDefault="007D0A15" w:rsidP="002D4F1A">
            <w:pPr>
              <w:pStyle w:val="MensR-ServiceName"/>
            </w:pPr>
            <w:r>
              <w:rPr>
                <w:lang w:eastAsia="en-US"/>
              </w:rPr>
              <w:t>Apprentice House</w:t>
            </w:r>
          </w:p>
          <w:p w14:paraId="0A767A87" w14:textId="77777777" w:rsidR="007D0A15" w:rsidRPr="002D4F1A" w:rsidRDefault="007D0A15" w:rsidP="002D4F1A">
            <w:pPr>
              <w:pStyle w:val="MensR-Serviceaddress"/>
            </w:pPr>
            <w:r w:rsidRPr="002D4F1A">
              <w:t>85 Northbourne Avenue, Turner ACT 2612</w:t>
            </w:r>
          </w:p>
          <w:p w14:paraId="7E47320E" w14:textId="77777777" w:rsidR="007D0A15" w:rsidRPr="002D4F1A" w:rsidRDefault="00521CEC" w:rsidP="002D4F1A">
            <w:pPr>
              <w:pStyle w:val="MensR-Serviceaddress"/>
              <w:rPr>
                <w:rStyle w:val="Hyperlink"/>
              </w:rPr>
            </w:pPr>
            <w:hyperlink r:id="rId106" w:history="1">
              <w:r w:rsidR="007D0A15" w:rsidRPr="002D4F1A">
                <w:rPr>
                  <w:rStyle w:val="Hyperlink"/>
                </w:rPr>
                <w:t>www.apprenticehouse.org.au</w:t>
              </w:r>
            </w:hyperlink>
          </w:p>
        </w:tc>
      </w:tr>
      <w:tr w:rsidR="007D0A15" w14:paraId="1D9989F5" w14:textId="77777777" w:rsidTr="002B314E">
        <w:trPr>
          <w:trHeight w:val="1284"/>
        </w:trPr>
        <w:tc>
          <w:tcPr>
            <w:tcW w:w="6912" w:type="dxa"/>
          </w:tcPr>
          <w:p w14:paraId="2F8D917A" w14:textId="77777777" w:rsidR="007D0A15" w:rsidRDefault="007D0A15" w:rsidP="002D4F1A">
            <w:pPr>
              <w:pStyle w:val="MensR-Servicedescription"/>
            </w:pPr>
            <w:r>
              <w:t>P</w:t>
            </w:r>
            <w:r w:rsidRPr="00611775">
              <w:t>rovide</w:t>
            </w:r>
            <w:r>
              <w:t xml:space="preserve">s apprentices and trainees with </w:t>
            </w:r>
            <w:r w:rsidRPr="00611775">
              <w:t>support to access affordable and secure accommodation whilst undertaking an apprenticeship or traineeship in the ACT region.</w:t>
            </w:r>
          </w:p>
        </w:tc>
        <w:tc>
          <w:tcPr>
            <w:tcW w:w="2331" w:type="dxa"/>
          </w:tcPr>
          <w:p w14:paraId="6512CEEF" w14:textId="77777777" w:rsidR="007D0A15" w:rsidRPr="00F33EF9" w:rsidRDefault="00521CEC" w:rsidP="002D4F1A">
            <w:pPr>
              <w:pStyle w:val="MensR-Servicecontact"/>
            </w:pPr>
            <w:hyperlink r:id="rId107" w:history="1">
              <w:r w:rsidR="007D0A15" w:rsidRPr="0063763B">
                <w:rPr>
                  <w:rStyle w:val="Hyperlink"/>
                </w:rPr>
                <w:t>apprenticehouse2606@gmail.com</w:t>
              </w:r>
            </w:hyperlink>
          </w:p>
        </w:tc>
      </w:tr>
      <w:tr w:rsidR="00DB127F" w14:paraId="1D93113F" w14:textId="77777777" w:rsidTr="002D4F1A">
        <w:trPr>
          <w:cnfStyle w:val="000000100000" w:firstRow="0" w:lastRow="0" w:firstColumn="0" w:lastColumn="0" w:oddVBand="0" w:evenVBand="0" w:oddHBand="1" w:evenHBand="0" w:firstRowFirstColumn="0" w:firstRowLastColumn="0" w:lastRowFirstColumn="0" w:lastRowLastColumn="0"/>
        </w:trPr>
        <w:tc>
          <w:tcPr>
            <w:tcW w:w="9243" w:type="dxa"/>
            <w:gridSpan w:val="2"/>
          </w:tcPr>
          <w:p w14:paraId="264E3B65" w14:textId="77777777" w:rsidR="00DB127F" w:rsidRDefault="00CB4CAA" w:rsidP="00DB127F">
            <w:pPr>
              <w:pStyle w:val="MensR-ServiceName"/>
              <w:rPr>
                <w:lang w:eastAsia="en-US"/>
              </w:rPr>
            </w:pPr>
            <w:r>
              <w:t>Argyle Housing</w:t>
            </w:r>
            <w:r w:rsidR="00A3164F">
              <w:t xml:space="preserve"> – Queanbeyan &amp; Yass</w:t>
            </w:r>
          </w:p>
          <w:p w14:paraId="22495ECB" w14:textId="77777777" w:rsidR="00CB4CAA" w:rsidRPr="00CB4CAA" w:rsidRDefault="00CB4CAA" w:rsidP="002D4F1A">
            <w:pPr>
              <w:pStyle w:val="MensR-Serviceaddress"/>
              <w:rPr>
                <w:rFonts w:eastAsia="Calibri"/>
              </w:rPr>
            </w:pPr>
            <w:r w:rsidRPr="00CB4CAA">
              <w:rPr>
                <w:rFonts w:eastAsia="Calibri"/>
              </w:rPr>
              <w:t>Riverside Plaza, 131 Monaro St, Queanbeyan NSW 2620</w:t>
            </w:r>
          </w:p>
          <w:p w14:paraId="73C66810" w14:textId="77777777" w:rsidR="00DB127F" w:rsidRPr="002D4F1A" w:rsidRDefault="00521CEC" w:rsidP="002D4F1A">
            <w:pPr>
              <w:pStyle w:val="MensR-Serviceaddress"/>
              <w:rPr>
                <w:rStyle w:val="Hyperlink"/>
              </w:rPr>
            </w:pPr>
            <w:hyperlink r:id="rId108" w:history="1">
              <w:r w:rsidR="00CB4CAA" w:rsidRPr="002D4F1A">
                <w:rPr>
                  <w:rStyle w:val="Hyperlink"/>
                </w:rPr>
                <w:t>www.argylehousing.com.au</w:t>
              </w:r>
            </w:hyperlink>
          </w:p>
        </w:tc>
      </w:tr>
      <w:tr w:rsidR="00DB127F" w14:paraId="7F1A5DB4" w14:textId="77777777" w:rsidTr="002B314E">
        <w:trPr>
          <w:trHeight w:val="573"/>
        </w:trPr>
        <w:tc>
          <w:tcPr>
            <w:tcW w:w="6912" w:type="dxa"/>
          </w:tcPr>
          <w:p w14:paraId="2E0952DD" w14:textId="77777777" w:rsidR="00DB127F" w:rsidRDefault="00CB4CAA" w:rsidP="002D4F1A">
            <w:pPr>
              <w:pStyle w:val="MensR-Servicedescription"/>
            </w:pPr>
            <w:r>
              <w:t xml:space="preserve">Social housing and affordable housing </w:t>
            </w:r>
            <w:r w:rsidR="00A3164F">
              <w:t>within NSW.</w:t>
            </w:r>
          </w:p>
        </w:tc>
        <w:tc>
          <w:tcPr>
            <w:tcW w:w="2331" w:type="dxa"/>
          </w:tcPr>
          <w:p w14:paraId="36BCABDF" w14:textId="77777777" w:rsidR="00CB4CAA" w:rsidRPr="00DB127F" w:rsidRDefault="00CB4CAA" w:rsidP="002D4F1A">
            <w:pPr>
              <w:pStyle w:val="MensR-Servicecontact"/>
            </w:pPr>
            <w:r>
              <w:t>02 6297 5929</w:t>
            </w:r>
          </w:p>
        </w:tc>
      </w:tr>
      <w:tr w:rsidR="00CB4CAA" w14:paraId="3BC78D6B" w14:textId="77777777" w:rsidTr="002D4F1A">
        <w:trPr>
          <w:cnfStyle w:val="000000100000" w:firstRow="0" w:lastRow="0" w:firstColumn="0" w:lastColumn="0" w:oddVBand="0" w:evenVBand="0" w:oddHBand="1" w:evenHBand="0" w:firstRowFirstColumn="0" w:firstRowLastColumn="0" w:lastRowFirstColumn="0" w:lastRowLastColumn="0"/>
        </w:trPr>
        <w:tc>
          <w:tcPr>
            <w:tcW w:w="9243" w:type="dxa"/>
            <w:gridSpan w:val="2"/>
          </w:tcPr>
          <w:p w14:paraId="3189BE79" w14:textId="77777777" w:rsidR="00CB4CAA" w:rsidRDefault="00CB4CAA" w:rsidP="00BD458E">
            <w:pPr>
              <w:pStyle w:val="MensR-ServiceName"/>
              <w:rPr>
                <w:lang w:eastAsia="en-US"/>
              </w:rPr>
            </w:pPr>
            <w:r>
              <w:t>Argyle Housing</w:t>
            </w:r>
            <w:r w:rsidR="00A3164F">
              <w:t xml:space="preserve"> - ACT</w:t>
            </w:r>
          </w:p>
          <w:p w14:paraId="0C5CFA02" w14:textId="77777777" w:rsidR="00CB4CAA" w:rsidRPr="002D4F1A" w:rsidRDefault="00CB4CAA" w:rsidP="002D4F1A">
            <w:pPr>
              <w:pStyle w:val="MensR-Serviceaddress"/>
            </w:pPr>
            <w:r w:rsidRPr="002D4F1A">
              <w:t>Ainslie Village, 23 Quick Street, Campbell ACT 2612</w:t>
            </w:r>
          </w:p>
          <w:p w14:paraId="65EFCE3B" w14:textId="77777777" w:rsidR="00CB4CAA" w:rsidRPr="002D4F1A" w:rsidRDefault="00521CEC" w:rsidP="002D4F1A">
            <w:pPr>
              <w:pStyle w:val="MensR-Serviceaddress"/>
              <w:rPr>
                <w:rStyle w:val="Hyperlink"/>
              </w:rPr>
            </w:pPr>
            <w:hyperlink r:id="rId109" w:history="1">
              <w:r w:rsidR="00CB4CAA" w:rsidRPr="002D4F1A">
                <w:rPr>
                  <w:rStyle w:val="Hyperlink"/>
                </w:rPr>
                <w:t>www.argylehousing.com.au</w:t>
              </w:r>
            </w:hyperlink>
          </w:p>
        </w:tc>
      </w:tr>
      <w:tr w:rsidR="00CB4CAA" w14:paraId="37E540AB" w14:textId="77777777" w:rsidTr="007419D6">
        <w:trPr>
          <w:trHeight w:val="667"/>
        </w:trPr>
        <w:tc>
          <w:tcPr>
            <w:tcW w:w="6912" w:type="dxa"/>
          </w:tcPr>
          <w:p w14:paraId="71890F7E" w14:textId="77777777" w:rsidR="00CB4CAA" w:rsidRDefault="00CB4CAA" w:rsidP="002D4F1A">
            <w:pPr>
              <w:pStyle w:val="MensR-Servicedescription"/>
            </w:pPr>
            <w:r>
              <w:t xml:space="preserve">Social housing and affordable housing </w:t>
            </w:r>
            <w:r w:rsidRPr="00903683">
              <w:t xml:space="preserve">within the </w:t>
            </w:r>
            <w:r>
              <w:t>ACT.</w:t>
            </w:r>
          </w:p>
        </w:tc>
        <w:tc>
          <w:tcPr>
            <w:tcW w:w="2331" w:type="dxa"/>
          </w:tcPr>
          <w:p w14:paraId="32245BDF" w14:textId="77777777" w:rsidR="00CB4CAA" w:rsidRPr="00CB4CAA" w:rsidRDefault="00CB4CAA" w:rsidP="002D4F1A">
            <w:pPr>
              <w:pStyle w:val="MensR-Servicecontact"/>
            </w:pPr>
            <w:r w:rsidRPr="00CB4CAA">
              <w:t>02 6162 6800</w:t>
            </w:r>
          </w:p>
        </w:tc>
      </w:tr>
      <w:tr w:rsidR="00A3164F" w14:paraId="3EB5FB15" w14:textId="77777777" w:rsidTr="00AF7932">
        <w:trPr>
          <w:cnfStyle w:val="000000100000" w:firstRow="0" w:lastRow="0" w:firstColumn="0" w:lastColumn="0" w:oddVBand="0" w:evenVBand="0" w:oddHBand="1" w:evenHBand="0" w:firstRowFirstColumn="0" w:firstRowLastColumn="0" w:lastRowFirstColumn="0" w:lastRowLastColumn="0"/>
        </w:trPr>
        <w:tc>
          <w:tcPr>
            <w:tcW w:w="9243" w:type="dxa"/>
            <w:gridSpan w:val="2"/>
            <w:tcMar>
              <w:top w:w="85" w:type="dxa"/>
            </w:tcMar>
          </w:tcPr>
          <w:p w14:paraId="70EEC4F9" w14:textId="77777777" w:rsidR="00A3164F" w:rsidRDefault="00A3164F" w:rsidP="00BD458E">
            <w:pPr>
              <w:pStyle w:val="MensR-ServiceName"/>
              <w:rPr>
                <w:lang w:eastAsia="en-US"/>
              </w:rPr>
            </w:pPr>
            <w:r>
              <w:lastRenderedPageBreak/>
              <w:t>CHC Affordable Housing</w:t>
            </w:r>
          </w:p>
          <w:p w14:paraId="13077108" w14:textId="77777777" w:rsidR="00F33EF9" w:rsidRDefault="00F33EF9" w:rsidP="002D4F1A">
            <w:pPr>
              <w:pStyle w:val="MensR-Serviceaddress"/>
            </w:pPr>
            <w:r w:rsidRPr="00F33EF9">
              <w:t xml:space="preserve">Unit 224 / 29 </w:t>
            </w:r>
            <w:proofErr w:type="spellStart"/>
            <w:r w:rsidRPr="00F33EF9">
              <w:t>Braybrooke</w:t>
            </w:r>
            <w:proofErr w:type="spellEnd"/>
            <w:r w:rsidRPr="00F33EF9">
              <w:t xml:space="preserve"> Street</w:t>
            </w:r>
            <w:r>
              <w:t xml:space="preserve">, </w:t>
            </w:r>
            <w:r w:rsidRPr="00F33EF9">
              <w:t>Bruce ACT 2617</w:t>
            </w:r>
          </w:p>
          <w:p w14:paraId="1F87FB07" w14:textId="77777777" w:rsidR="00A3164F" w:rsidRPr="002D4F1A" w:rsidRDefault="00521CEC" w:rsidP="002D4F1A">
            <w:pPr>
              <w:pStyle w:val="MensR-Serviceaddress"/>
              <w:rPr>
                <w:rStyle w:val="Hyperlink"/>
              </w:rPr>
            </w:pPr>
            <w:hyperlink r:id="rId110" w:history="1">
              <w:r w:rsidR="00A3164F" w:rsidRPr="002D4F1A">
                <w:rPr>
                  <w:rStyle w:val="Hyperlink"/>
                </w:rPr>
                <w:t>www.chcaffordablehousing.com.au</w:t>
              </w:r>
            </w:hyperlink>
          </w:p>
        </w:tc>
      </w:tr>
      <w:tr w:rsidR="00A3164F" w14:paraId="02943F59" w14:textId="77777777" w:rsidTr="00AF7932">
        <w:trPr>
          <w:trHeight w:val="31"/>
        </w:trPr>
        <w:tc>
          <w:tcPr>
            <w:tcW w:w="6912" w:type="dxa"/>
            <w:tcMar>
              <w:top w:w="85" w:type="dxa"/>
            </w:tcMar>
          </w:tcPr>
          <w:p w14:paraId="666E2FAA" w14:textId="77777777" w:rsidR="00A3164F" w:rsidRDefault="00F33EF9" w:rsidP="002D4F1A">
            <w:pPr>
              <w:pStyle w:val="MensR-Servicedescription"/>
            </w:pPr>
            <w:r>
              <w:t>A</w:t>
            </w:r>
            <w:r w:rsidRPr="001D4645">
              <w:t>ffordable properties – for both sale and rent – to the ACT community.</w:t>
            </w:r>
            <w:r>
              <w:t xml:space="preserve"> C</w:t>
            </w:r>
            <w:r w:rsidRPr="001D4645">
              <w:t>harge</w:t>
            </w:r>
            <w:r>
              <w:t>s up to 74.9% of market rent.</w:t>
            </w:r>
          </w:p>
        </w:tc>
        <w:tc>
          <w:tcPr>
            <w:tcW w:w="2331" w:type="dxa"/>
            <w:tcMar>
              <w:top w:w="85" w:type="dxa"/>
            </w:tcMar>
          </w:tcPr>
          <w:p w14:paraId="2C278133" w14:textId="77777777" w:rsidR="00A3164F" w:rsidRPr="00CB4CAA" w:rsidRDefault="00A3164F" w:rsidP="002D4F1A">
            <w:pPr>
              <w:pStyle w:val="MensR-Servicecontact"/>
            </w:pPr>
            <w:r w:rsidRPr="00CB4CAA">
              <w:t>02 6</w:t>
            </w:r>
            <w:r>
              <w:t>24</w:t>
            </w:r>
            <w:r w:rsidR="00F33EF9">
              <w:t>8 7716</w:t>
            </w:r>
          </w:p>
        </w:tc>
      </w:tr>
      <w:tr w:rsidR="00A3164F" w14:paraId="2B6D30B9" w14:textId="77777777" w:rsidTr="00AF7932">
        <w:trPr>
          <w:cnfStyle w:val="000000100000" w:firstRow="0" w:lastRow="0" w:firstColumn="0" w:lastColumn="0" w:oddVBand="0" w:evenVBand="0" w:oddHBand="1" w:evenHBand="0" w:firstRowFirstColumn="0" w:firstRowLastColumn="0" w:lastRowFirstColumn="0" w:lastRowLastColumn="0"/>
        </w:trPr>
        <w:tc>
          <w:tcPr>
            <w:tcW w:w="9243" w:type="dxa"/>
            <w:gridSpan w:val="2"/>
            <w:tcMar>
              <w:top w:w="85" w:type="dxa"/>
            </w:tcMar>
          </w:tcPr>
          <w:p w14:paraId="0C4EE731" w14:textId="77777777" w:rsidR="00A3164F" w:rsidRDefault="00A3164F" w:rsidP="00BD458E">
            <w:pPr>
              <w:pStyle w:val="MensR-ServiceName"/>
              <w:rPr>
                <w:lang w:eastAsia="en-US"/>
              </w:rPr>
            </w:pPr>
            <w:r>
              <w:t>Common Ground Canberra</w:t>
            </w:r>
          </w:p>
          <w:p w14:paraId="4A07FC93" w14:textId="77777777" w:rsidR="00A3164F" w:rsidRDefault="00A3164F" w:rsidP="002D4F1A">
            <w:pPr>
              <w:pStyle w:val="MensR-Serviceaddress"/>
            </w:pPr>
            <w:r>
              <w:t>130 The Valley Avenue, Gungahlin ACT 2912</w:t>
            </w:r>
          </w:p>
          <w:p w14:paraId="2F715F99" w14:textId="77777777" w:rsidR="00A3164F" w:rsidRPr="002D4F1A" w:rsidRDefault="00521CEC" w:rsidP="002D4F1A">
            <w:pPr>
              <w:pStyle w:val="MensR-Serviceaddress"/>
              <w:rPr>
                <w:rStyle w:val="Hyperlink"/>
              </w:rPr>
            </w:pPr>
            <w:hyperlink r:id="rId111" w:history="1">
              <w:r w:rsidR="00A3164F" w:rsidRPr="002D4F1A">
                <w:rPr>
                  <w:rStyle w:val="Hyperlink"/>
                </w:rPr>
                <w:t>www.commongroundcanberra.com.au</w:t>
              </w:r>
            </w:hyperlink>
          </w:p>
        </w:tc>
      </w:tr>
      <w:tr w:rsidR="00A3164F" w14:paraId="0D389A2A" w14:textId="77777777" w:rsidTr="00AF7932">
        <w:trPr>
          <w:trHeight w:val="352"/>
        </w:trPr>
        <w:tc>
          <w:tcPr>
            <w:tcW w:w="6912" w:type="dxa"/>
            <w:tcMar>
              <w:top w:w="85" w:type="dxa"/>
            </w:tcMar>
          </w:tcPr>
          <w:p w14:paraId="16F2EF45" w14:textId="77777777" w:rsidR="00A3164F" w:rsidRDefault="00A3164F" w:rsidP="002D4F1A">
            <w:pPr>
              <w:pStyle w:val="MensR-Servicedescription"/>
            </w:pPr>
            <w:r>
              <w:t>L</w:t>
            </w:r>
            <w:r w:rsidRPr="00A3164F">
              <w:t>ow-cost supportive housing focused on providing quality tenant outcomes for people who have experienced chronic homelessness.</w:t>
            </w:r>
            <w:r>
              <w:t xml:space="preserve"> A</w:t>
            </w:r>
            <w:r w:rsidRPr="00A3164F">
              <w:t>lso targets low-income earners who are unable to access other affordable housing options.</w:t>
            </w:r>
          </w:p>
        </w:tc>
        <w:tc>
          <w:tcPr>
            <w:tcW w:w="2331" w:type="dxa"/>
            <w:tcMar>
              <w:top w:w="85" w:type="dxa"/>
            </w:tcMar>
          </w:tcPr>
          <w:p w14:paraId="00D1D72D" w14:textId="77777777" w:rsidR="00A3164F" w:rsidRPr="00CB4CAA" w:rsidRDefault="00A3164F" w:rsidP="002D4F1A">
            <w:pPr>
              <w:pStyle w:val="MensR-Servicecontact"/>
            </w:pPr>
            <w:r w:rsidRPr="00CB4CAA">
              <w:t>02 6</w:t>
            </w:r>
            <w:r>
              <w:t>241 0352</w:t>
            </w:r>
          </w:p>
        </w:tc>
      </w:tr>
      <w:tr w:rsidR="00DB127F" w14:paraId="3317D9CB" w14:textId="77777777" w:rsidTr="00AF7932">
        <w:trPr>
          <w:cnfStyle w:val="000000100000" w:firstRow="0" w:lastRow="0" w:firstColumn="0" w:lastColumn="0" w:oddVBand="0" w:evenVBand="0" w:oddHBand="1" w:evenHBand="0" w:firstRowFirstColumn="0" w:firstRowLastColumn="0" w:lastRowFirstColumn="0" w:lastRowLastColumn="0"/>
        </w:trPr>
        <w:tc>
          <w:tcPr>
            <w:tcW w:w="9243" w:type="dxa"/>
            <w:gridSpan w:val="2"/>
            <w:tcMar>
              <w:top w:w="85" w:type="dxa"/>
            </w:tcMar>
          </w:tcPr>
          <w:p w14:paraId="4F7EF54E" w14:textId="77777777" w:rsidR="00F33EF9" w:rsidRPr="002D4F1A" w:rsidRDefault="00F33EF9" w:rsidP="002D4F1A">
            <w:pPr>
              <w:pStyle w:val="MensR-ServiceName"/>
            </w:pPr>
            <w:r w:rsidRPr="002D4F1A">
              <w:t>Havelock Housing Association</w:t>
            </w:r>
          </w:p>
          <w:p w14:paraId="54959195" w14:textId="77777777" w:rsidR="00F33EF9" w:rsidRPr="002D4F1A" w:rsidRDefault="00F33EF9" w:rsidP="002D4F1A">
            <w:pPr>
              <w:pStyle w:val="MensR-Serviceaddress"/>
            </w:pPr>
            <w:r w:rsidRPr="002D4F1A">
              <w:t>85 Northbourne Avenue, Turner ACT 2612</w:t>
            </w:r>
          </w:p>
          <w:p w14:paraId="08FED401" w14:textId="77777777" w:rsidR="00DB127F" w:rsidRPr="002D4F1A" w:rsidRDefault="00521CEC" w:rsidP="002D4F1A">
            <w:pPr>
              <w:pStyle w:val="MensR-Serviceaddress"/>
              <w:rPr>
                <w:rStyle w:val="Hyperlink"/>
              </w:rPr>
            </w:pPr>
            <w:hyperlink r:id="rId112" w:history="1">
              <w:r w:rsidR="00F33EF9" w:rsidRPr="002D4F1A">
                <w:rPr>
                  <w:rStyle w:val="Hyperlink"/>
                </w:rPr>
                <w:t>www.havelock.asn.au</w:t>
              </w:r>
            </w:hyperlink>
          </w:p>
        </w:tc>
      </w:tr>
      <w:tr w:rsidR="00DB127F" w14:paraId="35109DDA" w14:textId="77777777" w:rsidTr="00AF7932">
        <w:tc>
          <w:tcPr>
            <w:tcW w:w="6912" w:type="dxa"/>
            <w:tcMar>
              <w:top w:w="85" w:type="dxa"/>
            </w:tcMar>
          </w:tcPr>
          <w:p w14:paraId="350B19C3" w14:textId="77777777" w:rsidR="00DB127F" w:rsidRDefault="00F33EF9" w:rsidP="002D4F1A">
            <w:pPr>
              <w:pStyle w:val="MensR-Servicedescription"/>
            </w:pPr>
            <w:r>
              <w:t>H</w:t>
            </w:r>
            <w:r w:rsidRPr="00630829">
              <w:t>ousing for people on low to moderate incomes.</w:t>
            </w:r>
            <w:r>
              <w:t xml:space="preserve"> Offers group share, single units, and community housing and other housing programs.</w:t>
            </w:r>
          </w:p>
        </w:tc>
        <w:tc>
          <w:tcPr>
            <w:tcW w:w="2331" w:type="dxa"/>
            <w:tcMar>
              <w:top w:w="85" w:type="dxa"/>
            </w:tcMar>
          </w:tcPr>
          <w:p w14:paraId="05E81F97" w14:textId="77777777" w:rsidR="00DB127F" w:rsidRPr="00F33EF9" w:rsidRDefault="00F33EF9" w:rsidP="002D4F1A">
            <w:pPr>
              <w:pStyle w:val="MensR-Servicecontact"/>
            </w:pPr>
            <w:r w:rsidRPr="00F33EF9">
              <w:t>02 6257 2277</w:t>
            </w:r>
          </w:p>
        </w:tc>
      </w:tr>
      <w:tr w:rsidR="00A13F2D" w14:paraId="6D8C3F31" w14:textId="77777777" w:rsidTr="00AF7932">
        <w:trPr>
          <w:cnfStyle w:val="000000100000" w:firstRow="0" w:lastRow="0" w:firstColumn="0" w:lastColumn="0" w:oddVBand="0" w:evenVBand="0" w:oddHBand="1" w:evenHBand="0" w:firstRowFirstColumn="0" w:firstRowLastColumn="0" w:lastRowFirstColumn="0" w:lastRowLastColumn="0"/>
        </w:trPr>
        <w:tc>
          <w:tcPr>
            <w:tcW w:w="9243" w:type="dxa"/>
            <w:gridSpan w:val="2"/>
            <w:tcMar>
              <w:top w:w="85" w:type="dxa"/>
            </w:tcMar>
          </w:tcPr>
          <w:p w14:paraId="59847E4C" w14:textId="77777777" w:rsidR="00A13F2D" w:rsidRDefault="00A13F2D" w:rsidP="00BD458E">
            <w:pPr>
              <w:pStyle w:val="MensR-ServiceName"/>
              <w:rPr>
                <w:lang w:eastAsia="en-US"/>
              </w:rPr>
            </w:pPr>
            <w:r w:rsidRPr="00410E23">
              <w:t>Indigenous Youth Mobility Program (IYMP)</w:t>
            </w:r>
            <w:r>
              <w:t xml:space="preserve"> Canberra</w:t>
            </w:r>
          </w:p>
          <w:p w14:paraId="4AEE1C19" w14:textId="77777777" w:rsidR="00A13F2D" w:rsidRPr="00202EC8" w:rsidRDefault="00A13F2D" w:rsidP="00072BB8">
            <w:pPr>
              <w:pStyle w:val="MensR-Serviceaddress"/>
            </w:pPr>
            <w:r w:rsidRPr="00202EC8">
              <w:t>98 Hodgson Crescent, Pearce ACT 2607</w:t>
            </w:r>
          </w:p>
          <w:p w14:paraId="2BB8D9E7" w14:textId="77777777" w:rsidR="00A13F2D" w:rsidRPr="00072BB8" w:rsidRDefault="00521CEC" w:rsidP="00072BB8">
            <w:pPr>
              <w:pStyle w:val="MensR-Serviceaddress"/>
              <w:rPr>
                <w:rStyle w:val="Hyperlink"/>
              </w:rPr>
            </w:pPr>
            <w:hyperlink r:id="rId113" w:history="1">
              <w:r w:rsidR="00A13F2D" w:rsidRPr="00072BB8">
                <w:rPr>
                  <w:rStyle w:val="Hyperlink"/>
                </w:rPr>
                <w:t>www.iymp.com.au/index.php/locations/canberra</w:t>
              </w:r>
            </w:hyperlink>
          </w:p>
        </w:tc>
      </w:tr>
      <w:tr w:rsidR="00A13F2D" w14:paraId="1CD67690" w14:textId="77777777" w:rsidTr="00AF7932">
        <w:tc>
          <w:tcPr>
            <w:tcW w:w="6912" w:type="dxa"/>
            <w:tcMar>
              <w:top w:w="85" w:type="dxa"/>
            </w:tcMar>
          </w:tcPr>
          <w:p w14:paraId="3861378F" w14:textId="77777777" w:rsidR="00A13F2D" w:rsidRDefault="00A13F2D" w:rsidP="00072BB8">
            <w:pPr>
              <w:pStyle w:val="MensR-Servicedescription"/>
            </w:pPr>
            <w:r w:rsidRPr="004D0FC3">
              <w:t>Operated by Career Employment Australia (CEA). Accommodation and support for 16-24 year olds from a remote or regional community who are undertaking education, training or employment.</w:t>
            </w:r>
          </w:p>
        </w:tc>
        <w:tc>
          <w:tcPr>
            <w:tcW w:w="2331" w:type="dxa"/>
            <w:tcMar>
              <w:top w:w="85" w:type="dxa"/>
            </w:tcMar>
          </w:tcPr>
          <w:p w14:paraId="049D2D10" w14:textId="77777777" w:rsidR="00A13F2D" w:rsidRPr="007F64E6" w:rsidRDefault="00A13F2D" w:rsidP="00072BB8">
            <w:pPr>
              <w:pStyle w:val="MensR-Servicecontact"/>
            </w:pPr>
            <w:r w:rsidRPr="00066158">
              <w:t>02 6290 1222</w:t>
            </w:r>
          </w:p>
        </w:tc>
      </w:tr>
      <w:tr w:rsidR="00A13F2D" w14:paraId="56A3229A" w14:textId="77777777" w:rsidTr="00AF7932">
        <w:trPr>
          <w:cnfStyle w:val="000000100000" w:firstRow="0" w:lastRow="0" w:firstColumn="0" w:lastColumn="0" w:oddVBand="0" w:evenVBand="0" w:oddHBand="1" w:evenHBand="0" w:firstRowFirstColumn="0" w:firstRowLastColumn="0" w:lastRowFirstColumn="0" w:lastRowLastColumn="0"/>
        </w:trPr>
        <w:tc>
          <w:tcPr>
            <w:tcW w:w="9243" w:type="dxa"/>
            <w:gridSpan w:val="2"/>
            <w:tcMar>
              <w:top w:w="85" w:type="dxa"/>
            </w:tcMar>
          </w:tcPr>
          <w:p w14:paraId="6A8F2B2E" w14:textId="77777777" w:rsidR="00A13F2D" w:rsidRDefault="00A13F2D" w:rsidP="00BD458E">
            <w:pPr>
              <w:pStyle w:val="MensR-ServiceName"/>
              <w:rPr>
                <w:lang w:eastAsia="en-US"/>
              </w:rPr>
            </w:pPr>
            <w:proofErr w:type="spellStart"/>
            <w:r>
              <w:t>Munjuwa</w:t>
            </w:r>
            <w:proofErr w:type="spellEnd"/>
            <w:r>
              <w:t xml:space="preserve"> Health, Housing &amp; Community Aboriginal Corporation</w:t>
            </w:r>
          </w:p>
          <w:p w14:paraId="11787EBF" w14:textId="77777777" w:rsidR="00A13F2D" w:rsidRPr="007F64E6" w:rsidRDefault="00A13F2D" w:rsidP="00072BB8">
            <w:pPr>
              <w:pStyle w:val="MensR-Serviceaddress"/>
            </w:pPr>
            <w:r w:rsidRPr="00435FF3">
              <w:t>28 Rutledge Street, Queanbeyan NSW 2620</w:t>
            </w:r>
          </w:p>
        </w:tc>
      </w:tr>
      <w:tr w:rsidR="00A13F2D" w14:paraId="79B11A46" w14:textId="77777777" w:rsidTr="00AF7932">
        <w:tc>
          <w:tcPr>
            <w:tcW w:w="6912" w:type="dxa"/>
            <w:tcMar>
              <w:top w:w="85" w:type="dxa"/>
            </w:tcMar>
          </w:tcPr>
          <w:p w14:paraId="4B735725" w14:textId="77777777" w:rsidR="00A13F2D" w:rsidRDefault="00A13F2D" w:rsidP="00072BB8">
            <w:pPr>
              <w:pStyle w:val="MensR-Servicedescription"/>
            </w:pPr>
            <w:r w:rsidRPr="00435FF3">
              <w:t>Housing co-operative for Aboriginal and</w:t>
            </w:r>
            <w:r>
              <w:t>/or</w:t>
            </w:r>
            <w:r w:rsidRPr="00435FF3">
              <w:t xml:space="preserve"> Torres Strait Islander people</w:t>
            </w:r>
            <w:r>
              <w:t>s</w:t>
            </w:r>
            <w:r w:rsidRPr="00435FF3">
              <w:t>. Medical clinics: GP Dr Bills; Visiting Optometrist; Diabetic Clinic.</w:t>
            </w:r>
          </w:p>
        </w:tc>
        <w:tc>
          <w:tcPr>
            <w:tcW w:w="2331" w:type="dxa"/>
            <w:tcMar>
              <w:top w:w="85" w:type="dxa"/>
            </w:tcMar>
          </w:tcPr>
          <w:p w14:paraId="22E3012F" w14:textId="77777777" w:rsidR="00A13F2D" w:rsidRPr="007F64E6" w:rsidRDefault="00A13F2D" w:rsidP="00072BB8">
            <w:pPr>
              <w:pStyle w:val="MensR-Servicecontact"/>
            </w:pPr>
            <w:r w:rsidRPr="00CA4351">
              <w:t>02 6297 3520</w:t>
            </w:r>
          </w:p>
        </w:tc>
      </w:tr>
    </w:tbl>
    <w:p w14:paraId="1A49E418" w14:textId="77777777" w:rsidR="00072BB8" w:rsidRDefault="00072BB8" w:rsidP="00072BB8">
      <w:pPr>
        <w:pStyle w:val="BodyText"/>
      </w:pPr>
    </w:p>
    <w:tbl>
      <w:tblPr>
        <w:tblStyle w:val="Table-Lightbrown"/>
        <w:tblW w:w="9072" w:type="dxa"/>
        <w:tblLook w:val="04A0" w:firstRow="1" w:lastRow="0" w:firstColumn="1" w:lastColumn="0" w:noHBand="0" w:noVBand="1"/>
      </w:tblPr>
      <w:tblGrid>
        <w:gridCol w:w="6795"/>
        <w:gridCol w:w="2277"/>
      </w:tblGrid>
      <w:tr w:rsidR="00072BB8" w14:paraId="2D5179C7" w14:textId="77777777" w:rsidTr="00D9164A">
        <w:tc>
          <w:tcPr>
            <w:tcW w:w="9072" w:type="dxa"/>
            <w:gridSpan w:val="2"/>
            <w:shd w:val="clear" w:color="auto" w:fill="DBB679"/>
          </w:tcPr>
          <w:p w14:paraId="1FC03F84" w14:textId="77777777" w:rsidR="00072BB8" w:rsidRDefault="00072BB8" w:rsidP="00072BB8">
            <w:pPr>
              <w:pStyle w:val="MensR-ServiceName"/>
            </w:pPr>
            <w:r w:rsidRPr="00505A77">
              <w:t xml:space="preserve">The following agencies may be </w:t>
            </w:r>
            <w:r>
              <w:t>of interest to</w:t>
            </w:r>
            <w:r w:rsidRPr="00505A77">
              <w:t xml:space="preserve"> you:</w:t>
            </w:r>
          </w:p>
        </w:tc>
      </w:tr>
      <w:tr w:rsidR="00072BB8" w14:paraId="7B025DC1" w14:textId="77777777" w:rsidTr="002B314E">
        <w:trPr>
          <w:trHeight w:val="32"/>
        </w:trPr>
        <w:tc>
          <w:tcPr>
            <w:tcW w:w="6795" w:type="dxa"/>
          </w:tcPr>
          <w:p w14:paraId="29B9A46E" w14:textId="77777777" w:rsidR="00072BB8" w:rsidRDefault="00072BB8" w:rsidP="002B314E">
            <w:pPr>
              <w:pStyle w:val="MensR-ServiceName"/>
            </w:pPr>
            <w:r w:rsidRPr="007A2E2B">
              <w:t>ACT Government</w:t>
            </w:r>
            <w:r w:rsidR="002B314E">
              <w:t xml:space="preserve">: </w:t>
            </w:r>
            <w:r>
              <w:t>Access Canberra</w:t>
            </w:r>
          </w:p>
        </w:tc>
        <w:tc>
          <w:tcPr>
            <w:tcW w:w="2277" w:type="dxa"/>
          </w:tcPr>
          <w:p w14:paraId="51E5E155" w14:textId="77777777" w:rsidR="00072BB8" w:rsidRPr="002B314E" w:rsidRDefault="00072BB8" w:rsidP="002B314E">
            <w:pPr>
              <w:pStyle w:val="MensR-Servicecontact"/>
              <w:rPr>
                <w:rFonts w:eastAsia="Calibri"/>
                <w:lang w:eastAsia="en-US"/>
              </w:rPr>
            </w:pPr>
            <w:r>
              <w:t>13 22 81</w:t>
            </w:r>
          </w:p>
        </w:tc>
      </w:tr>
      <w:tr w:rsidR="00F75E2C" w14:paraId="693A995D" w14:textId="77777777" w:rsidTr="002B314E">
        <w:trPr>
          <w:trHeight w:val="32"/>
        </w:trPr>
        <w:tc>
          <w:tcPr>
            <w:tcW w:w="6795" w:type="dxa"/>
          </w:tcPr>
          <w:p w14:paraId="24D3BA30" w14:textId="77777777" w:rsidR="00F75E2C" w:rsidRDefault="00F75E2C" w:rsidP="002B314E">
            <w:pPr>
              <w:pStyle w:val="MensR-ServiceName"/>
            </w:pPr>
            <w:r>
              <w:t>NSW</w:t>
            </w:r>
            <w:r w:rsidRPr="007A2E2B">
              <w:t xml:space="preserve"> Government</w:t>
            </w:r>
            <w:r w:rsidR="002B314E">
              <w:t xml:space="preserve">: </w:t>
            </w:r>
            <w:r w:rsidR="00C4432C">
              <w:t>Service NSW</w:t>
            </w:r>
          </w:p>
        </w:tc>
        <w:tc>
          <w:tcPr>
            <w:tcW w:w="2277" w:type="dxa"/>
          </w:tcPr>
          <w:p w14:paraId="699A8DB0" w14:textId="77777777" w:rsidR="00F75E2C" w:rsidRPr="002B314E" w:rsidRDefault="00F75E2C" w:rsidP="002B314E">
            <w:pPr>
              <w:pStyle w:val="MensR-Servicecontact"/>
              <w:rPr>
                <w:rFonts w:eastAsia="Calibri"/>
                <w:lang w:eastAsia="en-US"/>
              </w:rPr>
            </w:pPr>
            <w:r>
              <w:t xml:space="preserve">13 </w:t>
            </w:r>
            <w:r w:rsidR="00C4432C">
              <w:t>77 88</w:t>
            </w:r>
          </w:p>
        </w:tc>
      </w:tr>
      <w:tr w:rsidR="00072BB8" w14:paraId="1E8749EA" w14:textId="77777777" w:rsidTr="00072BB8">
        <w:tc>
          <w:tcPr>
            <w:tcW w:w="6795" w:type="dxa"/>
          </w:tcPr>
          <w:p w14:paraId="081A6B5E" w14:textId="77777777" w:rsidR="00072BB8" w:rsidRPr="007A2E2B" w:rsidRDefault="00072BB8" w:rsidP="002B314E">
            <w:pPr>
              <w:pStyle w:val="MensR-ServiceName"/>
            </w:pPr>
            <w:r>
              <w:t>Canberra Community Law</w:t>
            </w:r>
            <w:r w:rsidR="002B314E">
              <w:t xml:space="preserve">: </w:t>
            </w:r>
            <w:r>
              <w:t>Housing Community Law</w:t>
            </w:r>
          </w:p>
        </w:tc>
        <w:tc>
          <w:tcPr>
            <w:tcW w:w="2277" w:type="dxa"/>
          </w:tcPr>
          <w:p w14:paraId="78959BCF" w14:textId="77777777" w:rsidR="00072BB8" w:rsidRDefault="00072BB8" w:rsidP="00072BB8">
            <w:pPr>
              <w:pStyle w:val="MensR-Servicecontact"/>
              <w:rPr>
                <w:rFonts w:eastAsia="Calibri"/>
                <w:lang w:eastAsia="en-US"/>
              </w:rPr>
            </w:pPr>
            <w:r>
              <w:t>02 6218 7977</w:t>
            </w:r>
          </w:p>
        </w:tc>
      </w:tr>
      <w:tr w:rsidR="00072BB8" w14:paraId="2E31E71E" w14:textId="77777777" w:rsidTr="00072BB8">
        <w:tc>
          <w:tcPr>
            <w:tcW w:w="6795" w:type="dxa"/>
          </w:tcPr>
          <w:p w14:paraId="472B5745" w14:textId="77777777" w:rsidR="00072BB8" w:rsidRPr="00072BB8" w:rsidRDefault="00072BB8" w:rsidP="00072BB8">
            <w:pPr>
              <w:pStyle w:val="MensR-ServiceName"/>
            </w:pPr>
            <w:r w:rsidRPr="00072BB8">
              <w:t>Tenants Union ACT</w:t>
            </w:r>
          </w:p>
        </w:tc>
        <w:tc>
          <w:tcPr>
            <w:tcW w:w="2277" w:type="dxa"/>
          </w:tcPr>
          <w:p w14:paraId="64BFD3EC" w14:textId="77777777" w:rsidR="00072BB8" w:rsidRDefault="00072BB8" w:rsidP="00072BB8">
            <w:pPr>
              <w:pStyle w:val="MensR-Servicecontact"/>
              <w:rPr>
                <w:rFonts w:eastAsia="Calibri"/>
                <w:lang w:eastAsia="en-US"/>
              </w:rPr>
            </w:pPr>
            <w:r>
              <w:t>02 6247 2011</w:t>
            </w:r>
          </w:p>
        </w:tc>
      </w:tr>
    </w:tbl>
    <w:p w14:paraId="4B7C3055" w14:textId="77777777" w:rsidR="009821AF" w:rsidRPr="009821AF" w:rsidRDefault="009821AF" w:rsidP="009445BD">
      <w:pPr>
        <w:pStyle w:val="Heading1"/>
      </w:pPr>
      <w:bookmarkStart w:id="69" w:name="_Toc461445080"/>
      <w:bookmarkStart w:id="70" w:name="_Toc461532835"/>
      <w:bookmarkStart w:id="71" w:name="_Toc465951654"/>
      <w:bookmarkStart w:id="72" w:name="_Toc468102849"/>
      <w:bookmarkStart w:id="73" w:name="_Toc468713917"/>
      <w:bookmarkStart w:id="74" w:name="_Toc470099394"/>
      <w:r>
        <w:lastRenderedPageBreak/>
        <w:t>Homelessness</w:t>
      </w:r>
      <w:bookmarkEnd w:id="69"/>
      <w:bookmarkEnd w:id="70"/>
      <w:bookmarkEnd w:id="71"/>
      <w:bookmarkEnd w:id="72"/>
      <w:bookmarkEnd w:id="73"/>
      <w:bookmarkEnd w:id="74"/>
    </w:p>
    <w:p w14:paraId="7656FCD3" w14:textId="77777777" w:rsidR="009821AF" w:rsidRPr="008A4AAC" w:rsidRDefault="008A4AAC" w:rsidP="00A4484F">
      <w:pPr>
        <w:pStyle w:val="BodyText"/>
      </w:pPr>
      <w:r>
        <w:t xml:space="preserve">Many people often associate homelessness with </w:t>
      </w:r>
      <w:r w:rsidRPr="008A4AAC">
        <w:t>‘rough sleeping’. Be</w:t>
      </w:r>
      <w:r>
        <w:t xml:space="preserve">low are some common terms used to </w:t>
      </w:r>
      <w:r w:rsidRPr="008A4AAC">
        <w:t>describe</w:t>
      </w:r>
      <w:r>
        <w:t xml:space="preserve"> homelessness:</w:t>
      </w:r>
    </w:p>
    <w:p w14:paraId="022E2397" w14:textId="77777777" w:rsidR="009821AF" w:rsidRPr="003F2409" w:rsidRDefault="00A4484F" w:rsidP="00A4484F">
      <w:pPr>
        <w:pStyle w:val="ListBullet"/>
      </w:pPr>
      <w:r w:rsidRPr="00A4484F">
        <w:rPr>
          <w:rStyle w:val="Strong"/>
        </w:rPr>
        <w:t>Primary homelessness</w:t>
      </w:r>
      <w:r w:rsidR="009821AF">
        <w:t xml:space="preserve"> is a</w:t>
      </w:r>
      <w:r w:rsidR="009821AF" w:rsidRPr="003F2409">
        <w:t>lso kn</w:t>
      </w:r>
      <w:r w:rsidR="009821AF">
        <w:t xml:space="preserve">own as ‘rough sleeping’. It </w:t>
      </w:r>
      <w:r w:rsidR="009821AF" w:rsidRPr="003F2409">
        <w:t xml:space="preserve">is the most visible ‘face’ </w:t>
      </w:r>
      <w:r w:rsidR="009821AF">
        <w:t>o</w:t>
      </w:r>
      <w:r w:rsidR="009821AF" w:rsidRPr="003F2409">
        <w:t>f homelessness and can mean sleeping in public places such park benche</w:t>
      </w:r>
      <w:r w:rsidR="00DC186B">
        <w:t>s, cars or makeshift shelters</w:t>
      </w:r>
    </w:p>
    <w:p w14:paraId="3F1811ED" w14:textId="77777777" w:rsidR="009821AF" w:rsidRPr="003F2409" w:rsidRDefault="00A4484F" w:rsidP="00A4484F">
      <w:pPr>
        <w:pStyle w:val="ListBullet"/>
      </w:pPr>
      <w:r w:rsidRPr="00A4484F">
        <w:rPr>
          <w:rStyle w:val="Strong"/>
        </w:rPr>
        <w:t>Secondary homelessness</w:t>
      </w:r>
      <w:r w:rsidR="009821AF">
        <w:t xml:space="preserve"> can mean</w:t>
      </w:r>
      <w:r w:rsidR="009821AF" w:rsidRPr="003F2409">
        <w:t xml:space="preserve"> moving between different temporary shelters for example ‘couch surfing’ or staying as a temporary guest with relatives and friends, or </w:t>
      </w:r>
      <w:r w:rsidR="009821AF">
        <w:t>s</w:t>
      </w:r>
      <w:r w:rsidR="009821AF" w:rsidRPr="003F2409">
        <w:t xml:space="preserve">taying in crisis homelessness accommodation. Couch surfing is defined as temporarily staying with friends, relatives, family and sometimes with </w:t>
      </w:r>
      <w:r w:rsidR="00DC186B">
        <w:t>complete strangers</w:t>
      </w:r>
    </w:p>
    <w:p w14:paraId="1974822D" w14:textId="77777777" w:rsidR="009821AF" w:rsidRPr="003F2409" w:rsidRDefault="00A4484F" w:rsidP="00A4484F">
      <w:pPr>
        <w:pStyle w:val="ListBullet"/>
      </w:pPr>
      <w:r w:rsidRPr="00A4484F">
        <w:rPr>
          <w:rStyle w:val="Strong"/>
        </w:rPr>
        <w:t>Tertiary homelessness</w:t>
      </w:r>
      <w:r w:rsidR="009821AF">
        <w:t xml:space="preserve"> can mean p</w:t>
      </w:r>
      <w:r w:rsidR="009821AF" w:rsidRPr="003F2409">
        <w:t>eople living in single rooms in private boarding houses without their own bathroom</w:t>
      </w:r>
      <w:r w:rsidR="009821AF">
        <w:t>, kitchen or security of tenure.</w:t>
      </w:r>
    </w:p>
    <w:p w14:paraId="25B2B0FF" w14:textId="77777777" w:rsidR="009821AF" w:rsidRPr="003F2409" w:rsidRDefault="00A4484F" w:rsidP="00A4484F">
      <w:pPr>
        <w:pStyle w:val="ListBullet"/>
      </w:pPr>
      <w:r w:rsidRPr="00A4484F">
        <w:rPr>
          <w:rStyle w:val="Strong"/>
        </w:rPr>
        <w:t>Marginal tenure</w:t>
      </w:r>
      <w:r w:rsidR="009821AF">
        <w:t xml:space="preserve"> can mean </w:t>
      </w:r>
      <w:r w:rsidR="009821AF" w:rsidRPr="003F2409">
        <w:t xml:space="preserve">forms of tenure that are very close to the minimum </w:t>
      </w:r>
      <w:r w:rsidR="00DC186B">
        <w:t>standard of acceptable housing</w:t>
      </w:r>
    </w:p>
    <w:p w14:paraId="533CE666" w14:textId="77777777" w:rsidR="009821AF" w:rsidRDefault="00A4484F" w:rsidP="00A4484F">
      <w:pPr>
        <w:pStyle w:val="ListBullet"/>
      </w:pPr>
      <w:r w:rsidRPr="00A4484F">
        <w:rPr>
          <w:rStyle w:val="Strong"/>
        </w:rPr>
        <w:t>At risk of homelessness</w:t>
      </w:r>
      <w:r w:rsidR="009821AF" w:rsidRPr="00A4484F">
        <w:t xml:space="preserve"> can</w:t>
      </w:r>
      <w:r w:rsidR="009821AF" w:rsidRPr="009821AF">
        <w:t xml:space="preserve"> mean </w:t>
      </w:r>
      <w:r w:rsidR="009821AF" w:rsidRPr="00A4484F">
        <w:t>a person</w:t>
      </w:r>
      <w:r w:rsidR="009821AF" w:rsidRPr="003F2409">
        <w:t xml:space="preserve"> is at risk of losing their accommodation. A person may be at risk of homelessness if they are experiencing issues that </w:t>
      </w:r>
      <w:r w:rsidR="009821AF">
        <w:t>can c</w:t>
      </w:r>
      <w:r w:rsidR="009821AF" w:rsidRPr="003F2409">
        <w:t>ontribute to homelessness such as: financial stress, rental/mortgage arrears, pending eviction, inadequate or unsuitable accommodation, domestic and family violence, unemployment and discrimination.</w:t>
      </w:r>
    </w:p>
    <w:p w14:paraId="625FC6FF" w14:textId="77777777" w:rsidR="00B62320" w:rsidRPr="00240B7E" w:rsidRDefault="0071450B" w:rsidP="00A4484F">
      <w:pPr>
        <w:pStyle w:val="BodyText"/>
      </w:pPr>
      <w:r>
        <w:t xml:space="preserve">If you, or someone you know, </w:t>
      </w:r>
      <w:r w:rsidR="0039527B">
        <w:t>fit</w:t>
      </w:r>
      <w:r>
        <w:t xml:space="preserve"> one </w:t>
      </w:r>
      <w:r w:rsidR="0039527B">
        <w:t xml:space="preserve">or more </w:t>
      </w:r>
      <w:r>
        <w:t xml:space="preserve">of these terms, </w:t>
      </w:r>
      <w:r w:rsidR="004070A4">
        <w:t>y</w:t>
      </w:r>
      <w:r w:rsidR="00240B7E" w:rsidRPr="00240B7E">
        <w:t xml:space="preserve">ou may want to consider contacting the </w:t>
      </w:r>
      <w:r w:rsidR="004070A4">
        <w:t>following agencies:</w:t>
      </w:r>
    </w:p>
    <w:tbl>
      <w:tblPr>
        <w:tblStyle w:val="Style1"/>
        <w:tblW w:w="0" w:type="auto"/>
        <w:tblLayout w:type="fixed"/>
        <w:tblLook w:val="04A0" w:firstRow="1" w:lastRow="0" w:firstColumn="1" w:lastColumn="0" w:noHBand="0" w:noVBand="1"/>
      </w:tblPr>
      <w:tblGrid>
        <w:gridCol w:w="5920"/>
        <w:gridCol w:w="3323"/>
      </w:tblGrid>
      <w:tr w:rsidR="0089710F" w14:paraId="1B180A83" w14:textId="77777777" w:rsidTr="00F3465E">
        <w:trPr>
          <w:cnfStyle w:val="100000000000" w:firstRow="1" w:lastRow="0" w:firstColumn="0" w:lastColumn="0" w:oddVBand="0" w:evenVBand="0" w:oddHBand="0" w:evenHBand="0" w:firstRowFirstColumn="0" w:firstRowLastColumn="0" w:lastRowFirstColumn="0" w:lastRowLastColumn="0"/>
        </w:trPr>
        <w:tc>
          <w:tcPr>
            <w:tcW w:w="9243" w:type="dxa"/>
            <w:gridSpan w:val="2"/>
            <w:shd w:val="clear" w:color="auto" w:fill="F0E1C8"/>
          </w:tcPr>
          <w:p w14:paraId="0F620CB7" w14:textId="77777777" w:rsidR="0089710F" w:rsidRPr="00650B03" w:rsidRDefault="0089710F" w:rsidP="00650B03">
            <w:pPr>
              <w:pStyle w:val="MensR-ServiceName"/>
            </w:pPr>
            <w:proofErr w:type="spellStart"/>
            <w:r w:rsidRPr="00650B03">
              <w:t>OneLink</w:t>
            </w:r>
            <w:proofErr w:type="spellEnd"/>
            <w:r w:rsidRPr="00650B03">
              <w:t xml:space="preserve"> (ACT)</w:t>
            </w:r>
          </w:p>
          <w:p w14:paraId="3F8E876C" w14:textId="77777777" w:rsidR="0089710F" w:rsidRPr="00650B03" w:rsidRDefault="0089710F" w:rsidP="00650B03">
            <w:pPr>
              <w:pStyle w:val="MensR-Serviceaddress"/>
            </w:pPr>
            <w:r w:rsidRPr="00650B03">
              <w:t>Ground Floor, Nature Conservation House, Corner of Emu Bank &amp; Benjamin Way, Belconnen ACT 2617</w:t>
            </w:r>
          </w:p>
          <w:p w14:paraId="59EE03E3" w14:textId="77777777" w:rsidR="0089710F" w:rsidRPr="00650B03" w:rsidRDefault="00521CEC" w:rsidP="00650B03">
            <w:pPr>
              <w:pStyle w:val="MensR-Serviceaddress"/>
              <w:rPr>
                <w:rStyle w:val="Hyperlink"/>
              </w:rPr>
            </w:pPr>
            <w:hyperlink r:id="rId114" w:history="1">
              <w:r w:rsidR="0089710F" w:rsidRPr="00650B03">
                <w:rPr>
                  <w:rStyle w:val="Hyperlink"/>
                </w:rPr>
                <w:t>www.onelink.org.au</w:t>
              </w:r>
            </w:hyperlink>
          </w:p>
        </w:tc>
      </w:tr>
      <w:tr w:rsidR="0089710F" w14:paraId="11F09F82" w14:textId="77777777" w:rsidTr="00F3465E">
        <w:trPr>
          <w:cnfStyle w:val="000000100000" w:firstRow="0" w:lastRow="0" w:firstColumn="0" w:lastColumn="0" w:oddVBand="0" w:evenVBand="0" w:oddHBand="1" w:evenHBand="0" w:firstRowFirstColumn="0" w:firstRowLastColumn="0" w:lastRowFirstColumn="0" w:lastRowLastColumn="0"/>
        </w:trPr>
        <w:tc>
          <w:tcPr>
            <w:tcW w:w="5920" w:type="dxa"/>
            <w:shd w:val="clear" w:color="auto" w:fill="FFFFFF" w:themeFill="background1"/>
          </w:tcPr>
          <w:p w14:paraId="0457FE6A" w14:textId="77777777" w:rsidR="0089710F" w:rsidRDefault="0089710F" w:rsidP="00650B03">
            <w:pPr>
              <w:pStyle w:val="MensR-Servicedescription"/>
            </w:pPr>
            <w:r>
              <w:t>A central information and access point for all homelessness services, including emergency accommodation providers, and also works with child, youth and family services.</w:t>
            </w:r>
          </w:p>
        </w:tc>
        <w:tc>
          <w:tcPr>
            <w:tcW w:w="3323" w:type="dxa"/>
            <w:shd w:val="clear" w:color="auto" w:fill="FFFFFF" w:themeFill="background1"/>
          </w:tcPr>
          <w:p w14:paraId="3EC7CC2D" w14:textId="77777777" w:rsidR="0089710F" w:rsidRPr="0089710F" w:rsidRDefault="0089710F" w:rsidP="00650B03">
            <w:pPr>
              <w:pStyle w:val="MensR-Servicecontact"/>
            </w:pPr>
            <w:r w:rsidRPr="0089710F">
              <w:t>1800 176 468</w:t>
            </w:r>
          </w:p>
        </w:tc>
      </w:tr>
      <w:tr w:rsidR="0089710F" w14:paraId="71EFC892" w14:textId="77777777" w:rsidTr="00F3465E">
        <w:tc>
          <w:tcPr>
            <w:tcW w:w="9243" w:type="dxa"/>
            <w:gridSpan w:val="2"/>
            <w:shd w:val="clear" w:color="auto" w:fill="F0E1C8"/>
          </w:tcPr>
          <w:p w14:paraId="57240ACD" w14:textId="77777777" w:rsidR="0089710F" w:rsidRDefault="0089710F" w:rsidP="00650B03">
            <w:pPr>
              <w:pStyle w:val="MensR-ServiceName"/>
              <w:rPr>
                <w:lang w:eastAsia="en-US"/>
              </w:rPr>
            </w:pPr>
            <w:r w:rsidRPr="0089710F">
              <w:rPr>
                <w:lang w:eastAsia="en-US"/>
              </w:rPr>
              <w:t>Link2home (NSW)</w:t>
            </w:r>
          </w:p>
          <w:p w14:paraId="1CBF4CBE" w14:textId="77777777" w:rsidR="0089710F" w:rsidRPr="00650B03" w:rsidRDefault="00521CEC" w:rsidP="00650B03">
            <w:pPr>
              <w:pStyle w:val="MensR-Serviceaddress"/>
              <w:rPr>
                <w:rStyle w:val="Hyperlink"/>
              </w:rPr>
            </w:pPr>
            <w:hyperlink r:id="rId115" w:history="1">
              <w:r w:rsidR="0089710F" w:rsidRPr="00650B03">
                <w:rPr>
                  <w:rStyle w:val="Hyperlink"/>
                </w:rPr>
                <w:t>www.housing.nsw.gov.au</w:t>
              </w:r>
            </w:hyperlink>
          </w:p>
        </w:tc>
      </w:tr>
      <w:tr w:rsidR="0089710F" w14:paraId="63A9C075" w14:textId="77777777" w:rsidTr="00F3465E">
        <w:trPr>
          <w:cnfStyle w:val="000000100000" w:firstRow="0" w:lastRow="0" w:firstColumn="0" w:lastColumn="0" w:oddVBand="0" w:evenVBand="0" w:oddHBand="1" w:evenHBand="0" w:firstRowFirstColumn="0" w:firstRowLastColumn="0" w:lastRowFirstColumn="0" w:lastRowLastColumn="0"/>
        </w:trPr>
        <w:tc>
          <w:tcPr>
            <w:tcW w:w="5920" w:type="dxa"/>
            <w:shd w:val="clear" w:color="auto" w:fill="FFFFFF" w:themeFill="background1"/>
          </w:tcPr>
          <w:p w14:paraId="16EE880C" w14:textId="77777777" w:rsidR="0089710F" w:rsidRDefault="0089710F" w:rsidP="00650B03">
            <w:pPr>
              <w:pStyle w:val="MensR-Servicedescription"/>
            </w:pPr>
            <w:r w:rsidRPr="004070A4">
              <w:t>Link2home is a state-wide homelessness information and referral telephone service for information, assessment or referral to homelessness services and support in NSW.</w:t>
            </w:r>
          </w:p>
        </w:tc>
        <w:tc>
          <w:tcPr>
            <w:tcW w:w="3323" w:type="dxa"/>
            <w:shd w:val="clear" w:color="auto" w:fill="FFFFFF" w:themeFill="background1"/>
          </w:tcPr>
          <w:p w14:paraId="57E5E357" w14:textId="77777777" w:rsidR="0089710F" w:rsidRDefault="0089710F" w:rsidP="00650B03">
            <w:pPr>
              <w:pStyle w:val="MensR-Servicecontact"/>
            </w:pPr>
            <w:r w:rsidRPr="004070A4">
              <w:t>1800 152 152</w:t>
            </w:r>
          </w:p>
          <w:p w14:paraId="294F562D" w14:textId="77777777" w:rsidR="0089710F" w:rsidRPr="00650B03" w:rsidRDefault="0089710F" w:rsidP="00E23BEF">
            <w:pPr>
              <w:pStyle w:val="MensR-Servicecontact"/>
              <w:rPr>
                <w:b w:val="0"/>
              </w:rPr>
            </w:pPr>
            <w:r w:rsidRPr="00650B03">
              <w:rPr>
                <w:b w:val="0"/>
              </w:rPr>
              <w:t>(24/7 365 days)</w:t>
            </w:r>
          </w:p>
        </w:tc>
      </w:tr>
    </w:tbl>
    <w:p w14:paraId="0249269E" w14:textId="77777777" w:rsidR="00F95E0A" w:rsidRPr="006B2E74" w:rsidRDefault="00320563" w:rsidP="009445BD">
      <w:pPr>
        <w:pStyle w:val="Heading1"/>
      </w:pPr>
      <w:bookmarkStart w:id="75" w:name="_Toc461445081"/>
      <w:bookmarkStart w:id="76" w:name="_Toc461532836"/>
      <w:bookmarkStart w:id="77" w:name="_Toc465951655"/>
      <w:bookmarkStart w:id="78" w:name="_Toc468102850"/>
      <w:bookmarkStart w:id="79" w:name="_Toc468713918"/>
      <w:bookmarkStart w:id="80" w:name="_Toc470099395"/>
      <w:r>
        <w:lastRenderedPageBreak/>
        <w:t>E</w:t>
      </w:r>
      <w:r w:rsidR="00D46D0E">
        <w:t>mployment</w:t>
      </w:r>
      <w:bookmarkEnd w:id="75"/>
      <w:bookmarkEnd w:id="76"/>
      <w:bookmarkEnd w:id="77"/>
      <w:bookmarkEnd w:id="78"/>
      <w:bookmarkEnd w:id="79"/>
      <w:bookmarkEnd w:id="80"/>
    </w:p>
    <w:p w14:paraId="4B5B3445" w14:textId="77777777" w:rsidR="00F95E0A" w:rsidRPr="00E4396A" w:rsidRDefault="00D92CD5" w:rsidP="00E4396A">
      <w:pPr>
        <w:pStyle w:val="BodyText"/>
        <w:rPr>
          <w:rStyle w:val="Strong"/>
        </w:rPr>
      </w:pPr>
      <w:r w:rsidRPr="00E4396A">
        <w:rPr>
          <w:rStyle w:val="Strong"/>
        </w:rPr>
        <w:t xml:space="preserve">Before you </w:t>
      </w:r>
      <w:r w:rsidR="007411E8" w:rsidRPr="00E4396A">
        <w:rPr>
          <w:rStyle w:val="Strong"/>
        </w:rPr>
        <w:t>begin searching for employment</w:t>
      </w:r>
      <w:r w:rsidR="009F5656" w:rsidRPr="00E4396A">
        <w:rPr>
          <w:rStyle w:val="Strong"/>
        </w:rPr>
        <w:t xml:space="preserve">, </w:t>
      </w:r>
      <w:r w:rsidRPr="00E4396A">
        <w:rPr>
          <w:rStyle w:val="Strong"/>
        </w:rPr>
        <w:t>you may need the following</w:t>
      </w:r>
      <w:r w:rsidR="009F5656" w:rsidRPr="00E4396A">
        <w:rPr>
          <w:rStyle w:val="Strong"/>
        </w:rPr>
        <w:t>:</w:t>
      </w:r>
    </w:p>
    <w:p w14:paraId="04F10FBE" w14:textId="77777777" w:rsidR="009F5656" w:rsidRDefault="009F5656" w:rsidP="00E4396A">
      <w:pPr>
        <w:pStyle w:val="MensR-Checkbox"/>
      </w:pPr>
      <w:r>
        <w:t>A current resume</w:t>
      </w:r>
      <w:r w:rsidR="00C40259">
        <w:t xml:space="preserve"> / cover letter.</w:t>
      </w:r>
    </w:p>
    <w:p w14:paraId="2EF599E2" w14:textId="77777777" w:rsidR="009F5656" w:rsidRDefault="007411E8" w:rsidP="00E4396A">
      <w:pPr>
        <w:pStyle w:val="MensR-Checkbox"/>
      </w:pPr>
      <w:r>
        <w:t>An o</w:t>
      </w:r>
      <w:r w:rsidR="00BD0136">
        <w:t xml:space="preserve">riginal </w:t>
      </w:r>
      <w:r w:rsidR="009F5656">
        <w:t>Birth C</w:t>
      </w:r>
      <w:r w:rsidR="000F3503">
        <w:t>ertificate</w:t>
      </w:r>
    </w:p>
    <w:p w14:paraId="1F1D2CE0" w14:textId="77777777" w:rsidR="00D521C1" w:rsidRDefault="00D521C1" w:rsidP="00E4396A">
      <w:pPr>
        <w:pStyle w:val="MensR-Checkbox"/>
      </w:pPr>
      <w:r>
        <w:t>Photo ID</w:t>
      </w:r>
    </w:p>
    <w:p w14:paraId="3D4F4293" w14:textId="77777777" w:rsidR="009F5656" w:rsidRDefault="007411E8" w:rsidP="00E4396A">
      <w:pPr>
        <w:pStyle w:val="MensR-Checkbox"/>
      </w:pPr>
      <w:r>
        <w:t xml:space="preserve">Your </w:t>
      </w:r>
      <w:r w:rsidR="009F5656">
        <w:t>Tax File Number</w:t>
      </w:r>
    </w:p>
    <w:p w14:paraId="24B9D9E5" w14:textId="77777777" w:rsidR="00D521C1" w:rsidRDefault="00D521C1" w:rsidP="00E4396A">
      <w:pPr>
        <w:pStyle w:val="MensR-Checkbox"/>
      </w:pPr>
      <w:r>
        <w:t>Your bank account details</w:t>
      </w:r>
    </w:p>
    <w:p w14:paraId="08E8ED87" w14:textId="77777777" w:rsidR="00D521C1" w:rsidRDefault="00D521C1" w:rsidP="00E4396A">
      <w:pPr>
        <w:pStyle w:val="MensR-Checkbox"/>
      </w:pPr>
      <w:r>
        <w:t>Your superannuation details</w:t>
      </w:r>
    </w:p>
    <w:p w14:paraId="6AED0485" w14:textId="77777777" w:rsidR="00D46D0E" w:rsidRDefault="00D46D0E" w:rsidP="00E4396A">
      <w:pPr>
        <w:pStyle w:val="MensR-Checkbox"/>
        <w:rPr>
          <w:bCs/>
        </w:rPr>
      </w:pPr>
      <w:r w:rsidRPr="00D46D0E">
        <w:rPr>
          <w:bCs/>
        </w:rPr>
        <w:t>Contact information for at least 2 persons to act as a referee for employment.</w:t>
      </w:r>
    </w:p>
    <w:p w14:paraId="21D3502A" w14:textId="77777777" w:rsidR="00C40259" w:rsidRPr="00D46D0E" w:rsidRDefault="00C40259" w:rsidP="00E4396A">
      <w:pPr>
        <w:pStyle w:val="MensR-Checkbox"/>
      </w:pPr>
      <w:r>
        <w:rPr>
          <w:bCs/>
        </w:rPr>
        <w:t>Details of any medical/workplace restrictions</w:t>
      </w:r>
    </w:p>
    <w:p w14:paraId="42B719D3" w14:textId="77777777" w:rsidR="009F5656" w:rsidRPr="00E4396A" w:rsidRDefault="007367ED" w:rsidP="00E4396A">
      <w:pPr>
        <w:pStyle w:val="BodyText"/>
        <w:rPr>
          <w:rStyle w:val="Strong"/>
        </w:rPr>
      </w:pPr>
      <w:r w:rsidRPr="00E4396A">
        <w:rPr>
          <w:rStyle w:val="Strong"/>
        </w:rPr>
        <w:t xml:space="preserve">Following are </w:t>
      </w:r>
      <w:r w:rsidR="00A30F0C" w:rsidRPr="00E4396A">
        <w:rPr>
          <w:rStyle w:val="Strong"/>
        </w:rPr>
        <w:t>some</w:t>
      </w:r>
      <w:r w:rsidRPr="00E4396A">
        <w:rPr>
          <w:rStyle w:val="Strong"/>
        </w:rPr>
        <w:t xml:space="preserve"> </w:t>
      </w:r>
      <w:r w:rsidR="00DA3465" w:rsidRPr="00E4396A">
        <w:rPr>
          <w:rStyle w:val="Strong"/>
        </w:rPr>
        <w:t xml:space="preserve">suggestions that may assist you to obtain </w:t>
      </w:r>
      <w:r w:rsidRPr="00E4396A">
        <w:rPr>
          <w:rStyle w:val="Strong"/>
        </w:rPr>
        <w:t>employment</w:t>
      </w:r>
      <w:r w:rsidR="00B07F75" w:rsidRPr="00E4396A">
        <w:rPr>
          <w:rStyle w:val="Strong"/>
        </w:rPr>
        <w:t>:</w:t>
      </w:r>
    </w:p>
    <w:p w14:paraId="056680D5" w14:textId="77777777" w:rsidR="009F5656" w:rsidRDefault="00B63804" w:rsidP="00E4396A">
      <w:pPr>
        <w:pStyle w:val="MensR-Checkbox"/>
      </w:pPr>
      <w:r>
        <w:t>C</w:t>
      </w:r>
      <w:r w:rsidR="009F5656">
        <w:t>urrent driver’s licence</w:t>
      </w:r>
      <w:r w:rsidR="00C40259">
        <w:t xml:space="preserve"> / own transport</w:t>
      </w:r>
    </w:p>
    <w:p w14:paraId="4869224D" w14:textId="77777777" w:rsidR="009F5656" w:rsidRDefault="00B63804" w:rsidP="00E4396A">
      <w:pPr>
        <w:pStyle w:val="MensR-Checkbox"/>
      </w:pPr>
      <w:r>
        <w:t>C</w:t>
      </w:r>
      <w:r w:rsidR="009F5656">
        <w:t>urrent First Aid Certificate</w:t>
      </w:r>
    </w:p>
    <w:p w14:paraId="0455C349" w14:textId="77777777" w:rsidR="00F25B49" w:rsidRDefault="00F25B49" w:rsidP="00E4396A">
      <w:pPr>
        <w:pStyle w:val="MensR-Checkbox"/>
      </w:pPr>
      <w:r>
        <w:t>Working with Vulnerable People Card (ACT) or Working with Children Card (NSW)</w:t>
      </w:r>
    </w:p>
    <w:p w14:paraId="69317CCB" w14:textId="77777777" w:rsidR="009E540D" w:rsidRDefault="009E540D" w:rsidP="00E4396A">
      <w:pPr>
        <w:pStyle w:val="MensR-Checkbox"/>
        <w:rPr>
          <w:bCs/>
        </w:rPr>
      </w:pPr>
      <w:r>
        <w:t xml:space="preserve">Confirmation of Aboriginal and/or Torres Strait Islander Identity (for jobs </w:t>
      </w:r>
      <w:r w:rsidRPr="00BD0136">
        <w:rPr>
          <w:bCs/>
        </w:rPr>
        <w:t>that are classified as “identified” or “special measures</w:t>
      </w:r>
      <w:r>
        <w:rPr>
          <w:bCs/>
        </w:rPr>
        <w:t>”).</w:t>
      </w:r>
    </w:p>
    <w:p w14:paraId="2A8D5735" w14:textId="77777777" w:rsidR="00F25B49" w:rsidRDefault="00F25B49" w:rsidP="00E4396A">
      <w:pPr>
        <w:pStyle w:val="MensR-Checkbox"/>
      </w:pPr>
      <w:r>
        <w:t xml:space="preserve">Responsible Service of Alcohol </w:t>
      </w:r>
      <w:r w:rsidR="00B07F75">
        <w:t xml:space="preserve">Certificate </w:t>
      </w:r>
      <w:r>
        <w:t>(Accredited Training)</w:t>
      </w:r>
    </w:p>
    <w:p w14:paraId="0B574F78" w14:textId="77777777" w:rsidR="00F25B49" w:rsidRPr="00B6412D" w:rsidRDefault="00F25B49" w:rsidP="00E4396A">
      <w:pPr>
        <w:pStyle w:val="MensR-Checkbox"/>
        <w:rPr>
          <w:bCs/>
        </w:rPr>
      </w:pPr>
      <w:r>
        <w:t>General Construction Induction Training</w:t>
      </w:r>
      <w:r w:rsidR="001B23D9">
        <w:t xml:space="preserve"> (White Card</w:t>
      </w:r>
      <w:r>
        <w:t>)</w:t>
      </w:r>
    </w:p>
    <w:p w14:paraId="2F905F73" w14:textId="77777777" w:rsidR="00B6412D" w:rsidRPr="001B23D9" w:rsidRDefault="00E91F15" w:rsidP="00E4396A">
      <w:pPr>
        <w:pStyle w:val="MensR-Checkbox"/>
        <w:rPr>
          <w:bCs/>
        </w:rPr>
      </w:pPr>
      <w:r>
        <w:t>Traffic Control</w:t>
      </w:r>
      <w:r w:rsidR="001B23D9">
        <w:t xml:space="preserve"> Course (Traffic Control</w:t>
      </w:r>
      <w:r>
        <w:t>ler Licence</w:t>
      </w:r>
      <w:r w:rsidR="001B23D9">
        <w:t>)</w:t>
      </w:r>
    </w:p>
    <w:p w14:paraId="50AA82BD" w14:textId="77777777" w:rsidR="001B23D9" w:rsidRPr="00F25B49" w:rsidRDefault="001B23D9" w:rsidP="00E4396A">
      <w:pPr>
        <w:pStyle w:val="MensR-Checkbox"/>
        <w:rPr>
          <w:bCs/>
        </w:rPr>
      </w:pPr>
      <w:r>
        <w:t>Asbestos Awareness (VET Course)</w:t>
      </w:r>
    </w:p>
    <w:p w14:paraId="38665CD6" w14:textId="77777777" w:rsidR="00F578CB" w:rsidRPr="00E4396A" w:rsidRDefault="00F578CB" w:rsidP="00E4396A">
      <w:pPr>
        <w:pStyle w:val="BodyText"/>
      </w:pPr>
      <w:r w:rsidRPr="00E4396A">
        <w:rPr>
          <w:rStyle w:val="Strong"/>
        </w:rPr>
        <w:t xml:space="preserve">Unpaid </w:t>
      </w:r>
      <w:r w:rsidR="00E4396A">
        <w:rPr>
          <w:rStyle w:val="Strong"/>
        </w:rPr>
        <w:t>w</w:t>
      </w:r>
      <w:r w:rsidRPr="00E4396A">
        <w:rPr>
          <w:rStyle w:val="Strong"/>
        </w:rPr>
        <w:t>ork</w:t>
      </w:r>
      <w:r w:rsidR="00E4396A" w:rsidRPr="00E4396A">
        <w:rPr>
          <w:rStyle w:val="Strong"/>
        </w:rPr>
        <w:t>:</w:t>
      </w:r>
      <w:r w:rsidR="00E4396A">
        <w:t xml:space="preserve"> </w:t>
      </w:r>
      <w:r w:rsidRPr="00E4396A">
        <w:t xml:space="preserve">Be open to volunteering and work experience opportunities. They can assist you to gain experience and </w:t>
      </w:r>
      <w:r w:rsidR="00B81A16" w:rsidRPr="00E4396A">
        <w:t>develop networks</w:t>
      </w:r>
      <w:r w:rsidR="009E540D" w:rsidRPr="00E4396A">
        <w:t xml:space="preserve"> when looking for a job</w:t>
      </w:r>
      <w:r w:rsidR="00B81A16" w:rsidRPr="00E4396A">
        <w:t>.</w:t>
      </w:r>
    </w:p>
    <w:p w14:paraId="4A043EDB" w14:textId="77777777" w:rsidR="002B5FAC" w:rsidRPr="00E4396A" w:rsidRDefault="002B5FAC" w:rsidP="00E4396A">
      <w:pPr>
        <w:pStyle w:val="BodyText"/>
      </w:pPr>
      <w:r w:rsidRPr="00E4396A">
        <w:rPr>
          <w:rStyle w:val="Strong"/>
        </w:rPr>
        <w:t>Networking</w:t>
      </w:r>
      <w:r w:rsidR="00E4396A" w:rsidRPr="00E4396A">
        <w:rPr>
          <w:rStyle w:val="Strong"/>
        </w:rPr>
        <w:t>:</w:t>
      </w:r>
      <w:r w:rsidR="00E4396A">
        <w:t xml:space="preserve"> </w:t>
      </w:r>
      <w:r w:rsidRPr="00E4396A">
        <w:t>When you are out and about, let people know you are looking for a job.</w:t>
      </w:r>
    </w:p>
    <w:p w14:paraId="1FEC2B7B" w14:textId="77777777" w:rsidR="00F013CA" w:rsidRPr="00E4396A" w:rsidRDefault="00A81D7E" w:rsidP="00E4396A">
      <w:pPr>
        <w:pStyle w:val="BodyText"/>
      </w:pPr>
      <w:r w:rsidRPr="00E4396A">
        <w:rPr>
          <w:rStyle w:val="Strong"/>
        </w:rPr>
        <w:t>Newspapers</w:t>
      </w:r>
      <w:r w:rsidR="00E4396A" w:rsidRPr="00E4396A">
        <w:rPr>
          <w:rStyle w:val="Strong"/>
        </w:rPr>
        <w:t>:</w:t>
      </w:r>
      <w:r w:rsidR="00E4396A">
        <w:t xml:space="preserve"> </w:t>
      </w:r>
      <w:r w:rsidR="0095289B" w:rsidRPr="00E4396A">
        <w:t xml:space="preserve">Examples are: </w:t>
      </w:r>
      <w:r w:rsidR="00F013CA" w:rsidRPr="00E4396A">
        <w:t xml:space="preserve">Canberra Times, Queanbeyan Age, Koori Mail, </w:t>
      </w:r>
      <w:r w:rsidR="009A7A07" w:rsidRPr="00E4396A">
        <w:t>The</w:t>
      </w:r>
      <w:r w:rsidR="00F013CA" w:rsidRPr="00E4396A">
        <w:t xml:space="preserve"> Australian</w:t>
      </w:r>
      <w:r w:rsidR="009A7A07" w:rsidRPr="00E4396A">
        <w:t>.</w:t>
      </w:r>
    </w:p>
    <w:p w14:paraId="424CD1F2" w14:textId="77777777" w:rsidR="00DE27E9" w:rsidRPr="00E4396A" w:rsidRDefault="00E4396A" w:rsidP="00E4396A">
      <w:pPr>
        <w:pStyle w:val="BodyText"/>
      </w:pPr>
      <w:r w:rsidRPr="00E4396A">
        <w:rPr>
          <w:rStyle w:val="Strong"/>
        </w:rPr>
        <w:t>Recruitment and employment a</w:t>
      </w:r>
      <w:r w:rsidR="00DE27E9" w:rsidRPr="00E4396A">
        <w:rPr>
          <w:rStyle w:val="Strong"/>
        </w:rPr>
        <w:t>gencies</w:t>
      </w:r>
      <w:r w:rsidRPr="00E4396A">
        <w:rPr>
          <w:rStyle w:val="Strong"/>
        </w:rPr>
        <w:t xml:space="preserve">: </w:t>
      </w:r>
      <w:r w:rsidR="00114395" w:rsidRPr="00E4396A">
        <w:t xml:space="preserve">Depending on the type of work you are looking for, you may need to shop around for a preferred agency or website. </w:t>
      </w:r>
      <w:r w:rsidR="004101D3" w:rsidRPr="00E4396A">
        <w:t xml:space="preserve">Visit their website to search for jobs. </w:t>
      </w:r>
      <w:r w:rsidR="00DE27E9" w:rsidRPr="00E4396A">
        <w:t>You may have to create a profile on their website</w:t>
      </w:r>
      <w:r w:rsidR="004101D3" w:rsidRPr="00E4396A">
        <w:t xml:space="preserve"> or </w:t>
      </w:r>
      <w:r w:rsidR="00DE27E9" w:rsidRPr="00E4396A">
        <w:t xml:space="preserve">attend an interview. There are many </w:t>
      </w:r>
      <w:r w:rsidR="00F97A77" w:rsidRPr="00E4396A">
        <w:t xml:space="preserve">local and national agencies. </w:t>
      </w:r>
      <w:r w:rsidR="00000F42" w:rsidRPr="00E4396A">
        <w:t xml:space="preserve">Examples are: Indeed, Seek, Hays, CareerOne, </w:t>
      </w:r>
      <w:r w:rsidR="00F97A77" w:rsidRPr="00E4396A">
        <w:t>Gumtree, Frontline Retail</w:t>
      </w:r>
      <w:r w:rsidR="00C17E6C" w:rsidRPr="00E4396A">
        <w:t xml:space="preserve"> and Employment Plus</w:t>
      </w:r>
      <w:r w:rsidR="00A30F0C" w:rsidRPr="00E4396A">
        <w:t>,</w:t>
      </w:r>
      <w:r w:rsidR="003F423E" w:rsidRPr="00E4396A">
        <w:t xml:space="preserve"> Australia’s Careers Online, Ethical Jobs</w:t>
      </w:r>
      <w:r w:rsidR="00F578CB" w:rsidRPr="00E4396A">
        <w:t>, Jobs in Mining</w:t>
      </w:r>
      <w:r w:rsidR="003F423E" w:rsidRPr="00E4396A">
        <w:t>.</w:t>
      </w:r>
    </w:p>
    <w:p w14:paraId="181EF69A" w14:textId="77777777" w:rsidR="00F013CA" w:rsidRPr="00E4396A" w:rsidRDefault="00F013CA" w:rsidP="00E4396A">
      <w:pPr>
        <w:pStyle w:val="BodyText"/>
      </w:pPr>
      <w:r w:rsidRPr="00E4396A">
        <w:rPr>
          <w:rStyle w:val="Strong"/>
        </w:rPr>
        <w:t>Government</w:t>
      </w:r>
      <w:r w:rsidR="003047A0">
        <w:rPr>
          <w:rStyle w:val="Strong"/>
        </w:rPr>
        <w:t xml:space="preserve"> Employment Websites</w:t>
      </w:r>
      <w:r w:rsidR="00E4396A" w:rsidRPr="00E4396A">
        <w:rPr>
          <w:rStyle w:val="Strong"/>
        </w:rPr>
        <w:t>:</w:t>
      </w:r>
      <w:r w:rsidR="00E4396A">
        <w:t xml:space="preserve"> </w:t>
      </w:r>
      <w:proofErr w:type="spellStart"/>
      <w:r w:rsidRPr="00E4396A">
        <w:t>Jobac</w:t>
      </w:r>
      <w:r w:rsidR="00B76F42">
        <w:t>tive</w:t>
      </w:r>
      <w:proofErr w:type="spellEnd"/>
      <w:r w:rsidR="00B76F42">
        <w:t>, Jobs ACT, I work for NSW</w:t>
      </w:r>
      <w:r w:rsidR="003047A0">
        <w:t>, APS Jobs</w:t>
      </w:r>
    </w:p>
    <w:p w14:paraId="76E72292" w14:textId="77777777" w:rsidR="004F3B13" w:rsidRPr="00E4396A" w:rsidRDefault="003047A0" w:rsidP="00E4396A">
      <w:pPr>
        <w:pStyle w:val="BodyText"/>
      </w:pPr>
      <w:r>
        <w:rPr>
          <w:rStyle w:val="Strong"/>
        </w:rPr>
        <w:t>Other</w:t>
      </w:r>
      <w:r w:rsidR="004F3B13" w:rsidRPr="00E4396A">
        <w:rPr>
          <w:rStyle w:val="Strong"/>
        </w:rPr>
        <w:t xml:space="preserve"> </w:t>
      </w:r>
      <w:r w:rsidR="00E4396A" w:rsidRPr="00E4396A">
        <w:rPr>
          <w:rStyle w:val="Strong"/>
        </w:rPr>
        <w:t>w</w:t>
      </w:r>
      <w:r w:rsidR="004F3B13" w:rsidRPr="00E4396A">
        <w:rPr>
          <w:rStyle w:val="Strong"/>
        </w:rPr>
        <w:t>ebsites</w:t>
      </w:r>
      <w:r w:rsidR="00E4396A" w:rsidRPr="00E4396A">
        <w:rPr>
          <w:rStyle w:val="Strong"/>
        </w:rPr>
        <w:t>:</w:t>
      </w:r>
      <w:r w:rsidR="00E4396A">
        <w:t xml:space="preserve"> </w:t>
      </w:r>
      <w:r w:rsidR="00DE27E9" w:rsidRPr="00E4396A">
        <w:t xml:space="preserve">Spotless, </w:t>
      </w:r>
      <w:r w:rsidR="00A24EB9">
        <w:t xml:space="preserve">Accor Hotels, </w:t>
      </w:r>
      <w:r w:rsidR="00DE27E9" w:rsidRPr="00E4396A">
        <w:t>Australia Post, Telstra</w:t>
      </w:r>
      <w:r w:rsidR="00F97A77" w:rsidRPr="00E4396A">
        <w:t xml:space="preserve">, </w:t>
      </w:r>
      <w:r w:rsidR="00E4396A">
        <w:t>u</w:t>
      </w:r>
      <w:r w:rsidR="00F97A77" w:rsidRPr="00E4396A">
        <w:t>niversities</w:t>
      </w:r>
      <w:r w:rsidR="00A24EB9">
        <w:t>, banks</w:t>
      </w:r>
      <w:r>
        <w:t xml:space="preserve">, mining companies </w:t>
      </w:r>
      <w:r w:rsidR="007367ED" w:rsidRPr="00E4396A">
        <w:t>and</w:t>
      </w:r>
      <w:r w:rsidR="00F97A77" w:rsidRPr="00E4396A">
        <w:t xml:space="preserve"> </w:t>
      </w:r>
      <w:r w:rsidR="00E4396A">
        <w:t>a</w:t>
      </w:r>
      <w:r w:rsidR="00A30F0C" w:rsidRPr="00E4396A">
        <w:t>irlines</w:t>
      </w:r>
      <w:r w:rsidR="00A24EB9">
        <w:t>.</w:t>
      </w:r>
    </w:p>
    <w:p w14:paraId="1C2636D3" w14:textId="77777777" w:rsidR="00650B03" w:rsidRDefault="004F3B13" w:rsidP="00E4396A">
      <w:pPr>
        <w:pStyle w:val="BodyText"/>
      </w:pPr>
      <w:r w:rsidRPr="00E4396A">
        <w:rPr>
          <w:rStyle w:val="Strong"/>
        </w:rPr>
        <w:lastRenderedPageBreak/>
        <w:t xml:space="preserve">Temporary and </w:t>
      </w:r>
      <w:r w:rsidR="00E4396A" w:rsidRPr="00E4396A">
        <w:rPr>
          <w:rStyle w:val="Strong"/>
        </w:rPr>
        <w:t>c</w:t>
      </w:r>
      <w:r w:rsidRPr="00E4396A">
        <w:rPr>
          <w:rStyle w:val="Strong"/>
        </w:rPr>
        <w:t xml:space="preserve">asual </w:t>
      </w:r>
      <w:r w:rsidR="00E4396A" w:rsidRPr="00E4396A">
        <w:rPr>
          <w:rStyle w:val="Strong"/>
        </w:rPr>
        <w:t>e</w:t>
      </w:r>
      <w:r w:rsidRPr="00E4396A">
        <w:rPr>
          <w:rStyle w:val="Strong"/>
        </w:rPr>
        <w:t xml:space="preserve">mployment </w:t>
      </w:r>
      <w:r w:rsidR="00E4396A" w:rsidRPr="00E4396A">
        <w:rPr>
          <w:rStyle w:val="Strong"/>
        </w:rPr>
        <w:t>r</w:t>
      </w:r>
      <w:r w:rsidRPr="00E4396A">
        <w:rPr>
          <w:rStyle w:val="Strong"/>
        </w:rPr>
        <w:t>egisters</w:t>
      </w:r>
      <w:r w:rsidR="00E4396A" w:rsidRPr="00E4396A">
        <w:rPr>
          <w:rStyle w:val="Strong"/>
        </w:rPr>
        <w:t xml:space="preserve">: </w:t>
      </w:r>
      <w:r w:rsidRPr="00E4396A">
        <w:t xml:space="preserve">Many government and non-government agencies maintain temporary and casual employment registers </w:t>
      </w:r>
      <w:r w:rsidR="00DE27E9" w:rsidRPr="00E4396A">
        <w:t>via</w:t>
      </w:r>
      <w:r w:rsidRPr="00E4396A">
        <w:t xml:space="preserve"> their website</w:t>
      </w:r>
      <w:r w:rsidR="00E4396A">
        <w:t>s</w:t>
      </w:r>
      <w:r w:rsidRPr="00E4396A">
        <w:t>.</w:t>
      </w:r>
    </w:p>
    <w:p w14:paraId="0111F2D4" w14:textId="77777777" w:rsidR="00A24EB9" w:rsidRPr="005A435A" w:rsidRDefault="00E2740E" w:rsidP="005A435A">
      <w:pPr>
        <w:pStyle w:val="BodyText"/>
        <w:rPr>
          <w:rStyle w:val="Strong"/>
        </w:rPr>
      </w:pPr>
      <w:r w:rsidRPr="005A435A">
        <w:rPr>
          <w:rStyle w:val="Strong"/>
        </w:rPr>
        <w:t xml:space="preserve">If you </w:t>
      </w:r>
      <w:r w:rsidR="000271A2" w:rsidRPr="005A435A">
        <w:rPr>
          <w:rStyle w:val="Strong"/>
        </w:rPr>
        <w:t xml:space="preserve">have any concerns and issues </w:t>
      </w:r>
      <w:r w:rsidR="005A435A" w:rsidRPr="005A435A">
        <w:rPr>
          <w:rStyle w:val="Strong"/>
        </w:rPr>
        <w:t>in relation to</w:t>
      </w:r>
      <w:r w:rsidR="008A5E5C">
        <w:rPr>
          <w:rStyle w:val="Strong"/>
        </w:rPr>
        <w:t xml:space="preserve"> recruitment and</w:t>
      </w:r>
      <w:r w:rsidR="005A435A" w:rsidRPr="005A435A">
        <w:rPr>
          <w:rStyle w:val="Strong"/>
        </w:rPr>
        <w:t xml:space="preserve"> employment such as </w:t>
      </w:r>
      <w:r w:rsidR="008A5E5C">
        <w:rPr>
          <w:rStyle w:val="Strong"/>
        </w:rPr>
        <w:t xml:space="preserve">discrimination, </w:t>
      </w:r>
      <w:r w:rsidRPr="005A435A">
        <w:rPr>
          <w:rStyle w:val="Strong"/>
        </w:rPr>
        <w:t xml:space="preserve">workplace safety, </w:t>
      </w:r>
      <w:r w:rsidR="00A24EB9" w:rsidRPr="005A435A">
        <w:rPr>
          <w:rStyle w:val="Strong"/>
        </w:rPr>
        <w:t>rights and obligations</w:t>
      </w:r>
      <w:r w:rsidR="000271A2" w:rsidRPr="005A435A">
        <w:rPr>
          <w:rStyle w:val="Strong"/>
        </w:rPr>
        <w:t xml:space="preserve">, </w:t>
      </w:r>
      <w:r w:rsidR="008463D9" w:rsidRPr="005A435A">
        <w:rPr>
          <w:rStyle w:val="Strong"/>
        </w:rPr>
        <w:t>bullying</w:t>
      </w:r>
      <w:r w:rsidR="000271A2" w:rsidRPr="005A435A">
        <w:rPr>
          <w:rStyle w:val="Strong"/>
        </w:rPr>
        <w:t xml:space="preserve"> and unfair dismissal</w:t>
      </w:r>
      <w:r w:rsidR="005A435A" w:rsidRPr="005A435A">
        <w:rPr>
          <w:rStyle w:val="Strong"/>
        </w:rPr>
        <w:t>, the following may be able to provide advice, information and referral either over the phone or online:</w:t>
      </w:r>
    </w:p>
    <w:p w14:paraId="289D6F02" w14:textId="77777777" w:rsidR="000271A2" w:rsidRPr="006F58B5" w:rsidRDefault="000271A2" w:rsidP="002B314E">
      <w:pPr>
        <w:pStyle w:val="Employment-Concerns"/>
      </w:pPr>
      <w:r>
        <w:t>ACT Human Rights Commission</w:t>
      </w:r>
      <w:r w:rsidRPr="006F58B5">
        <w:t xml:space="preserve">: </w:t>
      </w:r>
      <w:r>
        <w:t>02 6205 2222</w:t>
      </w:r>
    </w:p>
    <w:p w14:paraId="3AB857DA" w14:textId="77777777" w:rsidR="00C131D8" w:rsidRPr="00473777" w:rsidRDefault="00C131D8" w:rsidP="00473777">
      <w:pPr>
        <w:pStyle w:val="BodyText-nospacing"/>
      </w:pPr>
      <w:r w:rsidRPr="00473777">
        <w:t>Can deal with complaints about: Services for children and young people, and their carers; Services for people with a disability, and their carers; Health services; Services for older people; and Discrimination.</w:t>
      </w:r>
    </w:p>
    <w:p w14:paraId="4D0F070C" w14:textId="77777777" w:rsidR="005A435A" w:rsidRPr="006F58B5" w:rsidRDefault="005A435A" w:rsidP="002B314E">
      <w:pPr>
        <w:pStyle w:val="Employment-Concerns"/>
      </w:pPr>
      <w:r>
        <w:t>Australian Human Rights Commission</w:t>
      </w:r>
      <w:r w:rsidRPr="006F58B5">
        <w:t xml:space="preserve">: </w:t>
      </w:r>
      <w:r>
        <w:t>1300 656 419</w:t>
      </w:r>
    </w:p>
    <w:p w14:paraId="548E2608" w14:textId="77777777" w:rsidR="005A435A" w:rsidRPr="00473777" w:rsidRDefault="005A435A" w:rsidP="00473777">
      <w:pPr>
        <w:pStyle w:val="BodyText-nospacing"/>
      </w:pPr>
      <w:r w:rsidRPr="00473777">
        <w:t>The National Information Service (NIS) provides free and confidential information and referrals for individuals, organisations and employers about a range of human rights and discrimination issues.</w:t>
      </w:r>
    </w:p>
    <w:p w14:paraId="6C55F677" w14:textId="77777777" w:rsidR="000271A2" w:rsidRPr="006F58B5" w:rsidRDefault="000271A2" w:rsidP="002B314E">
      <w:pPr>
        <w:pStyle w:val="Employment-Concerns"/>
      </w:pPr>
      <w:r w:rsidRPr="006F58B5">
        <w:t xml:space="preserve">Fair Work </w:t>
      </w:r>
      <w:r>
        <w:t>Commission</w:t>
      </w:r>
      <w:r w:rsidRPr="006F58B5">
        <w:t>: 13 13 94</w:t>
      </w:r>
    </w:p>
    <w:p w14:paraId="38DD3335" w14:textId="77777777" w:rsidR="000271A2" w:rsidRPr="00473777" w:rsidRDefault="000271A2" w:rsidP="00473777">
      <w:pPr>
        <w:pStyle w:val="BodyText-nospacing"/>
      </w:pPr>
      <w:r w:rsidRPr="00473777">
        <w:t>Provides advice and online tools if you have any questions about workplace entitlements.</w:t>
      </w:r>
    </w:p>
    <w:p w14:paraId="19025B63" w14:textId="77777777" w:rsidR="006F58B5" w:rsidRPr="006F58B5" w:rsidRDefault="006F58B5" w:rsidP="002B314E">
      <w:pPr>
        <w:pStyle w:val="Employment-Concerns"/>
      </w:pPr>
      <w:r w:rsidRPr="006F58B5">
        <w:t>Fair Work Ombudsman: 13 13 94</w:t>
      </w:r>
    </w:p>
    <w:p w14:paraId="0A78A45C" w14:textId="77777777" w:rsidR="006F58B5" w:rsidRPr="00473777" w:rsidRDefault="006F58B5" w:rsidP="00473777">
      <w:pPr>
        <w:pStyle w:val="BodyText-nospacing"/>
      </w:pPr>
      <w:r w:rsidRPr="00473777">
        <w:t>Provides advice and online tools if</w:t>
      </w:r>
      <w:r w:rsidR="00A24EB9" w:rsidRPr="00473777">
        <w:t xml:space="preserve"> you</w:t>
      </w:r>
      <w:r w:rsidRPr="00473777">
        <w:t xml:space="preserve"> have</w:t>
      </w:r>
      <w:r w:rsidR="00A24EB9" w:rsidRPr="00473777">
        <w:t xml:space="preserve"> a</w:t>
      </w:r>
      <w:r w:rsidRPr="00473777">
        <w:t>ny</w:t>
      </w:r>
      <w:r w:rsidR="00A24EB9" w:rsidRPr="00473777">
        <w:t xml:space="preserve"> question</w:t>
      </w:r>
      <w:r w:rsidRPr="00473777">
        <w:t>s</w:t>
      </w:r>
      <w:r w:rsidR="00A24EB9" w:rsidRPr="00473777">
        <w:t xml:space="preserve"> about workplace entitlements</w:t>
      </w:r>
      <w:r w:rsidRPr="00473777">
        <w:t>.</w:t>
      </w:r>
    </w:p>
    <w:p w14:paraId="51460429" w14:textId="77777777" w:rsidR="006F58B5" w:rsidRPr="006F58B5" w:rsidRDefault="006F58B5" w:rsidP="002B314E">
      <w:pPr>
        <w:pStyle w:val="Employment-Concerns"/>
      </w:pPr>
      <w:r w:rsidRPr="006F58B5">
        <w:t>Worksafe ACT: 02 6207 3000</w:t>
      </w:r>
    </w:p>
    <w:p w14:paraId="061A6F37" w14:textId="77777777" w:rsidR="006F58B5" w:rsidRPr="00473777" w:rsidRDefault="006F58B5" w:rsidP="00473777">
      <w:pPr>
        <w:pStyle w:val="BodyText-nospacing"/>
      </w:pPr>
      <w:r w:rsidRPr="00473777">
        <w:t>To report a workplace and/or health safety concern.</w:t>
      </w:r>
    </w:p>
    <w:p w14:paraId="3F294E0C" w14:textId="77777777" w:rsidR="00E2740E" w:rsidRDefault="00E2740E" w:rsidP="00E4396A">
      <w:pPr>
        <w:pStyle w:val="BodyText"/>
      </w:pPr>
    </w:p>
    <w:tbl>
      <w:tblPr>
        <w:tblStyle w:val="Table-Lightbrown"/>
        <w:tblW w:w="9072" w:type="dxa"/>
        <w:tblLook w:val="04A0" w:firstRow="1" w:lastRow="0" w:firstColumn="1" w:lastColumn="0" w:noHBand="0" w:noVBand="1"/>
      </w:tblPr>
      <w:tblGrid>
        <w:gridCol w:w="4697"/>
        <w:gridCol w:w="4375"/>
      </w:tblGrid>
      <w:tr w:rsidR="00650B03" w14:paraId="64459FBD" w14:textId="77777777" w:rsidTr="00E2740E">
        <w:tc>
          <w:tcPr>
            <w:tcW w:w="9072" w:type="dxa"/>
            <w:gridSpan w:val="2"/>
            <w:shd w:val="clear" w:color="auto" w:fill="DBB679"/>
          </w:tcPr>
          <w:p w14:paraId="2EA3FDA0" w14:textId="77777777" w:rsidR="00650B03" w:rsidRPr="00650B03" w:rsidRDefault="00D9164A" w:rsidP="00650B03">
            <w:pPr>
              <w:pStyle w:val="MensR-ServiceName"/>
            </w:pPr>
            <w:r>
              <w:t>The following agencies</w:t>
            </w:r>
            <w:r w:rsidR="00650B03" w:rsidRPr="006644EE">
              <w:t xml:space="preserve"> may be of interest to you:</w:t>
            </w:r>
          </w:p>
        </w:tc>
      </w:tr>
      <w:tr w:rsidR="00650B03" w14:paraId="147DB559" w14:textId="77777777" w:rsidTr="00E2740E">
        <w:tc>
          <w:tcPr>
            <w:tcW w:w="4697" w:type="dxa"/>
          </w:tcPr>
          <w:p w14:paraId="5E0E13D6" w14:textId="77777777" w:rsidR="00650B03" w:rsidRDefault="00650B03" w:rsidP="00650B03">
            <w:pPr>
              <w:pStyle w:val="MensR-ServiceName"/>
            </w:pPr>
            <w:r>
              <w:t>Aboriginal Employment Strategy</w:t>
            </w:r>
          </w:p>
        </w:tc>
        <w:tc>
          <w:tcPr>
            <w:tcW w:w="4375" w:type="dxa"/>
          </w:tcPr>
          <w:p w14:paraId="5D1BF473" w14:textId="77777777" w:rsidR="00650B03" w:rsidRDefault="00650B03" w:rsidP="00650B03">
            <w:pPr>
              <w:pStyle w:val="MensR-Servicecontact"/>
            </w:pPr>
            <w:r w:rsidRPr="00000F42">
              <w:t>1300 855 347</w:t>
            </w:r>
          </w:p>
        </w:tc>
      </w:tr>
      <w:tr w:rsidR="00B76F42" w14:paraId="1EE17021" w14:textId="77777777" w:rsidTr="00A21C2E">
        <w:tc>
          <w:tcPr>
            <w:tcW w:w="4697" w:type="dxa"/>
          </w:tcPr>
          <w:p w14:paraId="35A2DB71" w14:textId="77777777" w:rsidR="00B76F42" w:rsidRDefault="00B76F42" w:rsidP="00B76F42">
            <w:pPr>
              <w:pStyle w:val="MensR-ServiceName"/>
            </w:pPr>
            <w:r>
              <w:t>APS Indigenous Careers</w:t>
            </w:r>
          </w:p>
        </w:tc>
        <w:tc>
          <w:tcPr>
            <w:tcW w:w="4375" w:type="dxa"/>
          </w:tcPr>
          <w:p w14:paraId="43C95C29" w14:textId="77777777" w:rsidR="00B76F42" w:rsidRDefault="00521CEC" w:rsidP="00B76F42">
            <w:pPr>
              <w:pStyle w:val="MensR-Servicecontact"/>
            </w:pPr>
            <w:hyperlink r:id="rId116" w:history="1">
              <w:r w:rsidR="00B76F42" w:rsidRPr="008A1F91">
                <w:rPr>
                  <w:rStyle w:val="Hyperlink"/>
                </w:rPr>
                <w:t>www.indigenouscareers.gov.au</w:t>
              </w:r>
            </w:hyperlink>
          </w:p>
        </w:tc>
      </w:tr>
      <w:tr w:rsidR="00650B03" w14:paraId="4261BFDF" w14:textId="77777777" w:rsidTr="00E2740E">
        <w:tc>
          <w:tcPr>
            <w:tcW w:w="4697" w:type="dxa"/>
          </w:tcPr>
          <w:p w14:paraId="499776A8" w14:textId="77777777" w:rsidR="00650B03" w:rsidRDefault="00650B03" w:rsidP="00650B03">
            <w:pPr>
              <w:pStyle w:val="MensR-ServiceName"/>
            </w:pPr>
            <w:r>
              <w:t>First People Recruitment Solutions</w:t>
            </w:r>
          </w:p>
        </w:tc>
        <w:tc>
          <w:tcPr>
            <w:tcW w:w="4375" w:type="dxa"/>
          </w:tcPr>
          <w:p w14:paraId="52AFEE9C" w14:textId="77777777" w:rsidR="00650B03" w:rsidRDefault="00650B03" w:rsidP="00650B03">
            <w:pPr>
              <w:pStyle w:val="MensR-Servicecontact"/>
            </w:pPr>
            <w:r w:rsidRPr="000F02F2">
              <w:t xml:space="preserve">02 </w:t>
            </w:r>
            <w:r>
              <w:t>6230 7666</w:t>
            </w:r>
          </w:p>
        </w:tc>
      </w:tr>
      <w:tr w:rsidR="00650B03" w14:paraId="38113FBA" w14:textId="77777777" w:rsidTr="00E2740E">
        <w:tc>
          <w:tcPr>
            <w:tcW w:w="4697" w:type="dxa"/>
          </w:tcPr>
          <w:p w14:paraId="3B0AA8C0" w14:textId="77777777" w:rsidR="00650B03" w:rsidRDefault="00650B03" w:rsidP="00650B03">
            <w:pPr>
              <w:pStyle w:val="MensR-ServiceName"/>
            </w:pPr>
            <w:r>
              <w:t>Habitat Personnel</w:t>
            </w:r>
          </w:p>
        </w:tc>
        <w:tc>
          <w:tcPr>
            <w:tcW w:w="4375" w:type="dxa"/>
          </w:tcPr>
          <w:p w14:paraId="22F8A651" w14:textId="77777777" w:rsidR="00650B03" w:rsidRDefault="00650B03" w:rsidP="00650B03">
            <w:pPr>
              <w:pStyle w:val="MensR-Servicecontact"/>
            </w:pPr>
            <w:r w:rsidRPr="007F15AD">
              <w:t>02 6285 2422</w:t>
            </w:r>
          </w:p>
        </w:tc>
      </w:tr>
      <w:tr w:rsidR="00650B03" w14:paraId="2E7494B4" w14:textId="77777777" w:rsidTr="00E2740E">
        <w:tc>
          <w:tcPr>
            <w:tcW w:w="4697" w:type="dxa"/>
          </w:tcPr>
          <w:p w14:paraId="08C6954B" w14:textId="77777777" w:rsidR="00650B03" w:rsidRDefault="00650B03" w:rsidP="00C4432C">
            <w:pPr>
              <w:pStyle w:val="MensR-ServiceName"/>
            </w:pPr>
            <w:r>
              <w:t>Indigenous Employment Australia</w:t>
            </w:r>
          </w:p>
        </w:tc>
        <w:tc>
          <w:tcPr>
            <w:tcW w:w="4375" w:type="dxa"/>
          </w:tcPr>
          <w:p w14:paraId="455A261A" w14:textId="77777777" w:rsidR="00650B03" w:rsidRPr="00650B03" w:rsidRDefault="00521CEC" w:rsidP="00650B03">
            <w:pPr>
              <w:pStyle w:val="MensR-Servicecontact"/>
              <w:rPr>
                <w:rStyle w:val="Hyperlink"/>
              </w:rPr>
            </w:pPr>
            <w:hyperlink r:id="rId117" w:history="1">
              <w:r w:rsidR="00650B03" w:rsidRPr="00650B03">
                <w:rPr>
                  <w:rStyle w:val="Hyperlink"/>
                </w:rPr>
                <w:t>www.atsijobs.com.au</w:t>
              </w:r>
            </w:hyperlink>
          </w:p>
        </w:tc>
      </w:tr>
      <w:tr w:rsidR="00650B03" w14:paraId="72830A19" w14:textId="77777777" w:rsidTr="00E2740E">
        <w:tc>
          <w:tcPr>
            <w:tcW w:w="4697" w:type="dxa"/>
          </w:tcPr>
          <w:p w14:paraId="49798E63" w14:textId="77777777" w:rsidR="00650B03" w:rsidRDefault="00650B03" w:rsidP="00650B03">
            <w:pPr>
              <w:pStyle w:val="MensR-ServiceName"/>
            </w:pPr>
            <w:r>
              <w:t>Maxima: Indigenous Employment Services</w:t>
            </w:r>
          </w:p>
        </w:tc>
        <w:tc>
          <w:tcPr>
            <w:tcW w:w="4375" w:type="dxa"/>
          </w:tcPr>
          <w:p w14:paraId="5758535D" w14:textId="77777777" w:rsidR="00650B03" w:rsidRDefault="00650B03" w:rsidP="00650B03">
            <w:pPr>
              <w:pStyle w:val="MensR-Servicecontact"/>
            </w:pPr>
            <w:r w:rsidRPr="00EE0411">
              <w:t>1300 669 859</w:t>
            </w:r>
          </w:p>
        </w:tc>
      </w:tr>
      <w:tr w:rsidR="00650B03" w14:paraId="13F93369" w14:textId="77777777" w:rsidTr="00E2740E">
        <w:tc>
          <w:tcPr>
            <w:tcW w:w="4697" w:type="dxa"/>
          </w:tcPr>
          <w:p w14:paraId="28274FD4" w14:textId="77777777" w:rsidR="00650B03" w:rsidRDefault="00650B03" w:rsidP="00650B03">
            <w:pPr>
              <w:pStyle w:val="MensR-ServiceName"/>
            </w:pPr>
            <w:r>
              <w:t>Ochre Workforce Solutions</w:t>
            </w:r>
          </w:p>
        </w:tc>
        <w:tc>
          <w:tcPr>
            <w:tcW w:w="4375" w:type="dxa"/>
          </w:tcPr>
          <w:p w14:paraId="072E3D7A" w14:textId="77777777" w:rsidR="00650B03" w:rsidRPr="00650B03" w:rsidRDefault="00521CEC" w:rsidP="00650B03">
            <w:pPr>
              <w:pStyle w:val="MensR-Servicecontact"/>
              <w:rPr>
                <w:rStyle w:val="Hyperlink"/>
              </w:rPr>
            </w:pPr>
            <w:hyperlink r:id="rId118" w:history="1">
              <w:r w:rsidR="00650B03" w:rsidRPr="00650B03">
                <w:rPr>
                  <w:rStyle w:val="Hyperlink"/>
                </w:rPr>
                <w:t>www.ochreworkforcesolutions.com.au</w:t>
              </w:r>
            </w:hyperlink>
          </w:p>
        </w:tc>
      </w:tr>
      <w:tr w:rsidR="00B76F42" w14:paraId="460F6B20" w14:textId="77777777" w:rsidTr="00A21C2E">
        <w:tc>
          <w:tcPr>
            <w:tcW w:w="4697" w:type="dxa"/>
          </w:tcPr>
          <w:p w14:paraId="5A35FE90" w14:textId="77777777" w:rsidR="00B76F42" w:rsidRDefault="00B76F42" w:rsidP="00B76F42">
            <w:pPr>
              <w:pStyle w:val="MensR-ServiceName"/>
            </w:pPr>
            <w:r>
              <w:t>Ourmob.com.au</w:t>
            </w:r>
          </w:p>
        </w:tc>
        <w:tc>
          <w:tcPr>
            <w:tcW w:w="4375" w:type="dxa"/>
          </w:tcPr>
          <w:p w14:paraId="6473B5B9" w14:textId="77777777" w:rsidR="00B76F42" w:rsidRPr="00650B03" w:rsidRDefault="00521CEC" w:rsidP="00B76F42">
            <w:pPr>
              <w:pStyle w:val="MensR-Servicecontact"/>
              <w:rPr>
                <w:rStyle w:val="Hyperlink"/>
              </w:rPr>
            </w:pPr>
            <w:hyperlink r:id="rId119" w:history="1">
              <w:r w:rsidR="00B76F42" w:rsidRPr="008A1F91">
                <w:rPr>
                  <w:rStyle w:val="Hyperlink"/>
                </w:rPr>
                <w:t>www.ourmob.net</w:t>
              </w:r>
            </w:hyperlink>
          </w:p>
        </w:tc>
      </w:tr>
      <w:tr w:rsidR="00C4432C" w14:paraId="7BD7BE49" w14:textId="77777777" w:rsidTr="00E2740E">
        <w:tc>
          <w:tcPr>
            <w:tcW w:w="4697" w:type="dxa"/>
          </w:tcPr>
          <w:p w14:paraId="588D7A33" w14:textId="77777777" w:rsidR="00C4432C" w:rsidRDefault="00C4432C" w:rsidP="00650B03">
            <w:pPr>
              <w:pStyle w:val="MensR-ServiceName"/>
            </w:pPr>
            <w:r>
              <w:t>Voyages Indigenous Tourism Australia</w:t>
            </w:r>
          </w:p>
        </w:tc>
        <w:tc>
          <w:tcPr>
            <w:tcW w:w="4375" w:type="dxa"/>
          </w:tcPr>
          <w:p w14:paraId="4695CC9F" w14:textId="77777777" w:rsidR="00C4432C" w:rsidRDefault="00521CEC" w:rsidP="00C4432C">
            <w:pPr>
              <w:pStyle w:val="MensR-Servicecontact"/>
            </w:pPr>
            <w:hyperlink r:id="rId120" w:history="1">
              <w:r w:rsidR="00C4432C" w:rsidRPr="000A25CB">
                <w:rPr>
                  <w:rStyle w:val="Hyperlink"/>
                </w:rPr>
                <w:t>www.voyages.com.au</w:t>
              </w:r>
            </w:hyperlink>
          </w:p>
        </w:tc>
      </w:tr>
    </w:tbl>
    <w:p w14:paraId="1EABDE26" w14:textId="77777777" w:rsidR="00650B03" w:rsidRDefault="00650B03" w:rsidP="00650B03">
      <w:pPr>
        <w:pStyle w:val="BodyText"/>
      </w:pPr>
    </w:p>
    <w:p w14:paraId="4276135F" w14:textId="77777777" w:rsidR="0026494D" w:rsidRDefault="0026494D">
      <w:bookmarkStart w:id="81" w:name="_Toc461445082"/>
      <w:bookmarkStart w:id="82" w:name="_Toc461532837"/>
      <w:bookmarkStart w:id="83" w:name="_Toc465951656"/>
      <w:bookmarkStart w:id="84" w:name="_Toc468102851"/>
      <w:r>
        <w:br w:type="page"/>
      </w:r>
    </w:p>
    <w:p w14:paraId="46D20CDC" w14:textId="77777777" w:rsidR="00F845CD" w:rsidRPr="00F845CD" w:rsidRDefault="00A05FA4" w:rsidP="00F845CD">
      <w:pPr>
        <w:pStyle w:val="Spacer"/>
      </w:pPr>
      <w:r>
        <w:rPr>
          <w:noProof/>
        </w:rPr>
        <w:lastRenderedPageBreak/>
        <mc:AlternateContent>
          <mc:Choice Requires="wps">
            <w:drawing>
              <wp:anchor distT="0" distB="0" distL="114300" distR="114300" simplePos="0" relativeHeight="251734528" behindDoc="1" locked="0" layoutInCell="1" allowOverlap="1" wp14:anchorId="713A0523" wp14:editId="59E40966">
                <wp:simplePos x="0" y="0"/>
                <wp:positionH relativeFrom="column">
                  <wp:posOffset>0</wp:posOffset>
                </wp:positionH>
                <wp:positionV relativeFrom="page">
                  <wp:posOffset>682956</wp:posOffset>
                </wp:positionV>
                <wp:extent cx="5716905" cy="9205513"/>
                <wp:effectExtent l="19050" t="19050" r="36195" b="34290"/>
                <wp:wrapNone/>
                <wp:docPr id="10" name="Rounded Rectangle 10"/>
                <wp:cNvGraphicFramePr/>
                <a:graphic xmlns:a="http://schemas.openxmlformats.org/drawingml/2006/main">
                  <a:graphicData uri="http://schemas.microsoft.com/office/word/2010/wordprocessingShape">
                    <wps:wsp>
                      <wps:cNvSpPr/>
                      <wps:spPr>
                        <a:xfrm>
                          <a:off x="0" y="0"/>
                          <a:ext cx="5716905" cy="9205513"/>
                        </a:xfrm>
                        <a:prstGeom prst="roundRect">
                          <a:avLst>
                            <a:gd name="adj" fmla="val 2902"/>
                          </a:avLst>
                        </a:prstGeom>
                        <a:solidFill>
                          <a:srgbClr val="FAC87E"/>
                        </a:solidFill>
                        <a:ln w="63500">
                          <a:solidFill>
                            <a:srgbClr val="F7A73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B73D4E" id="Rounded Rectangle 10" o:spid="_x0000_s1026" style="position:absolute;margin-left:0;margin-top:53.8pt;width:450.15pt;height:724.8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9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" fillcolor="#fac87e" strokecolor="#f7a730" strokeweight="5pt">
                <w10:wrap anchory="page"/>
              </v:roundrect>
            </w:pict>
          </mc:Fallback>
        </mc:AlternateContent>
      </w:r>
    </w:p>
    <w:p w14:paraId="03443C9A" w14:textId="77777777" w:rsidR="0026494D" w:rsidRPr="0008778B" w:rsidRDefault="0026494D" w:rsidP="00F845CD">
      <w:pPr>
        <w:pStyle w:val="Heading2-Pulloutbox"/>
      </w:pPr>
      <w:r w:rsidRPr="0008778B">
        <w:t>Johnny Cakes</w:t>
      </w:r>
    </w:p>
    <w:p w14:paraId="6BD589E7" w14:textId="77777777" w:rsidR="0026494D" w:rsidRDefault="0026494D" w:rsidP="00F845CD">
      <w:pPr>
        <w:pStyle w:val="ListBullet-Box"/>
      </w:pPr>
      <w:r>
        <w:t xml:space="preserve">1 cup SR Flour </w:t>
      </w:r>
    </w:p>
    <w:p w14:paraId="7A185854" w14:textId="77777777" w:rsidR="0026494D" w:rsidRDefault="0026494D" w:rsidP="00F845CD">
      <w:pPr>
        <w:pStyle w:val="ListBullet-Box"/>
      </w:pPr>
      <w:r>
        <w:t>1 cup Plain Flour</w:t>
      </w:r>
    </w:p>
    <w:p w14:paraId="13019790" w14:textId="77777777" w:rsidR="0026494D" w:rsidRDefault="0026494D" w:rsidP="00F845CD">
      <w:pPr>
        <w:pStyle w:val="ListBullet-Box"/>
      </w:pPr>
      <w:r>
        <w:t>Water (enough to form a dough)</w:t>
      </w:r>
    </w:p>
    <w:p w14:paraId="3F202B55" w14:textId="77777777" w:rsidR="0026494D" w:rsidRDefault="0026494D" w:rsidP="00F845CD">
      <w:pPr>
        <w:pStyle w:val="ListBullet-Box"/>
      </w:pPr>
      <w:r>
        <w:t>Pinch salt</w:t>
      </w:r>
    </w:p>
    <w:p w14:paraId="502B2250" w14:textId="77777777" w:rsidR="0026494D" w:rsidRDefault="0026494D" w:rsidP="00F845CD">
      <w:pPr>
        <w:pStyle w:val="ListBullet-Box"/>
      </w:pPr>
      <w:r>
        <w:t>Preheat oven to 180°C</w:t>
      </w:r>
    </w:p>
    <w:p w14:paraId="21D02703" w14:textId="77777777" w:rsidR="0026494D" w:rsidRPr="0008778B" w:rsidRDefault="0026494D" w:rsidP="00F845CD">
      <w:pPr>
        <w:pStyle w:val="Bodytext-Boxes"/>
        <w:rPr>
          <w:rStyle w:val="Strong"/>
        </w:rPr>
      </w:pPr>
      <w:r w:rsidRPr="0008778B">
        <w:rPr>
          <w:rStyle w:val="Strong"/>
        </w:rPr>
        <w:t>Step 1</w:t>
      </w:r>
    </w:p>
    <w:p w14:paraId="497570A9" w14:textId="77777777" w:rsidR="0026494D" w:rsidRDefault="0026494D" w:rsidP="00F845CD">
      <w:pPr>
        <w:pStyle w:val="Bodytext-Boxes"/>
      </w:pPr>
      <w:r>
        <w:t>Combine all dry ingredients in a large bowl, make a well in the middle and slowly add the water a little bit at a time, ensuring the mixture doesn’t get too sticky.</w:t>
      </w:r>
    </w:p>
    <w:p w14:paraId="396FE3AE" w14:textId="77777777" w:rsidR="0026494D" w:rsidRPr="0008778B" w:rsidRDefault="0026494D" w:rsidP="00F845CD">
      <w:pPr>
        <w:pStyle w:val="Bodytext-Boxes"/>
        <w:rPr>
          <w:rStyle w:val="Strong"/>
        </w:rPr>
      </w:pPr>
      <w:r w:rsidRPr="0008778B">
        <w:rPr>
          <w:rStyle w:val="Strong"/>
        </w:rPr>
        <w:t>Step 2</w:t>
      </w:r>
    </w:p>
    <w:p w14:paraId="147E4D5A" w14:textId="77777777" w:rsidR="0026494D" w:rsidRDefault="0026494D" w:rsidP="00F845CD">
      <w:pPr>
        <w:pStyle w:val="Bodytext-Boxes"/>
      </w:pPr>
      <w:r>
        <w:t>Place the dough on a floured board and knead until dough feels smooth.</w:t>
      </w:r>
    </w:p>
    <w:p w14:paraId="4C6A1F94" w14:textId="77777777" w:rsidR="0026494D" w:rsidRDefault="0026494D" w:rsidP="00F845CD">
      <w:pPr>
        <w:pStyle w:val="Bodytext-Boxes"/>
      </w:pPr>
      <w:r w:rsidRPr="00B25A3B">
        <w:rPr>
          <w:rStyle w:val="Strong"/>
        </w:rPr>
        <w:t>Method 1</w:t>
      </w:r>
      <w:r>
        <w:rPr>
          <w:rStyle w:val="Strong"/>
        </w:rPr>
        <w:t xml:space="preserve">: </w:t>
      </w:r>
      <w:r>
        <w:t>Roll into balls and flatten. Cook on open fire, BBQ plate or grill.</w:t>
      </w:r>
    </w:p>
    <w:p w14:paraId="1E4A5F36" w14:textId="77777777" w:rsidR="0026494D" w:rsidRDefault="0026494D" w:rsidP="00F845CD">
      <w:pPr>
        <w:pStyle w:val="Bodytext-Boxes"/>
      </w:pPr>
      <w:r w:rsidRPr="0008778B">
        <w:rPr>
          <w:rStyle w:val="Strong"/>
        </w:rPr>
        <w:t xml:space="preserve">Method </w:t>
      </w:r>
      <w:r>
        <w:rPr>
          <w:rStyle w:val="Strong"/>
        </w:rPr>
        <w:t xml:space="preserve">2: </w:t>
      </w:r>
      <w:r>
        <w:t>Roll into balls and flatten. Shallow-fry in pan with lard, oil or spray.</w:t>
      </w:r>
    </w:p>
    <w:p w14:paraId="26336A6B" w14:textId="77777777" w:rsidR="0026494D" w:rsidRDefault="0026494D" w:rsidP="00F845CD">
      <w:pPr>
        <w:pStyle w:val="Bodytext-Boxes"/>
      </w:pPr>
      <w:r w:rsidRPr="0008778B">
        <w:rPr>
          <w:rStyle w:val="Strong"/>
        </w:rPr>
        <w:t xml:space="preserve">Method </w:t>
      </w:r>
      <w:r>
        <w:rPr>
          <w:rStyle w:val="Strong"/>
        </w:rPr>
        <w:t xml:space="preserve">3: </w:t>
      </w:r>
      <w:r>
        <w:t>Divide into two balls and roll them out into log shape. Line the baking trays with baking paper. Bake for 20 minutes. Test by sticking a skewer in and if it comes out clean it’s cooked.</w:t>
      </w:r>
    </w:p>
    <w:p w14:paraId="1D864F82" w14:textId="77777777" w:rsidR="0026494D" w:rsidRDefault="0026494D" w:rsidP="00F845CD">
      <w:pPr>
        <w:pStyle w:val="Bodytext-Boxes"/>
      </w:pPr>
      <w:r w:rsidRPr="0008778B">
        <w:rPr>
          <w:rStyle w:val="Strong"/>
        </w:rPr>
        <w:t>Savoury Variations:</w:t>
      </w:r>
      <w:r>
        <w:t xml:space="preserve"> Ground Wattle Seed; Ground Lemon Myrtle; Chia; Cheese</w:t>
      </w:r>
    </w:p>
    <w:p w14:paraId="44A4F063" w14:textId="77777777" w:rsidR="0026494D" w:rsidRDefault="0026494D" w:rsidP="00F845CD">
      <w:pPr>
        <w:pStyle w:val="Bodytext-Boxes"/>
      </w:pPr>
      <w:r w:rsidRPr="0008778B">
        <w:rPr>
          <w:rStyle w:val="Strong"/>
        </w:rPr>
        <w:t>Sweet Variations:</w:t>
      </w:r>
      <w:r>
        <w:t xml:space="preserve"> Cocoa Powder; Choc Bits; Dried Fruit, Nuts</w:t>
      </w:r>
    </w:p>
    <w:p w14:paraId="06A6EEB8" w14:textId="77777777" w:rsidR="0026494D" w:rsidRPr="0026494D" w:rsidRDefault="0026494D" w:rsidP="004D29D8">
      <w:pPr>
        <w:pStyle w:val="Bodytext-Boxes"/>
      </w:pPr>
      <w:r w:rsidRPr="003C7AFC">
        <w:rPr>
          <w:noProof/>
        </w:rPr>
        <w:drawing>
          <wp:inline distT="0" distB="0" distL="0" distR="0" wp14:anchorId="1C497E60" wp14:editId="716925AE">
            <wp:extent cx="5375082" cy="3687727"/>
            <wp:effectExtent l="0" t="0" r="0" b="825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 Johnny Cakes.jpg"/>
                    <pic:cNvPicPr/>
                  </pic:nvPicPr>
                  <pic:blipFill>
                    <a:blip r:embed="rId121">
                      <a:extLst>
                        <a:ext uri="{28A0092B-C50C-407E-A947-70E740481C1C}">
                          <a14:useLocalDpi xmlns:a14="http://schemas.microsoft.com/office/drawing/2010/main" val="0"/>
                        </a:ext>
                      </a:extLst>
                    </a:blip>
                    <a:stretch>
                      <a:fillRect/>
                    </a:stretch>
                  </pic:blipFill>
                  <pic:spPr>
                    <a:xfrm>
                      <a:off x="0" y="0"/>
                      <a:ext cx="5378048" cy="3689762"/>
                    </a:xfrm>
                    <a:prstGeom prst="rect">
                      <a:avLst/>
                    </a:prstGeom>
                  </pic:spPr>
                </pic:pic>
              </a:graphicData>
            </a:graphic>
          </wp:inline>
        </w:drawing>
      </w:r>
    </w:p>
    <w:p w14:paraId="4D20B9C5" w14:textId="77777777" w:rsidR="00AA6D60" w:rsidRPr="006B2E74" w:rsidRDefault="002F786A" w:rsidP="009445BD">
      <w:pPr>
        <w:pStyle w:val="Heading1"/>
      </w:pPr>
      <w:bookmarkStart w:id="85" w:name="_Toc468713919"/>
      <w:bookmarkStart w:id="86" w:name="_Toc470099396"/>
      <w:r>
        <w:lastRenderedPageBreak/>
        <w:t>E</w:t>
      </w:r>
      <w:r w:rsidR="00AA6D60" w:rsidRPr="006B2E74">
        <w:t>ducation</w:t>
      </w:r>
      <w:bookmarkEnd w:id="48"/>
      <w:r w:rsidR="005D3D31">
        <w:t xml:space="preserve"> and </w:t>
      </w:r>
      <w:r>
        <w:t>T</w:t>
      </w:r>
      <w:r w:rsidR="00AA6D60">
        <w:t>raining</w:t>
      </w:r>
      <w:bookmarkEnd w:id="81"/>
      <w:bookmarkEnd w:id="82"/>
      <w:bookmarkEnd w:id="83"/>
      <w:bookmarkEnd w:id="84"/>
      <w:bookmarkEnd w:id="85"/>
      <w:bookmarkEnd w:id="86"/>
    </w:p>
    <w:p w14:paraId="7B83ABDB" w14:textId="77777777" w:rsidR="007358B9" w:rsidRPr="00EF68CE" w:rsidRDefault="007358B9" w:rsidP="00E4396A">
      <w:pPr>
        <w:pStyle w:val="BodyText"/>
      </w:pPr>
      <w:bookmarkStart w:id="87" w:name="_Toc444260609"/>
      <w:r w:rsidRPr="00EF68CE">
        <w:t xml:space="preserve">In general, education </w:t>
      </w:r>
      <w:r w:rsidR="002305E9" w:rsidRPr="00EF68CE">
        <w:t xml:space="preserve">in Australia </w:t>
      </w:r>
      <w:r w:rsidR="00BC1B6D">
        <w:t>includes</w:t>
      </w:r>
      <w:r w:rsidRPr="00EF68CE">
        <w:t>:</w:t>
      </w:r>
    </w:p>
    <w:p w14:paraId="0564E2FA" w14:textId="77777777" w:rsidR="003E2FB1" w:rsidRPr="003E2FB1" w:rsidRDefault="00BC1B6D" w:rsidP="0008778B">
      <w:pPr>
        <w:pStyle w:val="ListNumber"/>
        <w:numPr>
          <w:ilvl w:val="0"/>
          <w:numId w:val="38"/>
        </w:numPr>
      </w:pPr>
      <w:r>
        <w:rPr>
          <w:rStyle w:val="Strong"/>
        </w:rPr>
        <w:t>Early childhood and care</w:t>
      </w:r>
    </w:p>
    <w:p w14:paraId="0A645263" w14:textId="77777777" w:rsidR="007358B9" w:rsidRDefault="007358B9" w:rsidP="0008778B">
      <w:pPr>
        <w:pStyle w:val="ListNumber"/>
        <w:numPr>
          <w:ilvl w:val="0"/>
          <w:numId w:val="38"/>
        </w:numPr>
      </w:pPr>
      <w:r w:rsidRPr="0008778B">
        <w:rPr>
          <w:rStyle w:val="Strong"/>
        </w:rPr>
        <w:t xml:space="preserve">Primary </w:t>
      </w:r>
      <w:r w:rsidR="00BC1B6D">
        <w:rPr>
          <w:rStyle w:val="Strong"/>
        </w:rPr>
        <w:t>s</w:t>
      </w:r>
      <w:r w:rsidR="00E53FBF" w:rsidRPr="0008778B">
        <w:rPr>
          <w:rStyle w:val="Strong"/>
        </w:rPr>
        <w:t>chool</w:t>
      </w:r>
      <w:r w:rsidR="00FD4C3D" w:rsidRPr="0008778B">
        <w:rPr>
          <w:rStyle w:val="Strong"/>
        </w:rPr>
        <w:t>:</w:t>
      </w:r>
      <w:r w:rsidR="00FD4C3D">
        <w:t xml:space="preserve"> </w:t>
      </w:r>
      <w:r w:rsidR="003E2FB1">
        <w:t>Kindergarten</w:t>
      </w:r>
      <w:r w:rsidR="00E53FBF">
        <w:t xml:space="preserve"> to Year 6 or 7</w:t>
      </w:r>
    </w:p>
    <w:p w14:paraId="45B950F8" w14:textId="77777777" w:rsidR="00E53FBF" w:rsidRDefault="007358B9" w:rsidP="00E4396A">
      <w:pPr>
        <w:pStyle w:val="ListNumber"/>
      </w:pPr>
      <w:r w:rsidRPr="0008778B">
        <w:rPr>
          <w:rStyle w:val="Strong"/>
        </w:rPr>
        <w:t xml:space="preserve">Secondary </w:t>
      </w:r>
      <w:r w:rsidR="00BC1B6D">
        <w:rPr>
          <w:rStyle w:val="Strong"/>
        </w:rPr>
        <w:t>s</w:t>
      </w:r>
      <w:r w:rsidR="00E53FBF" w:rsidRPr="0008778B">
        <w:rPr>
          <w:rStyle w:val="Strong"/>
        </w:rPr>
        <w:t>chool</w:t>
      </w:r>
      <w:r w:rsidR="00FD4C3D" w:rsidRPr="0008778B">
        <w:rPr>
          <w:rStyle w:val="Strong"/>
        </w:rPr>
        <w:t>:</w:t>
      </w:r>
      <w:r w:rsidR="00FD4C3D">
        <w:t xml:space="preserve"> </w:t>
      </w:r>
      <w:r w:rsidR="00E53FBF">
        <w:t xml:space="preserve">Year 6 or 7 </w:t>
      </w:r>
      <w:r w:rsidR="00FD4C3D">
        <w:t>to Year 10 or 12</w:t>
      </w:r>
      <w:r w:rsidR="00E4396A">
        <w:br/>
      </w:r>
      <w:r w:rsidR="00BC1B6D">
        <w:rPr>
          <w:rStyle w:val="Strong"/>
        </w:rPr>
        <w:t>Senior secondary s</w:t>
      </w:r>
      <w:r w:rsidR="00E53FBF" w:rsidRPr="0008778B">
        <w:rPr>
          <w:rStyle w:val="Strong"/>
        </w:rPr>
        <w:t>chool</w:t>
      </w:r>
      <w:r w:rsidR="00FD4C3D" w:rsidRPr="0008778B">
        <w:rPr>
          <w:rStyle w:val="Strong"/>
        </w:rPr>
        <w:t>:</w:t>
      </w:r>
      <w:r w:rsidR="00E53FBF">
        <w:t xml:space="preserve"> </w:t>
      </w:r>
      <w:r w:rsidR="00FD4C3D">
        <w:t>Year 11 to Year 12</w:t>
      </w:r>
    </w:p>
    <w:p w14:paraId="71640BFD" w14:textId="77777777" w:rsidR="002305E9" w:rsidRDefault="00BC1B6D" w:rsidP="00E4396A">
      <w:pPr>
        <w:pStyle w:val="ListNumber"/>
      </w:pPr>
      <w:r>
        <w:rPr>
          <w:rStyle w:val="Strong"/>
        </w:rPr>
        <w:t>Tertiary e</w:t>
      </w:r>
      <w:r w:rsidR="007358B9" w:rsidRPr="0008778B">
        <w:rPr>
          <w:rStyle w:val="Strong"/>
        </w:rPr>
        <w:t>ducation</w:t>
      </w:r>
      <w:r w:rsidR="00FD4C3D" w:rsidRPr="0008778B">
        <w:rPr>
          <w:rStyle w:val="Strong"/>
        </w:rPr>
        <w:t>:</w:t>
      </w:r>
      <w:r w:rsidR="00FD4C3D">
        <w:t xml:space="preserve"> University, </w:t>
      </w:r>
      <w:r w:rsidR="00DA374F">
        <w:t>Technical and Further Education (</w:t>
      </w:r>
      <w:r w:rsidR="00FD4C3D">
        <w:t>T</w:t>
      </w:r>
      <w:r w:rsidR="002305E9">
        <w:t>AFE</w:t>
      </w:r>
      <w:r w:rsidR="00DA374F">
        <w:t>)</w:t>
      </w:r>
      <w:r w:rsidR="002305E9">
        <w:t>, Vocational Education &amp; Training</w:t>
      </w:r>
      <w:r w:rsidR="00FD4C3D">
        <w:t xml:space="preserve"> (VET</w:t>
      </w:r>
      <w:r w:rsidR="002305E9">
        <w:t>)</w:t>
      </w:r>
    </w:p>
    <w:p w14:paraId="262CD735" w14:textId="77777777" w:rsidR="002305E9" w:rsidRDefault="002305E9" w:rsidP="00E4396A">
      <w:pPr>
        <w:pStyle w:val="ListContinue"/>
      </w:pPr>
      <w:r w:rsidRPr="002305E9">
        <w:rPr>
          <w:rFonts w:eastAsia="Calibri"/>
        </w:rPr>
        <w:t>Level 1 – Certificate I</w:t>
      </w:r>
    </w:p>
    <w:p w14:paraId="2148CE1E" w14:textId="77777777" w:rsidR="002305E9" w:rsidRDefault="002305E9" w:rsidP="00E4396A">
      <w:pPr>
        <w:pStyle w:val="ListContinue"/>
      </w:pPr>
      <w:r w:rsidRPr="002305E9">
        <w:rPr>
          <w:rFonts w:eastAsia="Calibri"/>
        </w:rPr>
        <w:t>Level 2 – Certificate II</w:t>
      </w:r>
    </w:p>
    <w:p w14:paraId="011821C7" w14:textId="77777777" w:rsidR="002305E9" w:rsidRDefault="002305E9" w:rsidP="00E4396A">
      <w:pPr>
        <w:pStyle w:val="ListContinue"/>
      </w:pPr>
      <w:r w:rsidRPr="000C030F">
        <w:rPr>
          <w:rFonts w:eastAsia="Calibri"/>
        </w:rPr>
        <w:t>Level 3 – Certificate III</w:t>
      </w:r>
    </w:p>
    <w:p w14:paraId="15D490B5" w14:textId="77777777" w:rsidR="002305E9" w:rsidRDefault="002305E9" w:rsidP="00E4396A">
      <w:pPr>
        <w:pStyle w:val="ListContinue"/>
      </w:pPr>
      <w:r w:rsidRPr="000C030F">
        <w:rPr>
          <w:rFonts w:eastAsia="Calibri"/>
        </w:rPr>
        <w:t>Level 4 – Certificate IV</w:t>
      </w:r>
    </w:p>
    <w:p w14:paraId="16C03930" w14:textId="77777777" w:rsidR="002305E9" w:rsidRDefault="002305E9" w:rsidP="00E4396A">
      <w:pPr>
        <w:pStyle w:val="ListContinue"/>
      </w:pPr>
      <w:r w:rsidRPr="000C030F">
        <w:rPr>
          <w:rFonts w:eastAsia="Calibri"/>
        </w:rPr>
        <w:t>Level 5 – Diploma</w:t>
      </w:r>
    </w:p>
    <w:p w14:paraId="675EA5B6" w14:textId="77777777" w:rsidR="002305E9" w:rsidRDefault="002305E9" w:rsidP="00E4396A">
      <w:pPr>
        <w:pStyle w:val="ListContinue"/>
      </w:pPr>
      <w:r w:rsidRPr="000C030F">
        <w:rPr>
          <w:rFonts w:eastAsia="Calibri"/>
        </w:rPr>
        <w:t>Level 6 – Advanced Diploma, Associate</w:t>
      </w:r>
      <w:r w:rsidR="000C030F">
        <w:rPr>
          <w:rFonts w:eastAsia="Calibri"/>
        </w:rPr>
        <w:t xml:space="preserve"> </w:t>
      </w:r>
      <w:r w:rsidRPr="000C030F">
        <w:rPr>
          <w:rFonts w:eastAsia="Calibri"/>
        </w:rPr>
        <w:t>Degree</w:t>
      </w:r>
    </w:p>
    <w:p w14:paraId="35083350" w14:textId="77777777" w:rsidR="002305E9" w:rsidRDefault="002305E9" w:rsidP="00E4396A">
      <w:pPr>
        <w:pStyle w:val="ListContinue"/>
      </w:pPr>
      <w:r w:rsidRPr="000C030F">
        <w:rPr>
          <w:rFonts w:eastAsia="Calibri"/>
        </w:rPr>
        <w:t>Level 7 – Bachelor Degree</w:t>
      </w:r>
    </w:p>
    <w:p w14:paraId="16A54D58" w14:textId="77777777" w:rsidR="002305E9" w:rsidRDefault="002305E9" w:rsidP="00E4396A">
      <w:pPr>
        <w:pStyle w:val="ListContinue"/>
      </w:pPr>
      <w:r w:rsidRPr="000C030F">
        <w:rPr>
          <w:rFonts w:eastAsia="Calibri"/>
        </w:rPr>
        <w:t>Level 8 – Bachelor Honours Degree,</w:t>
      </w:r>
      <w:r w:rsidR="000C030F">
        <w:rPr>
          <w:rFonts w:eastAsia="Calibri"/>
        </w:rPr>
        <w:t xml:space="preserve"> Graduate Certificate, Graduate </w:t>
      </w:r>
      <w:r w:rsidRPr="000C030F">
        <w:rPr>
          <w:rFonts w:eastAsia="Calibri"/>
        </w:rPr>
        <w:t>Diploma</w:t>
      </w:r>
    </w:p>
    <w:p w14:paraId="5E94F52B" w14:textId="77777777" w:rsidR="002305E9" w:rsidRDefault="002305E9" w:rsidP="00E4396A">
      <w:pPr>
        <w:pStyle w:val="ListContinue"/>
      </w:pPr>
      <w:r w:rsidRPr="000C030F">
        <w:rPr>
          <w:rFonts w:eastAsia="Calibri"/>
        </w:rPr>
        <w:t xml:space="preserve">Level 9 – </w:t>
      </w:r>
      <w:r w:rsidR="00227250" w:rsidRPr="000C030F">
        <w:rPr>
          <w:rFonts w:eastAsia="Calibri"/>
        </w:rPr>
        <w:t>Master’s</w:t>
      </w:r>
      <w:r w:rsidRPr="000C030F">
        <w:rPr>
          <w:rFonts w:eastAsia="Calibri"/>
        </w:rPr>
        <w:t xml:space="preserve"> Degree</w:t>
      </w:r>
    </w:p>
    <w:p w14:paraId="138E6869" w14:textId="77777777" w:rsidR="002305E9" w:rsidRDefault="002305E9" w:rsidP="00E4396A">
      <w:pPr>
        <w:pStyle w:val="ListContinue"/>
      </w:pPr>
      <w:r w:rsidRPr="000C030F">
        <w:rPr>
          <w:rFonts w:eastAsia="Calibri"/>
        </w:rPr>
        <w:t>Level 10 – Doctoral Degree</w:t>
      </w:r>
    </w:p>
    <w:p w14:paraId="59484C4D" w14:textId="77777777" w:rsidR="007358B9" w:rsidRPr="00EF68CE" w:rsidRDefault="000C030F" w:rsidP="00E4396A">
      <w:pPr>
        <w:pStyle w:val="BodyText"/>
      </w:pPr>
      <w:bookmarkStart w:id="88" w:name="_Toc444260613"/>
      <w:bookmarkEnd w:id="87"/>
      <w:r w:rsidRPr="00EF68CE">
        <w:t xml:space="preserve">In general, training </w:t>
      </w:r>
      <w:r w:rsidR="00DE6E64" w:rsidRPr="00EF68CE">
        <w:t xml:space="preserve">levels in Australia </w:t>
      </w:r>
      <w:r w:rsidR="002D15E1" w:rsidRPr="00EF68CE">
        <w:t>can be classified as</w:t>
      </w:r>
      <w:r w:rsidRPr="00EF68CE">
        <w:t>:</w:t>
      </w:r>
    </w:p>
    <w:p w14:paraId="45A3FCBD" w14:textId="77777777" w:rsidR="00E53FBF" w:rsidRDefault="00E53FBF" w:rsidP="00E4396A">
      <w:pPr>
        <w:pStyle w:val="BodyText"/>
      </w:pPr>
      <w:r w:rsidRPr="00E4396A">
        <w:rPr>
          <w:rStyle w:val="Strong"/>
        </w:rPr>
        <w:t xml:space="preserve">Accredited </w:t>
      </w:r>
      <w:r w:rsidR="00E4396A">
        <w:rPr>
          <w:rStyle w:val="Strong"/>
        </w:rPr>
        <w:t>t</w:t>
      </w:r>
      <w:r w:rsidRPr="00E4396A">
        <w:rPr>
          <w:rStyle w:val="Strong"/>
        </w:rPr>
        <w:t>raining</w:t>
      </w:r>
      <w:r>
        <w:t xml:space="preserve"> is assessed toward a nationally recognised qualification or statement of attainment. This training must be delivered by a Registered Training Organisation (RTO).</w:t>
      </w:r>
    </w:p>
    <w:p w14:paraId="3F23C589" w14:textId="77777777" w:rsidR="000C030F" w:rsidRDefault="000C030F" w:rsidP="00E4396A">
      <w:pPr>
        <w:pStyle w:val="BodyText"/>
      </w:pPr>
      <w:r w:rsidRPr="00E4396A">
        <w:rPr>
          <w:rStyle w:val="Strong"/>
        </w:rPr>
        <w:t>Non-</w:t>
      </w:r>
      <w:r w:rsidR="00E4396A">
        <w:rPr>
          <w:rStyle w:val="Strong"/>
        </w:rPr>
        <w:t>a</w:t>
      </w:r>
      <w:r w:rsidRPr="00E4396A">
        <w:rPr>
          <w:rStyle w:val="Strong"/>
        </w:rPr>
        <w:t>ccredited</w:t>
      </w:r>
      <w:r w:rsidR="00E53FBF" w:rsidRPr="00E4396A">
        <w:rPr>
          <w:rStyle w:val="Strong"/>
        </w:rPr>
        <w:t xml:space="preserve"> </w:t>
      </w:r>
      <w:r w:rsidR="00E4396A">
        <w:rPr>
          <w:rStyle w:val="Strong"/>
        </w:rPr>
        <w:t>t</w:t>
      </w:r>
      <w:r w:rsidR="00DE6E64" w:rsidRPr="00E4396A">
        <w:rPr>
          <w:rStyle w:val="Strong"/>
        </w:rPr>
        <w:t>raining</w:t>
      </w:r>
      <w:r w:rsidR="00DE6E64">
        <w:t xml:space="preserve"> </w:t>
      </w:r>
      <w:r w:rsidR="0014577F">
        <w:t>may</w:t>
      </w:r>
      <w:r w:rsidR="00DE6E64">
        <w:t xml:space="preserve"> not </w:t>
      </w:r>
      <w:r w:rsidR="0014577F">
        <w:t xml:space="preserve">be assessed or </w:t>
      </w:r>
      <w:r w:rsidR="00DE6E64">
        <w:t>recognised</w:t>
      </w:r>
      <w:r w:rsidR="00E4396A">
        <w:t>,</w:t>
      </w:r>
      <w:r w:rsidR="00DE6E64">
        <w:t xml:space="preserve"> e.g. it may be provided to address a specific training need.</w:t>
      </w:r>
      <w:r w:rsidR="0014577F">
        <w:t xml:space="preserve"> Registered Training Organisations (RTOs) also deliver non-accredited training </w:t>
      </w:r>
    </w:p>
    <w:bookmarkEnd w:id="88"/>
    <w:p w14:paraId="5A5E01AB" w14:textId="77777777" w:rsidR="00443660" w:rsidRPr="00E4396A" w:rsidRDefault="00443660" w:rsidP="009445BD">
      <w:pPr>
        <w:pStyle w:val="Heading2"/>
      </w:pPr>
      <w:r w:rsidRPr="00E4396A">
        <w:t>ABSTUDY: Contact Centrelink on 1800 132 317</w:t>
      </w:r>
    </w:p>
    <w:p w14:paraId="6372E259" w14:textId="77777777" w:rsidR="00041C0B" w:rsidRDefault="00443660" w:rsidP="00E4396A">
      <w:pPr>
        <w:pStyle w:val="BodyText"/>
      </w:pPr>
      <w:r>
        <w:t>ABSTUDY can h</w:t>
      </w:r>
      <w:r w:rsidRPr="00D75853">
        <w:t>elp with costs for Aboriginal or Torres Strait Islander Australians who are studying or undertaking an Australian Apprenticeship.</w:t>
      </w:r>
    </w:p>
    <w:p w14:paraId="49625962" w14:textId="77777777" w:rsidR="00041C0B" w:rsidRPr="003E2FB1" w:rsidRDefault="00041C0B">
      <w:r>
        <w:br w:type="page"/>
      </w:r>
    </w:p>
    <w:tbl>
      <w:tblPr>
        <w:tblStyle w:val="Table-Lightbrown"/>
        <w:tblW w:w="9072" w:type="dxa"/>
        <w:tblLook w:val="04A0" w:firstRow="1" w:lastRow="0" w:firstColumn="1" w:lastColumn="0" w:noHBand="0" w:noVBand="1"/>
      </w:tblPr>
      <w:tblGrid>
        <w:gridCol w:w="5822"/>
        <w:gridCol w:w="3250"/>
      </w:tblGrid>
      <w:tr w:rsidR="0008778B" w14:paraId="296D3D3A" w14:textId="77777777" w:rsidTr="00D9164A">
        <w:tc>
          <w:tcPr>
            <w:tcW w:w="0" w:type="auto"/>
            <w:gridSpan w:val="2"/>
            <w:shd w:val="clear" w:color="auto" w:fill="DBB679"/>
          </w:tcPr>
          <w:p w14:paraId="5D0BD167" w14:textId="77777777" w:rsidR="0008778B" w:rsidRPr="0008778B" w:rsidRDefault="0008778B" w:rsidP="0008778B">
            <w:pPr>
              <w:pStyle w:val="MensR-ServiceName"/>
            </w:pPr>
            <w:r w:rsidRPr="006644EE">
              <w:lastRenderedPageBreak/>
              <w:t>The following agencies may be of interest to you:</w:t>
            </w:r>
          </w:p>
        </w:tc>
      </w:tr>
      <w:tr w:rsidR="0008778B" w14:paraId="7AD1FDBE" w14:textId="77777777" w:rsidTr="00585C28">
        <w:trPr>
          <w:trHeight w:val="32"/>
        </w:trPr>
        <w:tc>
          <w:tcPr>
            <w:tcW w:w="5822" w:type="dxa"/>
          </w:tcPr>
          <w:p w14:paraId="5ED2A79F" w14:textId="77777777" w:rsidR="0008778B" w:rsidRPr="0008778B" w:rsidRDefault="0008778B" w:rsidP="0008778B">
            <w:pPr>
              <w:pStyle w:val="MensR-ServiceName"/>
            </w:pPr>
            <w:r w:rsidRPr="000F02F2">
              <w:t>Aboriginal Health College</w:t>
            </w:r>
          </w:p>
        </w:tc>
        <w:tc>
          <w:tcPr>
            <w:tcW w:w="3250" w:type="dxa"/>
          </w:tcPr>
          <w:p w14:paraId="52755886" w14:textId="77777777" w:rsidR="0008778B" w:rsidRPr="0008778B" w:rsidRDefault="0008778B" w:rsidP="0008778B">
            <w:pPr>
              <w:pStyle w:val="MensR-Servicecontact"/>
            </w:pPr>
            <w:r w:rsidRPr="000F02F2">
              <w:t>02 9019 0730</w:t>
            </w:r>
          </w:p>
        </w:tc>
      </w:tr>
      <w:tr w:rsidR="0008778B" w14:paraId="7266C30D" w14:textId="77777777" w:rsidTr="00585C28">
        <w:trPr>
          <w:trHeight w:val="266"/>
        </w:trPr>
        <w:tc>
          <w:tcPr>
            <w:tcW w:w="5822" w:type="dxa"/>
          </w:tcPr>
          <w:p w14:paraId="650065E5" w14:textId="77777777" w:rsidR="0008778B" w:rsidRDefault="0008778B" w:rsidP="00C4432C">
            <w:pPr>
              <w:pStyle w:val="MensR-ServiceName"/>
            </w:pPr>
            <w:r>
              <w:t>The Aspiration</w:t>
            </w:r>
            <w:r w:rsidRPr="004C38A1">
              <w:t xml:space="preserve"> Initiative </w:t>
            </w:r>
          </w:p>
        </w:tc>
        <w:tc>
          <w:tcPr>
            <w:tcW w:w="3250" w:type="dxa"/>
          </w:tcPr>
          <w:p w14:paraId="5B51F667" w14:textId="77777777" w:rsidR="0008778B" w:rsidRPr="0008778B" w:rsidRDefault="00521CEC" w:rsidP="0008778B">
            <w:pPr>
              <w:pStyle w:val="MensR-Servicecontact"/>
              <w:rPr>
                <w:rStyle w:val="Hyperlink"/>
              </w:rPr>
            </w:pPr>
            <w:hyperlink r:id="rId122" w:history="1">
              <w:r w:rsidR="00041C0B" w:rsidRPr="005A50EE">
                <w:rPr>
                  <w:rStyle w:val="Hyperlink"/>
                </w:rPr>
                <w:t>www.theaspirationinitiative.</w:t>
              </w:r>
              <w:r w:rsidR="00041C0B" w:rsidRPr="005A50EE">
                <w:rPr>
                  <w:rStyle w:val="Hyperlink"/>
                </w:rPr>
                <w:br/>
                <w:t>com.au</w:t>
              </w:r>
            </w:hyperlink>
          </w:p>
        </w:tc>
      </w:tr>
      <w:tr w:rsidR="00585C28" w14:paraId="7FDB2B0F" w14:textId="77777777" w:rsidTr="00585C28">
        <w:trPr>
          <w:trHeight w:val="32"/>
        </w:trPr>
        <w:tc>
          <w:tcPr>
            <w:tcW w:w="5822" w:type="dxa"/>
          </w:tcPr>
          <w:p w14:paraId="6B55D0AB" w14:textId="77777777" w:rsidR="00585C28" w:rsidRDefault="00585C28" w:rsidP="001D49CF">
            <w:pPr>
              <w:pStyle w:val="MensR-ServiceName"/>
            </w:pPr>
            <w:r>
              <w:t>Australian Indigenous Education Foundation</w:t>
            </w:r>
            <w:r w:rsidR="006D5090">
              <w:t xml:space="preserve"> – Scholarships and Pathways Program</w:t>
            </w:r>
          </w:p>
        </w:tc>
        <w:tc>
          <w:tcPr>
            <w:tcW w:w="3250" w:type="dxa"/>
          </w:tcPr>
          <w:p w14:paraId="56330F34" w14:textId="77777777" w:rsidR="00585C28" w:rsidRDefault="00585C28" w:rsidP="00585C28">
            <w:pPr>
              <w:pStyle w:val="MensR-Servicecontact"/>
            </w:pPr>
            <w:r>
              <w:t>02 8373 8000</w:t>
            </w:r>
          </w:p>
        </w:tc>
      </w:tr>
      <w:tr w:rsidR="0008778B" w14:paraId="26089E91" w14:textId="77777777" w:rsidTr="00585C28">
        <w:trPr>
          <w:trHeight w:val="32"/>
        </w:trPr>
        <w:tc>
          <w:tcPr>
            <w:tcW w:w="5822" w:type="dxa"/>
          </w:tcPr>
          <w:p w14:paraId="160FD13E" w14:textId="77777777" w:rsidR="0008778B" w:rsidRDefault="0008778B" w:rsidP="0008778B">
            <w:pPr>
              <w:pStyle w:val="MensR-ServiceName"/>
            </w:pPr>
            <w:r w:rsidRPr="00C109D6">
              <w:t>Clemente Canberra</w:t>
            </w:r>
            <w:r>
              <w:t xml:space="preserve"> – Australian Catholic University</w:t>
            </w:r>
          </w:p>
        </w:tc>
        <w:tc>
          <w:tcPr>
            <w:tcW w:w="3250" w:type="dxa"/>
          </w:tcPr>
          <w:p w14:paraId="77DAF57C" w14:textId="77777777" w:rsidR="0008778B" w:rsidRDefault="0008778B" w:rsidP="0008778B">
            <w:pPr>
              <w:pStyle w:val="MensR-Servicecontact"/>
            </w:pPr>
            <w:r w:rsidRPr="00C109D6">
              <w:t>02 6284 515</w:t>
            </w:r>
            <w:r>
              <w:t>5</w:t>
            </w:r>
          </w:p>
        </w:tc>
      </w:tr>
      <w:tr w:rsidR="0008778B" w14:paraId="6B1DC523" w14:textId="77777777" w:rsidTr="00585C28">
        <w:trPr>
          <w:trHeight w:val="32"/>
        </w:trPr>
        <w:tc>
          <w:tcPr>
            <w:tcW w:w="5822" w:type="dxa"/>
          </w:tcPr>
          <w:p w14:paraId="33B7F8B8" w14:textId="77777777" w:rsidR="0008778B" w:rsidRPr="00C109D6" w:rsidRDefault="0008778B" w:rsidP="0008778B">
            <w:pPr>
              <w:pStyle w:val="MensR-ServiceName"/>
            </w:pPr>
            <w:proofErr w:type="spellStart"/>
            <w:r w:rsidRPr="0085125C">
              <w:t>Dhara</w:t>
            </w:r>
            <w:proofErr w:type="spellEnd"/>
            <w:r w:rsidRPr="0085125C">
              <w:t xml:space="preserve"> </w:t>
            </w:r>
            <w:proofErr w:type="spellStart"/>
            <w:r w:rsidRPr="0085125C">
              <w:t>Daramoolen</w:t>
            </w:r>
            <w:proofErr w:type="spellEnd"/>
            <w:r>
              <w:t xml:space="preserve"> – Australian Catholic University</w:t>
            </w:r>
          </w:p>
        </w:tc>
        <w:tc>
          <w:tcPr>
            <w:tcW w:w="3250" w:type="dxa"/>
          </w:tcPr>
          <w:p w14:paraId="33CD6EBB" w14:textId="77777777" w:rsidR="0008778B" w:rsidRPr="00C109D6" w:rsidRDefault="0008778B" w:rsidP="0008778B">
            <w:pPr>
              <w:pStyle w:val="MensR-Servicecontact"/>
            </w:pPr>
            <w:r>
              <w:t>02 6209 1231</w:t>
            </w:r>
          </w:p>
        </w:tc>
      </w:tr>
      <w:tr w:rsidR="0008778B" w14:paraId="5AC98B87" w14:textId="77777777" w:rsidTr="00585C28">
        <w:trPr>
          <w:trHeight w:val="32"/>
        </w:trPr>
        <w:tc>
          <w:tcPr>
            <w:tcW w:w="5822" w:type="dxa"/>
          </w:tcPr>
          <w:p w14:paraId="7020BB4F" w14:textId="77777777" w:rsidR="0008778B" w:rsidRDefault="0008778B" w:rsidP="00D9164A">
            <w:pPr>
              <w:pStyle w:val="MensR-ServiceName"/>
            </w:pPr>
            <w:proofErr w:type="spellStart"/>
            <w:r w:rsidRPr="00C109D6">
              <w:t>Tjabal</w:t>
            </w:r>
            <w:proofErr w:type="spellEnd"/>
            <w:r w:rsidRPr="00C109D6">
              <w:t xml:space="preserve"> </w:t>
            </w:r>
            <w:r>
              <w:t>Indigenous Higher Education Centre</w:t>
            </w:r>
            <w:r w:rsidR="00D9164A">
              <w:t xml:space="preserve"> –</w:t>
            </w:r>
            <w:r w:rsidR="00041C0B">
              <w:t xml:space="preserve"> </w:t>
            </w:r>
            <w:r>
              <w:t>Australian</w:t>
            </w:r>
            <w:r w:rsidR="00D9164A">
              <w:t xml:space="preserve"> </w:t>
            </w:r>
            <w:r>
              <w:t>National University</w:t>
            </w:r>
          </w:p>
        </w:tc>
        <w:tc>
          <w:tcPr>
            <w:tcW w:w="3250" w:type="dxa"/>
          </w:tcPr>
          <w:p w14:paraId="32BEBF9C" w14:textId="77777777" w:rsidR="0008778B" w:rsidRPr="00041C0B" w:rsidRDefault="00C4432C" w:rsidP="00041C0B">
            <w:pPr>
              <w:pStyle w:val="MensR-Servicecontact"/>
            </w:pPr>
            <w:r>
              <w:t>02 6125 3520</w:t>
            </w:r>
          </w:p>
        </w:tc>
      </w:tr>
      <w:tr w:rsidR="0008778B" w14:paraId="7E99767E" w14:textId="77777777" w:rsidTr="00585C28">
        <w:trPr>
          <w:trHeight w:val="32"/>
        </w:trPr>
        <w:tc>
          <w:tcPr>
            <w:tcW w:w="5822" w:type="dxa"/>
          </w:tcPr>
          <w:p w14:paraId="00FA9B4E" w14:textId="77777777" w:rsidR="0008778B" w:rsidRDefault="0008778B" w:rsidP="0008778B">
            <w:pPr>
              <w:pStyle w:val="MensR-ServiceName"/>
            </w:pPr>
            <w:r w:rsidRPr="003817CB">
              <w:t>Australian Indigenous Leadership Centre</w:t>
            </w:r>
          </w:p>
        </w:tc>
        <w:tc>
          <w:tcPr>
            <w:tcW w:w="3250" w:type="dxa"/>
          </w:tcPr>
          <w:p w14:paraId="2924A9F9" w14:textId="77777777" w:rsidR="0008778B" w:rsidRDefault="0008778B" w:rsidP="0008778B">
            <w:pPr>
              <w:pStyle w:val="MensR-Servicecontact"/>
            </w:pPr>
            <w:r w:rsidRPr="003817CB">
              <w:t>02 6251 5770</w:t>
            </w:r>
          </w:p>
        </w:tc>
      </w:tr>
      <w:tr w:rsidR="0008778B" w14:paraId="4E5582FE" w14:textId="77777777" w:rsidTr="00585C28">
        <w:trPr>
          <w:trHeight w:val="32"/>
        </w:trPr>
        <w:tc>
          <w:tcPr>
            <w:tcW w:w="5822" w:type="dxa"/>
          </w:tcPr>
          <w:p w14:paraId="6063BE97" w14:textId="77777777" w:rsidR="0008778B" w:rsidRPr="003817CB" w:rsidRDefault="0008778B" w:rsidP="00C4432C">
            <w:pPr>
              <w:pStyle w:val="MensR-ServiceName"/>
            </w:pPr>
            <w:r>
              <w:t>Australian Indigenous Mentoring Experience</w:t>
            </w:r>
          </w:p>
        </w:tc>
        <w:tc>
          <w:tcPr>
            <w:tcW w:w="3250" w:type="dxa"/>
          </w:tcPr>
          <w:p w14:paraId="6D937DFF" w14:textId="77777777" w:rsidR="0008778B" w:rsidRPr="00041C0B" w:rsidRDefault="00521CEC" w:rsidP="0008778B">
            <w:pPr>
              <w:pStyle w:val="MensR-Servicecontact"/>
              <w:rPr>
                <w:rStyle w:val="Hyperlink"/>
              </w:rPr>
            </w:pPr>
            <w:hyperlink r:id="rId123" w:history="1">
              <w:r w:rsidR="00041C0B" w:rsidRPr="00041C0B">
                <w:rPr>
                  <w:rStyle w:val="Hyperlink"/>
                </w:rPr>
                <w:t>www.aimementoring.com</w:t>
              </w:r>
            </w:hyperlink>
          </w:p>
        </w:tc>
      </w:tr>
      <w:tr w:rsidR="0008778B" w14:paraId="7BB68883" w14:textId="77777777" w:rsidTr="00585C28">
        <w:trPr>
          <w:trHeight w:val="32"/>
        </w:trPr>
        <w:tc>
          <w:tcPr>
            <w:tcW w:w="5822" w:type="dxa"/>
          </w:tcPr>
          <w:p w14:paraId="418F1EB8" w14:textId="77777777" w:rsidR="0008778B" w:rsidRDefault="0008778B" w:rsidP="0008778B">
            <w:pPr>
              <w:pStyle w:val="MensR-ServiceName"/>
            </w:pPr>
            <w:r>
              <w:t>Batchelor Institute o</w:t>
            </w:r>
            <w:r w:rsidRPr="003817CB">
              <w:t>f Indigenous Tertiary Education</w:t>
            </w:r>
          </w:p>
        </w:tc>
        <w:tc>
          <w:tcPr>
            <w:tcW w:w="3250" w:type="dxa"/>
          </w:tcPr>
          <w:p w14:paraId="2A9A4785" w14:textId="77777777" w:rsidR="0008778B" w:rsidRDefault="0008778B" w:rsidP="0008778B">
            <w:pPr>
              <w:pStyle w:val="MensR-Servicecontact"/>
            </w:pPr>
            <w:r w:rsidRPr="003817CB">
              <w:t>08 8939 7111</w:t>
            </w:r>
          </w:p>
        </w:tc>
      </w:tr>
      <w:tr w:rsidR="0008778B" w14:paraId="3958DE97" w14:textId="77777777" w:rsidTr="00585C28">
        <w:trPr>
          <w:trHeight w:val="32"/>
        </w:trPr>
        <w:tc>
          <w:tcPr>
            <w:tcW w:w="5822" w:type="dxa"/>
          </w:tcPr>
          <w:p w14:paraId="24A00992" w14:textId="77777777" w:rsidR="0008778B" w:rsidRDefault="0008778B" w:rsidP="0008778B">
            <w:pPr>
              <w:pStyle w:val="MensR-ServiceName"/>
            </w:pPr>
            <w:proofErr w:type="spellStart"/>
            <w:r w:rsidRPr="00C109D6">
              <w:t>Yurauna</w:t>
            </w:r>
            <w:proofErr w:type="spellEnd"/>
            <w:r w:rsidRPr="00C109D6">
              <w:t xml:space="preserve"> Centre</w:t>
            </w:r>
            <w:r>
              <w:t xml:space="preserve"> – Canberra Institute of Technology</w:t>
            </w:r>
          </w:p>
        </w:tc>
        <w:tc>
          <w:tcPr>
            <w:tcW w:w="3250" w:type="dxa"/>
          </w:tcPr>
          <w:p w14:paraId="2A9BE2CF" w14:textId="77777777" w:rsidR="0008778B" w:rsidRDefault="0008778B" w:rsidP="0008778B">
            <w:pPr>
              <w:pStyle w:val="MensR-Servicecontact"/>
            </w:pPr>
            <w:r>
              <w:t>02 6207 3309</w:t>
            </w:r>
          </w:p>
        </w:tc>
      </w:tr>
      <w:tr w:rsidR="0008778B" w14:paraId="267D5139" w14:textId="77777777" w:rsidTr="00585C28">
        <w:trPr>
          <w:trHeight w:val="118"/>
        </w:trPr>
        <w:tc>
          <w:tcPr>
            <w:tcW w:w="5822" w:type="dxa"/>
          </w:tcPr>
          <w:p w14:paraId="216013F5" w14:textId="77777777" w:rsidR="0008778B" w:rsidRDefault="0008778B" w:rsidP="00041C0B">
            <w:pPr>
              <w:pStyle w:val="MensR-ServiceName"/>
            </w:pPr>
            <w:r>
              <w:t xml:space="preserve">Career Trackers </w:t>
            </w:r>
            <w:r w:rsidR="00041C0B">
              <w:t>–</w:t>
            </w:r>
            <w:r>
              <w:t xml:space="preserve"> Indigenous</w:t>
            </w:r>
            <w:r w:rsidR="00041C0B">
              <w:t xml:space="preserve"> </w:t>
            </w:r>
            <w:r>
              <w:t>Internship Program</w:t>
            </w:r>
          </w:p>
        </w:tc>
        <w:tc>
          <w:tcPr>
            <w:tcW w:w="3250" w:type="dxa"/>
          </w:tcPr>
          <w:p w14:paraId="7DEA7451" w14:textId="77777777" w:rsidR="0008778B" w:rsidRDefault="0008778B" w:rsidP="0008778B">
            <w:pPr>
              <w:pStyle w:val="MensR-Servicecontact"/>
            </w:pPr>
            <w:r w:rsidRPr="006D0B49">
              <w:t>02 8090 5765</w:t>
            </w:r>
          </w:p>
        </w:tc>
      </w:tr>
      <w:tr w:rsidR="0008778B" w14:paraId="20B6ED97" w14:textId="77777777" w:rsidTr="00585C28">
        <w:trPr>
          <w:trHeight w:val="32"/>
        </w:trPr>
        <w:tc>
          <w:tcPr>
            <w:tcW w:w="5822" w:type="dxa"/>
          </w:tcPr>
          <w:p w14:paraId="30A1ACAF" w14:textId="77777777" w:rsidR="0008778B" w:rsidRDefault="0008778B" w:rsidP="00041C0B">
            <w:pPr>
              <w:pStyle w:val="MensR-ServiceName"/>
            </w:pPr>
            <w:proofErr w:type="spellStart"/>
            <w:r w:rsidRPr="004E1309">
              <w:t>ConnXtions</w:t>
            </w:r>
            <w:proofErr w:type="spellEnd"/>
            <w:r w:rsidRPr="004E1309">
              <w:t xml:space="preserve"> </w:t>
            </w:r>
            <w:r w:rsidR="00041C0B">
              <w:t>–</w:t>
            </w:r>
            <w:r w:rsidRPr="004E1309">
              <w:t xml:space="preserve"> Training</w:t>
            </w:r>
            <w:r w:rsidR="00041C0B">
              <w:t xml:space="preserve"> </w:t>
            </w:r>
            <w:r w:rsidRPr="004E1309">
              <w:t>and Job Readiness Program</w:t>
            </w:r>
            <w:r w:rsidR="00041C0B">
              <w:t xml:space="preserve">, </w:t>
            </w:r>
            <w:proofErr w:type="spellStart"/>
            <w:r>
              <w:t>Northside</w:t>
            </w:r>
            <w:proofErr w:type="spellEnd"/>
            <w:r>
              <w:t xml:space="preserve"> Community Service</w:t>
            </w:r>
          </w:p>
        </w:tc>
        <w:tc>
          <w:tcPr>
            <w:tcW w:w="3250" w:type="dxa"/>
          </w:tcPr>
          <w:p w14:paraId="456A7929" w14:textId="77777777" w:rsidR="0008778B" w:rsidRDefault="0008778B" w:rsidP="00041C0B">
            <w:pPr>
              <w:pStyle w:val="MensR-Servicecontact"/>
            </w:pPr>
            <w:r w:rsidRPr="004E1309">
              <w:t xml:space="preserve">02 </w:t>
            </w:r>
            <w:r>
              <w:t>6163 0434</w:t>
            </w:r>
          </w:p>
        </w:tc>
      </w:tr>
      <w:tr w:rsidR="0008778B" w14:paraId="0DAD2DA6" w14:textId="77777777" w:rsidTr="00585C28">
        <w:trPr>
          <w:trHeight w:val="32"/>
        </w:trPr>
        <w:tc>
          <w:tcPr>
            <w:tcW w:w="5822" w:type="dxa"/>
          </w:tcPr>
          <w:p w14:paraId="24C58F93" w14:textId="77777777" w:rsidR="0008778B" w:rsidRPr="006D0B49" w:rsidRDefault="0008778B" w:rsidP="0008778B">
            <w:pPr>
              <w:pStyle w:val="MensR-ServiceName"/>
            </w:pPr>
            <w:r w:rsidRPr="003817CB">
              <w:t>National Aboriginal College</w:t>
            </w:r>
          </w:p>
        </w:tc>
        <w:tc>
          <w:tcPr>
            <w:tcW w:w="3250" w:type="dxa"/>
          </w:tcPr>
          <w:p w14:paraId="4A21CC73" w14:textId="77777777" w:rsidR="0008778B" w:rsidRPr="006D0B49" w:rsidRDefault="0008778B" w:rsidP="0008778B">
            <w:pPr>
              <w:pStyle w:val="MensR-Servicecontact"/>
            </w:pPr>
            <w:r w:rsidRPr="000F02F2">
              <w:t>1300 865 665</w:t>
            </w:r>
          </w:p>
        </w:tc>
      </w:tr>
      <w:tr w:rsidR="0008778B" w14:paraId="07C008F1" w14:textId="77777777" w:rsidTr="00585C28">
        <w:trPr>
          <w:trHeight w:val="32"/>
        </w:trPr>
        <w:tc>
          <w:tcPr>
            <w:tcW w:w="5822" w:type="dxa"/>
          </w:tcPr>
          <w:p w14:paraId="47BCF2ED" w14:textId="77777777" w:rsidR="0008778B" w:rsidRPr="003817CB" w:rsidRDefault="0008778B" w:rsidP="0008778B">
            <w:pPr>
              <w:pStyle w:val="MensR-ServiceName"/>
            </w:pPr>
            <w:r>
              <w:t>National Aboriginal Sporting Chance Academy</w:t>
            </w:r>
          </w:p>
        </w:tc>
        <w:tc>
          <w:tcPr>
            <w:tcW w:w="3250" w:type="dxa"/>
          </w:tcPr>
          <w:p w14:paraId="36C03BB9" w14:textId="77777777" w:rsidR="0008778B" w:rsidRPr="003817CB" w:rsidRDefault="0008778B" w:rsidP="0008778B">
            <w:pPr>
              <w:pStyle w:val="MensR-Servicecontact"/>
            </w:pPr>
            <w:r w:rsidRPr="004C38A1">
              <w:rPr>
                <w:bCs/>
              </w:rPr>
              <w:t>02 8399 3071</w:t>
            </w:r>
          </w:p>
        </w:tc>
      </w:tr>
      <w:tr w:rsidR="0008778B" w14:paraId="6DD77890" w14:textId="77777777" w:rsidTr="00585C28">
        <w:trPr>
          <w:trHeight w:val="32"/>
        </w:trPr>
        <w:tc>
          <w:tcPr>
            <w:tcW w:w="5822" w:type="dxa"/>
          </w:tcPr>
          <w:p w14:paraId="6D23CC21" w14:textId="77777777" w:rsidR="0008778B" w:rsidRDefault="0008778B" w:rsidP="0008778B">
            <w:pPr>
              <w:pStyle w:val="MensR-ServiceName"/>
            </w:pPr>
            <w:r w:rsidRPr="00841B97">
              <w:rPr>
                <w:bCs/>
              </w:rPr>
              <w:t>National Indigenous Culinary Institute</w:t>
            </w:r>
          </w:p>
        </w:tc>
        <w:tc>
          <w:tcPr>
            <w:tcW w:w="3250" w:type="dxa"/>
          </w:tcPr>
          <w:p w14:paraId="115B123D" w14:textId="77777777" w:rsidR="0008778B" w:rsidRDefault="0008778B" w:rsidP="0008778B">
            <w:pPr>
              <w:pStyle w:val="MensR-Servicecontact"/>
            </w:pPr>
            <w:r w:rsidRPr="00841B97">
              <w:rPr>
                <w:bCs/>
              </w:rPr>
              <w:t>02 9125 51</w:t>
            </w:r>
            <w:r>
              <w:rPr>
                <w:bCs/>
              </w:rPr>
              <w:t>11</w:t>
            </w:r>
          </w:p>
        </w:tc>
      </w:tr>
      <w:tr w:rsidR="0008778B" w14:paraId="4E3A59E8" w14:textId="77777777" w:rsidTr="00585C28">
        <w:trPr>
          <w:trHeight w:val="32"/>
        </w:trPr>
        <w:tc>
          <w:tcPr>
            <w:tcW w:w="5822" w:type="dxa"/>
          </w:tcPr>
          <w:p w14:paraId="7E39144F" w14:textId="77777777" w:rsidR="0008778B" w:rsidRDefault="0008778B" w:rsidP="0008778B">
            <w:pPr>
              <w:pStyle w:val="MensR-ServiceName"/>
              <w:rPr>
                <w:bCs/>
              </w:rPr>
            </w:pPr>
            <w:r>
              <w:t>NSW Aboriginal Education Consultative Group</w:t>
            </w:r>
          </w:p>
        </w:tc>
        <w:tc>
          <w:tcPr>
            <w:tcW w:w="3250" w:type="dxa"/>
          </w:tcPr>
          <w:p w14:paraId="6ECD1F65" w14:textId="77777777" w:rsidR="0008778B" w:rsidRDefault="0008778B" w:rsidP="0008778B">
            <w:pPr>
              <w:pStyle w:val="MensR-Servicecontact"/>
              <w:rPr>
                <w:bCs/>
              </w:rPr>
            </w:pPr>
            <w:r w:rsidRPr="00A436E0">
              <w:t>02 9550 5666</w:t>
            </w:r>
          </w:p>
        </w:tc>
      </w:tr>
      <w:tr w:rsidR="0008778B" w14:paraId="133F6A86" w14:textId="77777777" w:rsidTr="00585C28">
        <w:trPr>
          <w:trHeight w:val="32"/>
        </w:trPr>
        <w:tc>
          <w:tcPr>
            <w:tcW w:w="5822" w:type="dxa"/>
          </w:tcPr>
          <w:p w14:paraId="2F97E8A2" w14:textId="77777777" w:rsidR="0008778B" w:rsidRPr="004C38A1" w:rsidRDefault="0008778B" w:rsidP="0008778B">
            <w:pPr>
              <w:pStyle w:val="MensR-ServiceName"/>
            </w:pPr>
            <w:r w:rsidRPr="00EC7591">
              <w:t>NSW TAFE Illawarra</w:t>
            </w:r>
            <w:r>
              <w:t>:</w:t>
            </w:r>
            <w:r w:rsidRPr="00EC7591">
              <w:t xml:space="preserve"> Queanbeyan Campus</w:t>
            </w:r>
          </w:p>
        </w:tc>
        <w:tc>
          <w:tcPr>
            <w:tcW w:w="3250" w:type="dxa"/>
          </w:tcPr>
          <w:p w14:paraId="71C45009" w14:textId="77777777" w:rsidR="0008778B" w:rsidRPr="004C38A1" w:rsidRDefault="0008778B" w:rsidP="0008778B">
            <w:pPr>
              <w:pStyle w:val="MensR-Servicecontact"/>
            </w:pPr>
            <w:r>
              <w:t>1300 766 123</w:t>
            </w:r>
          </w:p>
        </w:tc>
      </w:tr>
      <w:tr w:rsidR="0008778B" w14:paraId="77FE9FB1" w14:textId="77777777" w:rsidTr="00585C28">
        <w:trPr>
          <w:trHeight w:val="32"/>
        </w:trPr>
        <w:tc>
          <w:tcPr>
            <w:tcW w:w="5822" w:type="dxa"/>
          </w:tcPr>
          <w:p w14:paraId="02E656E6" w14:textId="77777777" w:rsidR="0008778B" w:rsidRPr="0008778B" w:rsidRDefault="0008778B" w:rsidP="0008778B">
            <w:pPr>
              <w:pStyle w:val="MensR-ServiceName"/>
            </w:pPr>
            <w:r w:rsidRPr="00227250">
              <w:t>Tranby National Indigenous Adult Education</w:t>
            </w:r>
            <w:r>
              <w:t xml:space="preserve"> </w:t>
            </w:r>
            <w:r w:rsidRPr="00227250">
              <w:t>and Training</w:t>
            </w:r>
          </w:p>
        </w:tc>
        <w:tc>
          <w:tcPr>
            <w:tcW w:w="3250" w:type="dxa"/>
          </w:tcPr>
          <w:p w14:paraId="59A05C37" w14:textId="77777777" w:rsidR="0008778B" w:rsidRPr="0008778B" w:rsidRDefault="0008778B" w:rsidP="0008778B">
            <w:pPr>
              <w:pStyle w:val="MensR-Servicecontact"/>
            </w:pPr>
            <w:r w:rsidRPr="00227250">
              <w:t>1800 601 988</w:t>
            </w:r>
          </w:p>
        </w:tc>
      </w:tr>
      <w:tr w:rsidR="0008778B" w14:paraId="0C904683" w14:textId="77777777" w:rsidTr="00585C28">
        <w:trPr>
          <w:trHeight w:val="32"/>
        </w:trPr>
        <w:tc>
          <w:tcPr>
            <w:tcW w:w="5822" w:type="dxa"/>
          </w:tcPr>
          <w:p w14:paraId="7E4147DA" w14:textId="77777777" w:rsidR="0008778B" w:rsidRPr="00A436E0" w:rsidRDefault="0008778B" w:rsidP="0008778B">
            <w:pPr>
              <w:pStyle w:val="MensR-ServiceName"/>
            </w:pPr>
            <w:r w:rsidRPr="00C109D6">
              <w:t>Ngunnawal Centre</w:t>
            </w:r>
            <w:r>
              <w:t xml:space="preserve"> – University of Canberra</w:t>
            </w:r>
          </w:p>
        </w:tc>
        <w:tc>
          <w:tcPr>
            <w:tcW w:w="3250" w:type="dxa"/>
          </w:tcPr>
          <w:p w14:paraId="296E6E75" w14:textId="77777777" w:rsidR="0008778B" w:rsidRDefault="0008778B" w:rsidP="0008778B">
            <w:pPr>
              <w:pStyle w:val="MensR-Servicecontact"/>
            </w:pPr>
            <w:r>
              <w:t>02 6201 2454</w:t>
            </w:r>
          </w:p>
        </w:tc>
      </w:tr>
    </w:tbl>
    <w:p w14:paraId="15EDD86C" w14:textId="77777777" w:rsidR="00E04733" w:rsidRDefault="00E04733" w:rsidP="00E04733">
      <w:pPr>
        <w:pStyle w:val="MensResource-Normal"/>
      </w:pPr>
      <w:bookmarkStart w:id="89" w:name="_Toc444260650"/>
      <w:bookmarkEnd w:id="49"/>
    </w:p>
    <w:p w14:paraId="60946FFD" w14:textId="77777777" w:rsidR="00BE6707" w:rsidRDefault="00BE6707">
      <w:r>
        <w:br w:type="page"/>
      </w:r>
    </w:p>
    <w:p w14:paraId="39992510" w14:textId="77777777" w:rsidR="00387CB5" w:rsidRDefault="00387CB5" w:rsidP="00387CB5">
      <w:pPr>
        <w:pStyle w:val="Spacer"/>
      </w:pPr>
      <w:r>
        <w:rPr>
          <w:noProof/>
        </w:rPr>
        <w:lastRenderedPageBreak/>
        <mc:AlternateContent>
          <mc:Choice Requires="wps">
            <w:drawing>
              <wp:anchor distT="0" distB="0" distL="114300" distR="114300" simplePos="0" relativeHeight="251744768" behindDoc="1" locked="0" layoutInCell="1" allowOverlap="1" wp14:anchorId="748A47DF" wp14:editId="77F427E6">
                <wp:simplePos x="0" y="0"/>
                <wp:positionH relativeFrom="column">
                  <wp:posOffset>21265</wp:posOffset>
                </wp:positionH>
                <wp:positionV relativeFrom="page">
                  <wp:posOffset>669851</wp:posOffset>
                </wp:positionV>
                <wp:extent cx="5716905" cy="8080744"/>
                <wp:effectExtent l="19050" t="19050" r="36195" b="34925"/>
                <wp:wrapNone/>
                <wp:docPr id="18" name="Rounded Rectangle 18"/>
                <wp:cNvGraphicFramePr/>
                <a:graphic xmlns:a="http://schemas.openxmlformats.org/drawingml/2006/main">
                  <a:graphicData uri="http://schemas.microsoft.com/office/word/2010/wordprocessingShape">
                    <wps:wsp>
                      <wps:cNvSpPr/>
                      <wps:spPr>
                        <a:xfrm>
                          <a:off x="0" y="0"/>
                          <a:ext cx="5716905" cy="8080744"/>
                        </a:xfrm>
                        <a:prstGeom prst="roundRect">
                          <a:avLst>
                            <a:gd name="adj" fmla="val 2902"/>
                          </a:avLst>
                        </a:prstGeom>
                        <a:solidFill>
                          <a:srgbClr val="FAC87E"/>
                        </a:solidFill>
                        <a:ln w="63500">
                          <a:solidFill>
                            <a:srgbClr val="F7A73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9DDC49" id="Rounded Rectangle 18" o:spid="_x0000_s1026" style="position:absolute;margin-left:1.65pt;margin-top:52.75pt;width:450.15pt;height:636.3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9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" fillcolor="#fac87e" strokecolor="#f7a730" strokeweight="5pt">
                <w10:wrap anchory="page"/>
              </v:roundrect>
            </w:pict>
          </mc:Fallback>
        </mc:AlternateContent>
      </w:r>
    </w:p>
    <w:p w14:paraId="432F9CB9" w14:textId="77777777" w:rsidR="00387CB5" w:rsidRPr="009445BD" w:rsidRDefault="00D47E8C" w:rsidP="00387CB5">
      <w:pPr>
        <w:pStyle w:val="Heading2-Pulloutbox"/>
      </w:pPr>
      <w:r>
        <w:rPr>
          <w:noProof/>
        </w:rPr>
        <w:drawing>
          <wp:anchor distT="0" distB="180340" distL="360045" distR="360045" simplePos="0" relativeHeight="251755008" behindDoc="0" locked="0" layoutInCell="1" allowOverlap="1" wp14:anchorId="6CABA65A" wp14:editId="69D776ED">
            <wp:simplePos x="0" y="0"/>
            <wp:positionH relativeFrom="column">
              <wp:posOffset>213360</wp:posOffset>
            </wp:positionH>
            <wp:positionV relativeFrom="paragraph">
              <wp:posOffset>163195</wp:posOffset>
            </wp:positionV>
            <wp:extent cx="2210435" cy="1436370"/>
            <wp:effectExtent l="0" t="0" r="0" b="0"/>
            <wp:wrapSquare wrapText="bothSides"/>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s-resource-computer.png"/>
                    <pic:cNvPicPr/>
                  </pic:nvPicPr>
                  <pic:blipFill>
                    <a:blip r:embed="rId124">
                      <a:extLst>
                        <a:ext uri="{28A0092B-C50C-407E-A947-70E740481C1C}">
                          <a14:useLocalDpi xmlns:a14="http://schemas.microsoft.com/office/drawing/2010/main" val="0"/>
                        </a:ext>
                      </a:extLst>
                    </a:blip>
                    <a:stretch>
                      <a:fillRect/>
                    </a:stretch>
                  </pic:blipFill>
                  <pic:spPr>
                    <a:xfrm>
                      <a:off x="0" y="0"/>
                      <a:ext cx="2210435" cy="1436370"/>
                    </a:xfrm>
                    <a:prstGeom prst="rect">
                      <a:avLst/>
                    </a:prstGeom>
                  </pic:spPr>
                </pic:pic>
              </a:graphicData>
            </a:graphic>
            <wp14:sizeRelH relativeFrom="page">
              <wp14:pctWidth>0</wp14:pctWidth>
            </wp14:sizeRelH>
            <wp14:sizeRelV relativeFrom="page">
              <wp14:pctHeight>0</wp14:pctHeight>
            </wp14:sizeRelV>
          </wp:anchor>
        </w:drawing>
      </w:r>
      <w:r w:rsidR="00387CB5" w:rsidRPr="009445BD">
        <w:t>Where can I access the internet and computers?</w:t>
      </w:r>
      <w:r w:rsidR="00387CB5" w:rsidRPr="00387CB5">
        <w:rPr>
          <w:noProof/>
        </w:rPr>
        <w:t xml:space="preserve"> </w:t>
      </w:r>
    </w:p>
    <w:p w14:paraId="149C2ABE" w14:textId="77777777" w:rsidR="00387CB5" w:rsidRDefault="00387CB5" w:rsidP="00387CB5">
      <w:pPr>
        <w:pStyle w:val="MensR-Service-Box"/>
      </w:pPr>
      <w:r>
        <w:t>Libraries ACT</w:t>
      </w:r>
    </w:p>
    <w:p w14:paraId="46208414" w14:textId="77777777" w:rsidR="00387CB5" w:rsidRDefault="00521CEC" w:rsidP="00387CB5">
      <w:pPr>
        <w:pStyle w:val="MensR-Servicedesc-Box"/>
      </w:pPr>
      <w:hyperlink r:id="rId125" w:history="1">
        <w:r w:rsidR="00387CB5" w:rsidRPr="005A50EE">
          <w:rPr>
            <w:rStyle w:val="Hyperlink"/>
          </w:rPr>
          <w:t>www.library.act.gov.au</w:t>
        </w:r>
      </w:hyperlink>
      <w:r w:rsidR="00387CB5">
        <w:t xml:space="preserve"> </w:t>
      </w:r>
    </w:p>
    <w:p w14:paraId="6877D0ED" w14:textId="77777777" w:rsidR="00387CB5" w:rsidRDefault="00387CB5" w:rsidP="00387CB5">
      <w:pPr>
        <w:pStyle w:val="MensR-Servicedesc-Box"/>
      </w:pPr>
      <w:r>
        <w:t>Locations: Belconnen, Civic, Dickson, Erindale, Gungahlin, Kingston, Kippax, Tuggeranong and Woden</w:t>
      </w:r>
      <w:r w:rsidR="00D47E8C">
        <w:t>.</w:t>
      </w:r>
    </w:p>
    <w:p w14:paraId="5796EFE2" w14:textId="77777777" w:rsidR="00387CB5" w:rsidRDefault="00387CB5" w:rsidP="00387CB5">
      <w:pPr>
        <w:pStyle w:val="MensR-Servicedesc-Box"/>
      </w:pPr>
      <w:r>
        <w:t>Members only can access computers and the internet, word processing, spreadsheet and other office software. Bookings are made online, in person or by phone on 6205 9000. Free wireless internet access is available inside the library during library opening hours.</w:t>
      </w:r>
    </w:p>
    <w:p w14:paraId="547D9E7F" w14:textId="77777777" w:rsidR="00387CB5" w:rsidRDefault="00387CB5" w:rsidP="00387CB5">
      <w:pPr>
        <w:pStyle w:val="MensR-Service-Box"/>
      </w:pPr>
      <w:proofErr w:type="spellStart"/>
      <w:r>
        <w:t>CBRfree</w:t>
      </w:r>
      <w:proofErr w:type="spellEnd"/>
      <w:r>
        <w:t xml:space="preserve"> Public Wi-Fi</w:t>
      </w:r>
    </w:p>
    <w:p w14:paraId="72364F77" w14:textId="77777777" w:rsidR="00387CB5" w:rsidRDefault="00521CEC" w:rsidP="00387CB5">
      <w:pPr>
        <w:pStyle w:val="MensR-Servicedesc-Box"/>
      </w:pPr>
      <w:hyperlink r:id="rId126" w:history="1">
        <w:r w:rsidR="00387CB5" w:rsidRPr="005A50EE">
          <w:rPr>
            <w:rStyle w:val="Hyperlink"/>
          </w:rPr>
          <w:t>www.digitalcanberra.com.au</w:t>
        </w:r>
      </w:hyperlink>
      <w:r w:rsidR="00387CB5">
        <w:t xml:space="preserve"> </w:t>
      </w:r>
    </w:p>
    <w:p w14:paraId="28938690" w14:textId="77777777" w:rsidR="00387CB5" w:rsidRDefault="00387CB5" w:rsidP="00387CB5">
      <w:pPr>
        <w:pStyle w:val="MensR-Servicedesc-Box"/>
      </w:pPr>
      <w:proofErr w:type="spellStart"/>
      <w:r>
        <w:t>CBRfree</w:t>
      </w:r>
      <w:proofErr w:type="spellEnd"/>
      <w:r>
        <w:t xml:space="preserve"> is a free outdoor public </w:t>
      </w:r>
      <w:proofErr w:type="spellStart"/>
      <w:r>
        <w:t>WiFi</w:t>
      </w:r>
      <w:proofErr w:type="spellEnd"/>
      <w:r>
        <w:t xml:space="preserve"> network available in the City &amp; Surround, Dickson, Belconnen, Manuka, Kingston, Tuggeranong, at many coffee shops and other businesses and community locations. When you are in range, </w:t>
      </w:r>
      <w:proofErr w:type="spellStart"/>
      <w:r>
        <w:t>CBRfree</w:t>
      </w:r>
      <w:proofErr w:type="spellEnd"/>
      <w:r>
        <w:t xml:space="preserve"> </w:t>
      </w:r>
      <w:proofErr w:type="spellStart"/>
      <w:r>
        <w:t>WiFi</w:t>
      </w:r>
      <w:proofErr w:type="spellEnd"/>
      <w:r>
        <w:t xml:space="preserve"> will appear on the list of </w:t>
      </w:r>
      <w:proofErr w:type="spellStart"/>
      <w:r>
        <w:t>WiFi</w:t>
      </w:r>
      <w:proofErr w:type="spellEnd"/>
      <w:r>
        <w:t xml:space="preserve"> Networks under settings on your device. You can access 250 megabytes per day. This equates to around an hour of video content, or 50 photographs at 5 megabytes each, or 50 songs at 5 megabytes each.</w:t>
      </w:r>
    </w:p>
    <w:p w14:paraId="3E9DFF61" w14:textId="77777777" w:rsidR="00387CB5" w:rsidRDefault="00387CB5" w:rsidP="00387CB5">
      <w:pPr>
        <w:pStyle w:val="MensR-Service-Box"/>
      </w:pPr>
      <w:r>
        <w:t>Queanbeyan-</w:t>
      </w:r>
      <w:proofErr w:type="spellStart"/>
      <w:r>
        <w:t>Palerang</w:t>
      </w:r>
      <w:proofErr w:type="spellEnd"/>
      <w:r>
        <w:t xml:space="preserve"> Libraries: Queanbeyan, Bungendore, Braidwood</w:t>
      </w:r>
    </w:p>
    <w:p w14:paraId="4E5B0780" w14:textId="77777777" w:rsidR="00387CB5" w:rsidRDefault="00521CEC" w:rsidP="00387CB5">
      <w:pPr>
        <w:pStyle w:val="MensR-Servicedesc-Box"/>
      </w:pPr>
      <w:hyperlink r:id="rId127" w:history="1">
        <w:r w:rsidR="00387CB5" w:rsidRPr="005A50EE">
          <w:rPr>
            <w:rStyle w:val="Hyperlink"/>
          </w:rPr>
          <w:t>www.library.qcc.nsw.gov.au</w:t>
        </w:r>
      </w:hyperlink>
      <w:r w:rsidR="00387CB5">
        <w:t xml:space="preserve"> </w:t>
      </w:r>
    </w:p>
    <w:p w14:paraId="153B9C7C" w14:textId="77777777" w:rsidR="00387CB5" w:rsidRDefault="00387CB5" w:rsidP="00387CB5">
      <w:pPr>
        <w:pStyle w:val="MensR-Servicedesc-Box"/>
      </w:pPr>
      <w:r>
        <w:t xml:space="preserve">Members and visitors can access a number of computers at each branch, with internet access, word processing and spreadsheet programs. Bookings are required (photo ID required for visitors). Free Wi-Fi is available via an </w:t>
      </w:r>
      <w:proofErr w:type="spellStart"/>
      <w:r>
        <w:t>an</w:t>
      </w:r>
      <w:proofErr w:type="spellEnd"/>
      <w:r>
        <w:t xml:space="preserve"> access code.</w:t>
      </w:r>
    </w:p>
    <w:p w14:paraId="2AEEF280" w14:textId="77777777" w:rsidR="00387CB5" w:rsidRDefault="00387CB5" w:rsidP="00387CB5">
      <w:pPr>
        <w:pStyle w:val="MensR-Service-Box"/>
      </w:pPr>
      <w:r>
        <w:t>Yass and Murrumbateman Libraries</w:t>
      </w:r>
    </w:p>
    <w:p w14:paraId="2BD9EDD8" w14:textId="77777777" w:rsidR="00387CB5" w:rsidRDefault="00521CEC" w:rsidP="00387CB5">
      <w:pPr>
        <w:pStyle w:val="MensR-Servicedesc-Box"/>
      </w:pPr>
      <w:hyperlink r:id="rId128" w:history="1">
        <w:r w:rsidR="00387CB5" w:rsidRPr="005A50EE">
          <w:rPr>
            <w:rStyle w:val="Hyperlink"/>
          </w:rPr>
          <w:t>www.yassvalley.nsw.gov.au/community/library</w:t>
        </w:r>
      </w:hyperlink>
      <w:r w:rsidR="00387CB5">
        <w:t xml:space="preserve"> </w:t>
      </w:r>
    </w:p>
    <w:p w14:paraId="62864D09" w14:textId="77777777" w:rsidR="00387CB5" w:rsidRDefault="00231B8C" w:rsidP="00387CB5">
      <w:pPr>
        <w:pStyle w:val="MensR-Servicedesc-Box"/>
      </w:pPr>
      <w:r>
        <w:rPr>
          <w:noProof/>
          <w:lang w:eastAsia="en-AU"/>
        </w:rPr>
        <w:drawing>
          <wp:anchor distT="107950" distB="0" distL="360045" distR="360045" simplePos="0" relativeHeight="251753984" behindDoc="1" locked="0" layoutInCell="1" allowOverlap="1" wp14:anchorId="45B54BE4" wp14:editId="09FA3F89">
            <wp:simplePos x="0" y="0"/>
            <wp:positionH relativeFrom="column">
              <wp:posOffset>4709795</wp:posOffset>
            </wp:positionH>
            <wp:positionV relativeFrom="paragraph">
              <wp:posOffset>520065</wp:posOffset>
            </wp:positionV>
            <wp:extent cx="838200" cy="1327785"/>
            <wp:effectExtent l="0" t="0" r="0" b="5715"/>
            <wp:wrapSquare wrapText="bothSides"/>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s-resource-smartphone.png"/>
                    <pic:cNvPicPr/>
                  </pic:nvPicPr>
                  <pic:blipFill>
                    <a:blip r:embed="rId129">
                      <a:extLst>
                        <a:ext uri="{28A0092B-C50C-407E-A947-70E740481C1C}">
                          <a14:useLocalDpi xmlns:a14="http://schemas.microsoft.com/office/drawing/2010/main" val="0"/>
                        </a:ext>
                      </a:extLst>
                    </a:blip>
                    <a:stretch>
                      <a:fillRect/>
                    </a:stretch>
                  </pic:blipFill>
                  <pic:spPr>
                    <a:xfrm>
                      <a:off x="0" y="0"/>
                      <a:ext cx="838200" cy="1327785"/>
                    </a:xfrm>
                    <a:prstGeom prst="rect">
                      <a:avLst/>
                    </a:prstGeom>
                  </pic:spPr>
                </pic:pic>
              </a:graphicData>
            </a:graphic>
            <wp14:sizeRelH relativeFrom="page">
              <wp14:pctWidth>0</wp14:pctWidth>
            </wp14:sizeRelH>
            <wp14:sizeRelV relativeFrom="page">
              <wp14:pctHeight>0</wp14:pctHeight>
            </wp14:sizeRelV>
          </wp:anchor>
        </w:drawing>
      </w:r>
      <w:r w:rsidR="00387CB5">
        <w:t xml:space="preserve">Free internet access is available at Yass and Murrumbateman Libraries. Half hour sessions on the internet can be booked up to a week in advance. </w:t>
      </w:r>
      <w:proofErr w:type="spellStart"/>
      <w:r w:rsidR="00387CB5">
        <w:t>WiFi</w:t>
      </w:r>
      <w:proofErr w:type="spellEnd"/>
      <w:r w:rsidR="00387CB5">
        <w:t xml:space="preserve"> access is available at the Yass Library using your own </w:t>
      </w:r>
      <w:proofErr w:type="spellStart"/>
      <w:r w:rsidR="00387CB5">
        <w:t>WiFi</w:t>
      </w:r>
      <w:proofErr w:type="spellEnd"/>
      <w:r w:rsidR="00387CB5">
        <w:t xml:space="preserve"> enabled device.</w:t>
      </w:r>
    </w:p>
    <w:p w14:paraId="55463CBE" w14:textId="77777777" w:rsidR="00387CB5" w:rsidRDefault="00387CB5" w:rsidP="00387CB5">
      <w:pPr>
        <w:pStyle w:val="MensR-Service-Box"/>
      </w:pPr>
      <w:r>
        <w:t>Community Organisations and Businesses</w:t>
      </w:r>
    </w:p>
    <w:p w14:paraId="02952323" w14:textId="77777777" w:rsidR="00BE6707" w:rsidRDefault="00387CB5" w:rsidP="00387CB5">
      <w:pPr>
        <w:pStyle w:val="MensR-Servicedesc-Box"/>
      </w:pPr>
      <w:r>
        <w:t>Some community organisations provide access to computers and the internet for their clients groups. Some businesses such as clubs, hotels, restaurants and fast-food cafes provide free wi-fi, and access to computers.</w:t>
      </w:r>
    </w:p>
    <w:p w14:paraId="2E71AE96" w14:textId="77777777" w:rsidR="00081D72" w:rsidRDefault="00081D72" w:rsidP="00E04733">
      <w:pPr>
        <w:pStyle w:val="MensResource-Normal"/>
      </w:pPr>
    </w:p>
    <w:p w14:paraId="5A43852A" w14:textId="77777777" w:rsidR="00E04733" w:rsidRDefault="003474CB" w:rsidP="009445BD">
      <w:pPr>
        <w:pStyle w:val="Heading1"/>
      </w:pPr>
      <w:bookmarkStart w:id="90" w:name="_Toc461445083"/>
      <w:bookmarkStart w:id="91" w:name="_Toc461532838"/>
      <w:bookmarkStart w:id="92" w:name="_Toc465951657"/>
      <w:bookmarkStart w:id="93" w:name="_Toc468102852"/>
      <w:bookmarkStart w:id="94" w:name="_Toc468713920"/>
      <w:bookmarkStart w:id="95" w:name="_Toc470099397"/>
      <w:r>
        <w:lastRenderedPageBreak/>
        <w:t>Online Resources</w:t>
      </w:r>
      <w:r w:rsidR="00041C0B">
        <w:t xml:space="preserve"> for Aboriginal and/or</w:t>
      </w:r>
      <w:r w:rsidR="00041C0B">
        <w:br/>
      </w:r>
      <w:r w:rsidR="00E04733">
        <w:t>Torres Strait Islander Men</w:t>
      </w:r>
      <w:bookmarkEnd w:id="90"/>
      <w:bookmarkEnd w:id="91"/>
      <w:bookmarkEnd w:id="92"/>
      <w:bookmarkEnd w:id="93"/>
      <w:bookmarkEnd w:id="94"/>
      <w:bookmarkEnd w:id="95"/>
    </w:p>
    <w:tbl>
      <w:tblPr>
        <w:tblStyle w:val="Table-Lightbrownalternating"/>
        <w:tblW w:w="9072" w:type="dxa"/>
        <w:tblLook w:val="04A0" w:firstRow="1" w:lastRow="0" w:firstColumn="1" w:lastColumn="0" w:noHBand="0" w:noVBand="1"/>
      </w:tblPr>
      <w:tblGrid>
        <w:gridCol w:w="9072"/>
      </w:tblGrid>
      <w:tr w:rsidR="001D274C" w14:paraId="387FB5C7" w14:textId="77777777" w:rsidTr="00F3465E">
        <w:trPr>
          <w:cnfStyle w:val="100000000000" w:firstRow="1" w:lastRow="0" w:firstColumn="0" w:lastColumn="0" w:oddVBand="0" w:evenVBand="0" w:oddHBand="0" w:evenHBand="0" w:firstRowFirstColumn="0" w:firstRowLastColumn="0" w:lastRowFirstColumn="0" w:lastRowLastColumn="0"/>
        </w:trPr>
        <w:tc>
          <w:tcPr>
            <w:tcW w:w="9072" w:type="dxa"/>
            <w:shd w:val="clear" w:color="auto" w:fill="F0E1C8"/>
          </w:tcPr>
          <w:p w14:paraId="6B58707A" w14:textId="77777777" w:rsidR="001D274C" w:rsidRDefault="001D274C" w:rsidP="001D274C">
            <w:pPr>
              <w:pStyle w:val="MensR-ServiceName"/>
            </w:pPr>
            <w:r>
              <w:t>Beyond Blue - Aboriginal and Torres Strait Islander Men</w:t>
            </w:r>
          </w:p>
          <w:p w14:paraId="3ADFD874" w14:textId="77777777" w:rsidR="001D274C" w:rsidRPr="00041C0B" w:rsidRDefault="00521CEC" w:rsidP="00041C0B">
            <w:pPr>
              <w:pStyle w:val="MensR-Serviceaddress"/>
              <w:rPr>
                <w:rStyle w:val="Hyperlink"/>
              </w:rPr>
            </w:pPr>
            <w:hyperlink r:id="rId130" w:history="1">
              <w:r w:rsidR="001D274C" w:rsidRPr="00041C0B">
                <w:rPr>
                  <w:rStyle w:val="Hyperlink"/>
                </w:rPr>
                <w:t>www.beyondblue.org.au</w:t>
              </w:r>
            </w:hyperlink>
          </w:p>
        </w:tc>
      </w:tr>
      <w:tr w:rsidR="001D274C" w14:paraId="7FD81952" w14:textId="77777777" w:rsidTr="00F3465E">
        <w:trPr>
          <w:cnfStyle w:val="000000100000" w:firstRow="0" w:lastRow="0" w:firstColumn="0" w:lastColumn="0" w:oddVBand="0" w:evenVBand="0" w:oddHBand="1" w:evenHBand="0" w:firstRowFirstColumn="0" w:firstRowLastColumn="0" w:lastRowFirstColumn="0" w:lastRowLastColumn="0"/>
        </w:trPr>
        <w:tc>
          <w:tcPr>
            <w:tcW w:w="9072" w:type="dxa"/>
            <w:shd w:val="clear" w:color="auto" w:fill="FFFFFF" w:themeFill="background1"/>
          </w:tcPr>
          <w:p w14:paraId="166D72C1" w14:textId="77777777" w:rsidR="001D274C" w:rsidRPr="001D274C" w:rsidRDefault="001D274C" w:rsidP="00041C0B">
            <w:pPr>
              <w:pStyle w:val="MensR-Servicedescription"/>
            </w:pPr>
            <w:r>
              <w:t>Information on what causes anxiety and depression in Aboriginal and Torres Strait Islander men.</w:t>
            </w:r>
          </w:p>
        </w:tc>
      </w:tr>
      <w:tr w:rsidR="001D274C" w14:paraId="4CF22E21" w14:textId="77777777" w:rsidTr="00F3465E">
        <w:tc>
          <w:tcPr>
            <w:tcW w:w="9072" w:type="dxa"/>
            <w:shd w:val="clear" w:color="auto" w:fill="F0E1C8"/>
          </w:tcPr>
          <w:p w14:paraId="20505C5F" w14:textId="77777777" w:rsidR="001D274C" w:rsidRDefault="001D274C" w:rsidP="00BD458E">
            <w:pPr>
              <w:pStyle w:val="MensR-ServiceName"/>
            </w:pPr>
            <w:r>
              <w:t xml:space="preserve">Deadly Advice </w:t>
            </w:r>
            <w:r w:rsidR="00041C0B">
              <w:t>–</w:t>
            </w:r>
            <w:r>
              <w:t xml:space="preserve"> ACT</w:t>
            </w:r>
            <w:r w:rsidR="00041C0B">
              <w:t xml:space="preserve"> </w:t>
            </w:r>
            <w:r>
              <w:t>Human Rights Commission</w:t>
            </w:r>
          </w:p>
          <w:p w14:paraId="45F46C79" w14:textId="77777777" w:rsidR="001D274C" w:rsidRPr="00041C0B" w:rsidRDefault="00521CEC" w:rsidP="00041C0B">
            <w:pPr>
              <w:pStyle w:val="MensR-Serviceaddress"/>
              <w:rPr>
                <w:rStyle w:val="Hyperlink"/>
              </w:rPr>
            </w:pPr>
            <w:hyperlink r:id="rId131" w:history="1">
              <w:r w:rsidR="001D274C" w:rsidRPr="00041C0B">
                <w:rPr>
                  <w:rStyle w:val="Hyperlink"/>
                </w:rPr>
                <w:t>www.hrc.act.gov.au</w:t>
              </w:r>
            </w:hyperlink>
          </w:p>
        </w:tc>
      </w:tr>
      <w:tr w:rsidR="001D274C" w14:paraId="1EEC9C27" w14:textId="77777777" w:rsidTr="00F3465E">
        <w:trPr>
          <w:cnfStyle w:val="000000100000" w:firstRow="0" w:lastRow="0" w:firstColumn="0" w:lastColumn="0" w:oddVBand="0" w:evenVBand="0" w:oddHBand="1" w:evenHBand="0" w:firstRowFirstColumn="0" w:firstRowLastColumn="0" w:lastRowFirstColumn="0" w:lastRowLastColumn="0"/>
        </w:trPr>
        <w:tc>
          <w:tcPr>
            <w:tcW w:w="9072" w:type="dxa"/>
            <w:shd w:val="clear" w:color="auto" w:fill="FFFFFF" w:themeFill="background1"/>
          </w:tcPr>
          <w:p w14:paraId="01E08F78" w14:textId="77777777" w:rsidR="001D274C" w:rsidRPr="001D274C" w:rsidRDefault="001D274C" w:rsidP="0078525D">
            <w:pPr>
              <w:pStyle w:val="MensR-Servicedescription"/>
            </w:pPr>
            <w:r w:rsidRPr="00E12412">
              <w:t>Legal information for Aboriginal and Torres Strait Islander Peoples in the ACT</w:t>
            </w:r>
            <w:r w:rsidR="0078525D">
              <w:t xml:space="preserve"> with topics such as</w:t>
            </w:r>
            <w:r w:rsidRPr="00E12412">
              <w:t xml:space="preserve"> Care and Protection, Discrimination at Work</w:t>
            </w:r>
            <w:r w:rsidR="0078525D">
              <w:t xml:space="preserve"> and</w:t>
            </w:r>
            <w:r w:rsidRPr="00E12412">
              <w:t xml:space="preserve"> Contact with Police</w:t>
            </w:r>
            <w:r w:rsidR="0078525D">
              <w:t>.</w:t>
            </w:r>
          </w:p>
        </w:tc>
      </w:tr>
      <w:tr w:rsidR="001D274C" w14:paraId="3B262E4E" w14:textId="77777777" w:rsidTr="00F3465E">
        <w:tc>
          <w:tcPr>
            <w:tcW w:w="9072" w:type="dxa"/>
            <w:shd w:val="clear" w:color="auto" w:fill="F0E1C8"/>
          </w:tcPr>
          <w:p w14:paraId="762F486D" w14:textId="77777777" w:rsidR="001D274C" w:rsidRDefault="001D274C" w:rsidP="00BD458E">
            <w:pPr>
              <w:pStyle w:val="MensR-ServiceName"/>
            </w:pPr>
            <w:r>
              <w:t xml:space="preserve">Diabetes Australia </w:t>
            </w:r>
            <w:r w:rsidR="00041C0B">
              <w:t>–</w:t>
            </w:r>
            <w:r>
              <w:t xml:space="preserve"> Aboriginal</w:t>
            </w:r>
            <w:r w:rsidR="00041C0B">
              <w:t xml:space="preserve"> </w:t>
            </w:r>
            <w:r>
              <w:t>and Torres Strait Islander People</w:t>
            </w:r>
          </w:p>
          <w:p w14:paraId="0EFA80A7" w14:textId="77777777" w:rsidR="001D274C" w:rsidRPr="00041C0B" w:rsidRDefault="00521CEC" w:rsidP="00041C0B">
            <w:pPr>
              <w:pStyle w:val="MensR-Serviceaddress"/>
              <w:rPr>
                <w:rStyle w:val="Hyperlink"/>
              </w:rPr>
            </w:pPr>
            <w:hyperlink r:id="rId132" w:history="1">
              <w:r w:rsidR="001D274C" w:rsidRPr="00041C0B">
                <w:rPr>
                  <w:rStyle w:val="Hyperlink"/>
                </w:rPr>
                <w:t>www.diabetesaustralia.com.au</w:t>
              </w:r>
            </w:hyperlink>
          </w:p>
        </w:tc>
      </w:tr>
      <w:tr w:rsidR="001D274C" w14:paraId="0AEB2A34" w14:textId="77777777" w:rsidTr="00F3465E">
        <w:trPr>
          <w:cnfStyle w:val="000000100000" w:firstRow="0" w:lastRow="0" w:firstColumn="0" w:lastColumn="0" w:oddVBand="0" w:evenVBand="0" w:oddHBand="1" w:evenHBand="0" w:firstRowFirstColumn="0" w:firstRowLastColumn="0" w:lastRowFirstColumn="0" w:lastRowLastColumn="0"/>
        </w:trPr>
        <w:tc>
          <w:tcPr>
            <w:tcW w:w="9072" w:type="dxa"/>
            <w:shd w:val="clear" w:color="auto" w:fill="FFFFFF" w:themeFill="background1"/>
          </w:tcPr>
          <w:p w14:paraId="42CB438C" w14:textId="77777777" w:rsidR="001D274C" w:rsidRPr="001D274C" w:rsidRDefault="001D274C" w:rsidP="00041C0B">
            <w:pPr>
              <w:pStyle w:val="MensR-Servicedescription"/>
            </w:pPr>
            <w:r>
              <w:t>A</w:t>
            </w:r>
            <w:r w:rsidRPr="005C7791">
              <w:t>wareness a</w:t>
            </w:r>
            <w:r>
              <w:t xml:space="preserve">round </w:t>
            </w:r>
            <w:r w:rsidRPr="005C7791">
              <w:t>diabetes</w:t>
            </w:r>
            <w:r>
              <w:t xml:space="preserve">, </w:t>
            </w:r>
            <w:r w:rsidRPr="005C7791">
              <w:t>prevention and early detection</w:t>
            </w:r>
            <w:r>
              <w:t xml:space="preserve">. </w:t>
            </w:r>
            <w:r w:rsidRPr="00C42CCC">
              <w:t xml:space="preserve">The Diabetes Australia app </w:t>
            </w:r>
            <w:r>
              <w:t>provides</w:t>
            </w:r>
            <w:r w:rsidRPr="00C42CCC">
              <w:t xml:space="preserve"> </w:t>
            </w:r>
            <w:r>
              <w:t xml:space="preserve">information such as </w:t>
            </w:r>
            <w:r w:rsidRPr="00C42CCC">
              <w:t>meal planning, latest news and health</w:t>
            </w:r>
            <w:r>
              <w:t xml:space="preserve"> articles.</w:t>
            </w:r>
          </w:p>
        </w:tc>
      </w:tr>
      <w:tr w:rsidR="001D274C" w14:paraId="6D7BAA1D" w14:textId="77777777" w:rsidTr="00F3465E">
        <w:tc>
          <w:tcPr>
            <w:tcW w:w="9072" w:type="dxa"/>
            <w:shd w:val="clear" w:color="auto" w:fill="F0E1C8"/>
          </w:tcPr>
          <w:p w14:paraId="7ABEC648" w14:textId="77777777" w:rsidR="001D274C" w:rsidRDefault="001D274C" w:rsidP="00041C0B">
            <w:pPr>
              <w:pStyle w:val="MensR-ServiceName"/>
              <w:rPr>
                <w:lang w:eastAsia="en-US"/>
              </w:rPr>
            </w:pPr>
            <w:proofErr w:type="spellStart"/>
            <w:r>
              <w:rPr>
                <w:lang w:eastAsia="en-US"/>
              </w:rPr>
              <w:t>Moneysmart</w:t>
            </w:r>
            <w:proofErr w:type="spellEnd"/>
            <w:r>
              <w:rPr>
                <w:lang w:eastAsia="en-US"/>
              </w:rPr>
              <w:t xml:space="preserve"> – </w:t>
            </w:r>
            <w:r w:rsidR="00313545">
              <w:rPr>
                <w:lang w:eastAsia="en-US"/>
              </w:rPr>
              <w:t>Australian Securities and Investments Commission</w:t>
            </w:r>
          </w:p>
          <w:p w14:paraId="03C9BD9C" w14:textId="77777777" w:rsidR="001D274C" w:rsidRPr="00041C0B" w:rsidRDefault="00521CEC" w:rsidP="00041C0B">
            <w:pPr>
              <w:pStyle w:val="MensR-Serviceaddress"/>
              <w:rPr>
                <w:rStyle w:val="Hyperlink"/>
              </w:rPr>
            </w:pPr>
            <w:hyperlink r:id="rId133" w:history="1">
              <w:r w:rsidR="001D274C" w:rsidRPr="00041C0B">
                <w:rPr>
                  <w:rStyle w:val="Hyperlink"/>
                </w:rPr>
                <w:t>www.moneysmart.gov.au</w:t>
              </w:r>
            </w:hyperlink>
          </w:p>
        </w:tc>
      </w:tr>
      <w:tr w:rsidR="001D274C" w14:paraId="1A1E0D7C" w14:textId="77777777" w:rsidTr="00F3465E">
        <w:trPr>
          <w:cnfStyle w:val="000000100000" w:firstRow="0" w:lastRow="0" w:firstColumn="0" w:lastColumn="0" w:oddVBand="0" w:evenVBand="0" w:oddHBand="1" w:evenHBand="0" w:firstRowFirstColumn="0" w:firstRowLastColumn="0" w:lastRowFirstColumn="0" w:lastRowLastColumn="0"/>
        </w:trPr>
        <w:tc>
          <w:tcPr>
            <w:tcW w:w="9072" w:type="dxa"/>
            <w:shd w:val="clear" w:color="auto" w:fill="FFFFFF" w:themeFill="background1"/>
          </w:tcPr>
          <w:p w14:paraId="3C3A0D53" w14:textId="77777777" w:rsidR="001D274C" w:rsidRPr="001D274C" w:rsidRDefault="0078525D" w:rsidP="0078525D">
            <w:pPr>
              <w:pStyle w:val="MensR-Servicedescription"/>
            </w:pPr>
            <w:r>
              <w:t>A</w:t>
            </w:r>
            <w:r w:rsidR="001D274C" w:rsidRPr="001D274C">
              <w:t xml:space="preserve"> wide range of information written for Aboriginal and Torres Strait Islander people such as mobile phones, buying a car and superannuation.</w:t>
            </w:r>
          </w:p>
        </w:tc>
      </w:tr>
      <w:tr w:rsidR="004B3112" w:rsidRPr="001D274C" w14:paraId="782F96F2" w14:textId="77777777" w:rsidTr="00F3465E">
        <w:tc>
          <w:tcPr>
            <w:tcW w:w="9072" w:type="dxa"/>
            <w:shd w:val="clear" w:color="auto" w:fill="F0E1C8"/>
          </w:tcPr>
          <w:p w14:paraId="0DF809D8" w14:textId="77777777" w:rsidR="004B3112" w:rsidRDefault="004B3112" w:rsidP="00041C0B">
            <w:pPr>
              <w:pStyle w:val="MensR-ServiceName"/>
            </w:pPr>
            <w:r>
              <w:t>Racism. It Stops With Me – Australian Human Rights Commission</w:t>
            </w:r>
          </w:p>
          <w:p w14:paraId="7F9E54FE" w14:textId="77777777" w:rsidR="00C06AEC" w:rsidRPr="00041C0B" w:rsidRDefault="00521CEC" w:rsidP="00041C0B">
            <w:pPr>
              <w:pStyle w:val="MensR-Serviceaddress"/>
              <w:rPr>
                <w:rStyle w:val="Hyperlink"/>
              </w:rPr>
            </w:pPr>
            <w:hyperlink r:id="rId134" w:history="1">
              <w:r w:rsidR="00C06AEC" w:rsidRPr="00041C0B">
                <w:rPr>
                  <w:rStyle w:val="Hyperlink"/>
                </w:rPr>
                <w:t>https://itstopswithme.humanrights.gov.au/</w:t>
              </w:r>
            </w:hyperlink>
          </w:p>
        </w:tc>
      </w:tr>
      <w:tr w:rsidR="004B3112" w14:paraId="33E7D921" w14:textId="77777777" w:rsidTr="00F3465E">
        <w:trPr>
          <w:cnfStyle w:val="000000100000" w:firstRow="0" w:lastRow="0" w:firstColumn="0" w:lastColumn="0" w:oddVBand="0" w:evenVBand="0" w:oddHBand="1" w:evenHBand="0" w:firstRowFirstColumn="0" w:firstRowLastColumn="0" w:lastRowFirstColumn="0" w:lastRowLastColumn="0"/>
        </w:trPr>
        <w:tc>
          <w:tcPr>
            <w:tcW w:w="9072" w:type="dxa"/>
            <w:shd w:val="clear" w:color="auto" w:fill="FFFFFF" w:themeFill="background1"/>
          </w:tcPr>
          <w:p w14:paraId="54BEB9B9" w14:textId="77777777" w:rsidR="004B3112" w:rsidRPr="001D274C" w:rsidRDefault="00C06AEC" w:rsidP="0078525D">
            <w:pPr>
              <w:pStyle w:val="MensR-Servicedescription"/>
            </w:pPr>
            <w:r>
              <w:t xml:space="preserve">A </w:t>
            </w:r>
            <w:r w:rsidRPr="00C06AEC">
              <w:t>campaign which invites all Australians to reflect on what they can do to counter racism wherever it happens.</w:t>
            </w:r>
            <w:r>
              <w:t xml:space="preserve"> Includes </w:t>
            </w:r>
            <w:r w:rsidR="0078525D">
              <w:t>r</w:t>
            </w:r>
            <w:r>
              <w:t xml:space="preserve">esources such as tips on </w:t>
            </w:r>
            <w:r w:rsidR="0078525D">
              <w:t>how</w:t>
            </w:r>
            <w:r>
              <w:t xml:space="preserve"> to deal with racism</w:t>
            </w:r>
            <w:r w:rsidR="004B3112">
              <w:t>.</w:t>
            </w:r>
          </w:p>
        </w:tc>
      </w:tr>
      <w:tr w:rsidR="00473A29" w:rsidRPr="001D274C" w14:paraId="4FD8F211" w14:textId="77777777" w:rsidTr="00F3465E">
        <w:tc>
          <w:tcPr>
            <w:tcW w:w="9072" w:type="dxa"/>
            <w:shd w:val="clear" w:color="auto" w:fill="F0E1C8"/>
          </w:tcPr>
          <w:p w14:paraId="6081A88B" w14:textId="77777777" w:rsidR="00473A29" w:rsidRDefault="00473A29" w:rsidP="00041C0B">
            <w:pPr>
              <w:pStyle w:val="MensR-ServiceName"/>
            </w:pPr>
            <w:r>
              <w:t>Respect – The Campaign – Aboriginal and Torres Strait Islander</w:t>
            </w:r>
          </w:p>
          <w:p w14:paraId="692BC95D" w14:textId="77777777" w:rsidR="00473A29" w:rsidRPr="00041C0B" w:rsidRDefault="00521CEC" w:rsidP="00041C0B">
            <w:pPr>
              <w:pStyle w:val="MensR-Serviceaddress"/>
              <w:rPr>
                <w:rStyle w:val="Hyperlink"/>
              </w:rPr>
            </w:pPr>
            <w:hyperlink r:id="rId135" w:history="1">
              <w:r w:rsidR="004B3112" w:rsidRPr="00041C0B">
                <w:rPr>
                  <w:rStyle w:val="Hyperlink"/>
                </w:rPr>
                <w:t>www.respect.gov.au</w:t>
              </w:r>
            </w:hyperlink>
          </w:p>
        </w:tc>
      </w:tr>
      <w:tr w:rsidR="00473A29" w14:paraId="21148EC9" w14:textId="77777777" w:rsidTr="00F3465E">
        <w:trPr>
          <w:cnfStyle w:val="000000100000" w:firstRow="0" w:lastRow="0" w:firstColumn="0" w:lastColumn="0" w:oddVBand="0" w:evenVBand="0" w:oddHBand="1" w:evenHBand="0" w:firstRowFirstColumn="0" w:firstRowLastColumn="0" w:lastRowFirstColumn="0" w:lastRowLastColumn="0"/>
        </w:trPr>
        <w:tc>
          <w:tcPr>
            <w:tcW w:w="9072" w:type="dxa"/>
            <w:shd w:val="clear" w:color="auto" w:fill="FFFFFF" w:themeFill="background1"/>
          </w:tcPr>
          <w:p w14:paraId="50CB44A0" w14:textId="77777777" w:rsidR="00473A29" w:rsidRPr="001D274C" w:rsidRDefault="004B3112" w:rsidP="0078525D">
            <w:pPr>
              <w:pStyle w:val="MensR-Servicedescription"/>
            </w:pPr>
            <w:r>
              <w:t>A</w:t>
            </w:r>
            <w:r w:rsidRPr="004B3112">
              <w:t xml:space="preserve"> campaign to help break the cycle of violence by encouraging adults to reflect on their attitudes, and have conversations about respect with young people.</w:t>
            </w:r>
            <w:r>
              <w:t xml:space="preserve"> </w:t>
            </w:r>
            <w:r w:rsidR="0078525D">
              <w:t>Includes v</w:t>
            </w:r>
            <w:r>
              <w:t xml:space="preserve">arious online guides and resources for </w:t>
            </w:r>
            <w:r w:rsidR="00473A29">
              <w:t xml:space="preserve">Aboriginal </w:t>
            </w:r>
            <w:r>
              <w:t>and/or Torres Strait Islander peoples.</w:t>
            </w:r>
          </w:p>
        </w:tc>
      </w:tr>
      <w:tr w:rsidR="001D274C" w:rsidRPr="001D274C" w14:paraId="56825DE0" w14:textId="77777777" w:rsidTr="00F3465E">
        <w:tc>
          <w:tcPr>
            <w:tcW w:w="9072" w:type="dxa"/>
            <w:shd w:val="clear" w:color="auto" w:fill="F0E1C8"/>
          </w:tcPr>
          <w:p w14:paraId="2CB674A3" w14:textId="77777777" w:rsidR="001D274C" w:rsidRDefault="001D274C" w:rsidP="00041C0B">
            <w:pPr>
              <w:pStyle w:val="MensR-ServiceName"/>
            </w:pPr>
            <w:r w:rsidRPr="001D274C">
              <w:t>Stayin on Track</w:t>
            </w:r>
          </w:p>
          <w:p w14:paraId="6EA54CDB" w14:textId="77777777" w:rsidR="001D274C" w:rsidRPr="00041C0B" w:rsidRDefault="00521CEC" w:rsidP="00041C0B">
            <w:pPr>
              <w:pStyle w:val="MensR-Serviceaddress"/>
              <w:rPr>
                <w:rStyle w:val="Hyperlink"/>
              </w:rPr>
            </w:pPr>
            <w:hyperlink r:id="rId136" w:history="1">
              <w:r w:rsidR="001D274C" w:rsidRPr="00041C0B">
                <w:rPr>
                  <w:rStyle w:val="Hyperlink"/>
                </w:rPr>
                <w:t>www.stayinontrack.com</w:t>
              </w:r>
            </w:hyperlink>
          </w:p>
        </w:tc>
      </w:tr>
      <w:tr w:rsidR="001D274C" w14:paraId="6E75E107" w14:textId="77777777" w:rsidTr="00F3465E">
        <w:trPr>
          <w:cnfStyle w:val="000000100000" w:firstRow="0" w:lastRow="0" w:firstColumn="0" w:lastColumn="0" w:oddVBand="0" w:evenVBand="0" w:oddHBand="1" w:evenHBand="0" w:firstRowFirstColumn="0" w:firstRowLastColumn="0" w:lastRowFirstColumn="0" w:lastRowLastColumn="0"/>
        </w:trPr>
        <w:tc>
          <w:tcPr>
            <w:tcW w:w="9072" w:type="dxa"/>
            <w:shd w:val="clear" w:color="auto" w:fill="FFFFFF" w:themeFill="background1"/>
          </w:tcPr>
          <w:p w14:paraId="62583F00" w14:textId="77777777" w:rsidR="001D274C" w:rsidRPr="001D274C" w:rsidRDefault="001D274C" w:rsidP="00041C0B">
            <w:pPr>
              <w:pStyle w:val="MensR-Servicedescription"/>
            </w:pPr>
            <w:r>
              <w:t>Developed by Aboriginal men as a</w:t>
            </w:r>
            <w:r w:rsidRPr="001A5FC6">
              <w:t>n online resource for young Aboriginal dads</w:t>
            </w:r>
            <w:r>
              <w:t>.</w:t>
            </w:r>
            <w:r w:rsidRPr="001A5FC6">
              <w:t xml:space="preserve"> It’s a site for mentoring and supporting mates to stay on track and be good dads.</w:t>
            </w:r>
          </w:p>
        </w:tc>
      </w:tr>
    </w:tbl>
    <w:p w14:paraId="3B46B750" w14:textId="77777777" w:rsidR="009A7518" w:rsidRDefault="00D902C9" w:rsidP="009445BD">
      <w:pPr>
        <w:pStyle w:val="Heading1"/>
      </w:pPr>
      <w:bookmarkStart w:id="96" w:name="_Toc461445084"/>
      <w:bookmarkStart w:id="97" w:name="_Toc461532839"/>
      <w:bookmarkStart w:id="98" w:name="_Toc465951658"/>
      <w:bookmarkStart w:id="99" w:name="_Toc468102853"/>
      <w:bookmarkStart w:id="100" w:name="_Toc468713921"/>
      <w:bookmarkStart w:id="101" w:name="_Toc470099398"/>
      <w:r>
        <w:lastRenderedPageBreak/>
        <w:t xml:space="preserve">Crisis and </w:t>
      </w:r>
      <w:r w:rsidR="009A7518" w:rsidRPr="001A7844">
        <w:t>Helplines</w:t>
      </w:r>
      <w:bookmarkEnd w:id="96"/>
      <w:bookmarkEnd w:id="97"/>
      <w:bookmarkEnd w:id="98"/>
      <w:bookmarkEnd w:id="99"/>
      <w:bookmarkEnd w:id="100"/>
      <w:bookmarkEnd w:id="101"/>
    </w:p>
    <w:tbl>
      <w:tblPr>
        <w:tblStyle w:val="Table-Emergency"/>
        <w:tblW w:w="9072" w:type="dxa"/>
        <w:jc w:val="center"/>
        <w:tblLook w:val="04A0" w:firstRow="1" w:lastRow="0" w:firstColumn="1" w:lastColumn="0" w:noHBand="0" w:noVBand="1"/>
      </w:tblPr>
      <w:tblGrid>
        <w:gridCol w:w="9072"/>
      </w:tblGrid>
      <w:tr w:rsidR="0008778B" w14:paraId="62D19059" w14:textId="77777777" w:rsidTr="0008778B">
        <w:trPr>
          <w:jc w:val="center"/>
        </w:trPr>
        <w:tc>
          <w:tcPr>
            <w:tcW w:w="9072" w:type="dxa"/>
          </w:tcPr>
          <w:p w14:paraId="22F355F3" w14:textId="77777777" w:rsidR="0008778B" w:rsidRPr="00DE4A75" w:rsidRDefault="0008778B" w:rsidP="00787F52">
            <w:pPr>
              <w:pStyle w:val="Emergency"/>
            </w:pPr>
            <w:r w:rsidRPr="00DE4A75">
              <w:t>Emergency: Call 000</w:t>
            </w:r>
          </w:p>
          <w:p w14:paraId="6C35159B" w14:textId="77777777" w:rsidR="0008778B" w:rsidRDefault="0008778B" w:rsidP="00BE6707">
            <w:pPr>
              <w:pStyle w:val="BodyText"/>
            </w:pPr>
            <w:r>
              <w:t>If you are seriously injured or in need of urgent medical help, your life or property is being threatened, or you have just witnessed a serious accident or crime:</w:t>
            </w:r>
          </w:p>
          <w:p w14:paraId="4B8ABC57" w14:textId="77777777" w:rsidR="0008778B" w:rsidRDefault="0008778B" w:rsidP="0008778B">
            <w:pPr>
              <w:pStyle w:val="ListNumber"/>
              <w:numPr>
                <w:ilvl w:val="0"/>
                <w:numId w:val="39"/>
              </w:numPr>
            </w:pPr>
            <w:r>
              <w:t>Let them know who you want: Police, Fire or Ambulance</w:t>
            </w:r>
          </w:p>
          <w:p w14:paraId="24683823" w14:textId="77777777" w:rsidR="0008778B" w:rsidRDefault="0008778B" w:rsidP="00BE6707">
            <w:pPr>
              <w:pStyle w:val="ListNumber"/>
            </w:pPr>
            <w:r>
              <w:t>Stay calm, don't shout – speak slowly and clearly</w:t>
            </w:r>
          </w:p>
          <w:p w14:paraId="4D3E6B15" w14:textId="77777777" w:rsidR="0008778B" w:rsidRDefault="0008778B" w:rsidP="00BE6707">
            <w:pPr>
              <w:pStyle w:val="ListNumber"/>
            </w:pPr>
            <w:r>
              <w:t>Tell them exactly where you are. Give an address or location.</w:t>
            </w:r>
          </w:p>
          <w:p w14:paraId="6E9EF2B2" w14:textId="77777777" w:rsidR="0008778B" w:rsidRDefault="0008778B" w:rsidP="00BE6707">
            <w:pPr>
              <w:pStyle w:val="BodyText"/>
            </w:pPr>
            <w:r>
              <w:t xml:space="preserve">For more information: </w:t>
            </w:r>
            <w:r w:rsidRPr="00DE4A75">
              <w:rPr>
                <w:rStyle w:val="Hyperlink"/>
              </w:rPr>
              <w:t>www.triplezero.gov.au</w:t>
            </w:r>
          </w:p>
        </w:tc>
      </w:tr>
    </w:tbl>
    <w:p w14:paraId="1C9B7F93" w14:textId="77777777" w:rsidR="0008778B" w:rsidRPr="0008778B" w:rsidRDefault="0008778B" w:rsidP="0008778B"/>
    <w:p w14:paraId="1479EAB2" w14:textId="77777777" w:rsidR="00D902C9" w:rsidRDefault="005D7D41" w:rsidP="00E4396A">
      <w:pPr>
        <w:pStyle w:val="BodyText"/>
      </w:pPr>
      <w:r w:rsidRPr="00B31509">
        <w:t>This section</w:t>
      </w:r>
      <w:r w:rsidR="00D902C9">
        <w:t xml:space="preserve"> provides information on</w:t>
      </w:r>
      <w:r>
        <w:t xml:space="preserve"> some </w:t>
      </w:r>
      <w:r w:rsidR="00D902C9">
        <w:t xml:space="preserve">crisis and </w:t>
      </w:r>
      <w:r>
        <w:t>helplines</w:t>
      </w:r>
      <w:r w:rsidR="0040404F">
        <w:t xml:space="preserve"> </w:t>
      </w:r>
      <w:r>
        <w:t>delivered by government and non-government agencies.</w:t>
      </w:r>
    </w:p>
    <w:p w14:paraId="242D5C4C" w14:textId="77777777" w:rsidR="005D7D41" w:rsidRDefault="00A20270" w:rsidP="00E4396A">
      <w:pPr>
        <w:pStyle w:val="BodyText"/>
      </w:pPr>
      <w:r>
        <w:t>W</w:t>
      </w:r>
      <w:r w:rsidR="005D7D41">
        <w:t xml:space="preserve">ebsites </w:t>
      </w:r>
      <w:r>
        <w:t xml:space="preserve">provided </w:t>
      </w:r>
      <w:r w:rsidR="005D7D41">
        <w:t xml:space="preserve">may </w:t>
      </w:r>
      <w:r>
        <w:t>include</w:t>
      </w:r>
      <w:r w:rsidR="005D7D41">
        <w:t xml:space="preserve"> </w:t>
      </w:r>
      <w:r w:rsidR="00396409">
        <w:t xml:space="preserve">further </w:t>
      </w:r>
      <w:r w:rsidR="005D7D41">
        <w:t>information such as self-help resources, fact sheets, online counselling and mobile apps.</w:t>
      </w:r>
    </w:p>
    <w:tbl>
      <w:tblPr>
        <w:tblStyle w:val="Table-Lightbrown"/>
        <w:tblW w:w="9072" w:type="dxa"/>
        <w:tblLayout w:type="fixed"/>
        <w:tblLook w:val="04A0" w:firstRow="1" w:lastRow="0" w:firstColumn="1" w:lastColumn="0" w:noHBand="0" w:noVBand="1"/>
      </w:tblPr>
      <w:tblGrid>
        <w:gridCol w:w="5529"/>
        <w:gridCol w:w="1701"/>
        <w:gridCol w:w="1842"/>
      </w:tblGrid>
      <w:tr w:rsidR="008A1E4B" w:rsidRPr="00306880" w14:paraId="1252EBAC" w14:textId="77777777" w:rsidTr="0061532A">
        <w:trPr>
          <w:cantSplit/>
          <w:tblHeader/>
        </w:trPr>
        <w:tc>
          <w:tcPr>
            <w:tcW w:w="9072" w:type="dxa"/>
            <w:gridSpan w:val="3"/>
            <w:shd w:val="clear" w:color="auto" w:fill="DBB679"/>
          </w:tcPr>
          <w:p w14:paraId="7B3A9AD6" w14:textId="77777777" w:rsidR="008A1E4B" w:rsidRPr="00306880" w:rsidRDefault="008A1E4B" w:rsidP="00BD458E">
            <w:pPr>
              <w:pStyle w:val="MensResource-Normal"/>
              <w:jc w:val="center"/>
              <w:rPr>
                <w:b/>
              </w:rPr>
            </w:pPr>
            <w:r w:rsidRPr="00306880">
              <w:rPr>
                <w:b/>
              </w:rPr>
              <w:t>24/7 CRISIS AND HELPLINES ARE HIGHLIGHTED</w:t>
            </w:r>
          </w:p>
        </w:tc>
      </w:tr>
      <w:tr w:rsidR="00DC186B" w:rsidRPr="00306880" w14:paraId="2F351354" w14:textId="77777777" w:rsidTr="007D427B">
        <w:trPr>
          <w:cantSplit/>
          <w:trHeight w:val="2175"/>
        </w:trPr>
        <w:tc>
          <w:tcPr>
            <w:tcW w:w="5529" w:type="dxa"/>
          </w:tcPr>
          <w:p w14:paraId="1227D691" w14:textId="77777777" w:rsidR="00DC186B" w:rsidRPr="00306880" w:rsidRDefault="00DC186B" w:rsidP="003B0A62">
            <w:pPr>
              <w:pStyle w:val="MensR-ServiceName"/>
              <w:rPr>
                <w:rFonts w:eastAsia="Calibri"/>
              </w:rPr>
            </w:pPr>
            <w:r w:rsidRPr="00306880">
              <w:rPr>
                <w:rFonts w:eastAsia="Calibri"/>
              </w:rPr>
              <w:t>1800 RESPECT</w:t>
            </w:r>
          </w:p>
          <w:p w14:paraId="1D5F2B2E" w14:textId="77777777" w:rsidR="00DC186B" w:rsidRPr="003B0A62" w:rsidRDefault="00521CEC" w:rsidP="003B0A62">
            <w:pPr>
              <w:pStyle w:val="MensR-Servicedescription"/>
              <w:rPr>
                <w:rStyle w:val="Hyperlink"/>
              </w:rPr>
            </w:pPr>
            <w:hyperlink r:id="rId137" w:history="1">
              <w:r w:rsidR="00DC186B" w:rsidRPr="003B0A62">
                <w:rPr>
                  <w:rStyle w:val="Hyperlink"/>
                </w:rPr>
                <w:t>www.respect.gov.au</w:t>
              </w:r>
            </w:hyperlink>
          </w:p>
          <w:p w14:paraId="67084785" w14:textId="77777777" w:rsidR="00DC186B" w:rsidRPr="00306880" w:rsidRDefault="00DC186B" w:rsidP="003B0A62">
            <w:pPr>
              <w:pStyle w:val="MensR-Servicedescription"/>
            </w:pPr>
            <w:r w:rsidRPr="00306880">
              <w:t>A national counselling helpline, information and support for people who are experiencing sexual assault or domestic and family violence or if you are seeking to support someone who is.</w:t>
            </w:r>
          </w:p>
        </w:tc>
        <w:tc>
          <w:tcPr>
            <w:tcW w:w="1701" w:type="dxa"/>
          </w:tcPr>
          <w:p w14:paraId="43ACA1EB" w14:textId="77777777" w:rsidR="00DC186B" w:rsidRPr="00306880" w:rsidRDefault="00DC186B" w:rsidP="00306880">
            <w:pPr>
              <w:pStyle w:val="MensR-ServiceopeninghoursCrisislist"/>
            </w:pPr>
            <w:r w:rsidRPr="00306880">
              <w:t>24 hours</w:t>
            </w:r>
          </w:p>
          <w:p w14:paraId="50CC7DBA" w14:textId="77777777" w:rsidR="00DC186B" w:rsidRPr="00306880" w:rsidRDefault="00DC186B" w:rsidP="00306880">
            <w:pPr>
              <w:pStyle w:val="MensR-ServiceopeninghoursCrisislist"/>
              <w:rPr>
                <w:b/>
              </w:rPr>
            </w:pPr>
            <w:r w:rsidRPr="00306880">
              <w:t>7 days</w:t>
            </w:r>
          </w:p>
        </w:tc>
        <w:tc>
          <w:tcPr>
            <w:tcW w:w="1842" w:type="dxa"/>
          </w:tcPr>
          <w:p w14:paraId="50001BBD" w14:textId="77777777" w:rsidR="00DC186B" w:rsidRPr="00306880" w:rsidRDefault="00DC186B" w:rsidP="00306880">
            <w:pPr>
              <w:pStyle w:val="MensR-Servicecontact"/>
            </w:pPr>
            <w:r w:rsidRPr="00306880">
              <w:rPr>
                <w:rFonts w:eastAsia="Calibri"/>
              </w:rPr>
              <w:t>1800 737 732</w:t>
            </w:r>
          </w:p>
        </w:tc>
      </w:tr>
      <w:tr w:rsidR="008A1E4B" w:rsidRPr="00306880" w14:paraId="105E1C75" w14:textId="77777777" w:rsidTr="007D427B">
        <w:trPr>
          <w:cantSplit/>
          <w:trHeight w:val="3314"/>
        </w:trPr>
        <w:tc>
          <w:tcPr>
            <w:tcW w:w="5529" w:type="dxa"/>
          </w:tcPr>
          <w:p w14:paraId="2233460C" w14:textId="77777777" w:rsidR="008A1E4B" w:rsidRPr="00306880" w:rsidRDefault="008A1E4B" w:rsidP="003B0A62">
            <w:pPr>
              <w:pStyle w:val="MensR-ServiceName"/>
              <w:rPr>
                <w:rFonts w:eastAsia="Calibri"/>
              </w:rPr>
            </w:pPr>
            <w:r w:rsidRPr="00306880">
              <w:rPr>
                <w:rFonts w:eastAsia="Calibri"/>
              </w:rPr>
              <w:t>Aboriginal Custody Notification Service &amp; RU OK Phone Line (ALS ACT &amp; NSW)</w:t>
            </w:r>
          </w:p>
          <w:p w14:paraId="24130D9B" w14:textId="77777777" w:rsidR="008A1E4B" w:rsidRPr="003B0A62" w:rsidRDefault="00521CEC" w:rsidP="003B0A62">
            <w:pPr>
              <w:pStyle w:val="MensR-Servicedescription"/>
              <w:rPr>
                <w:rStyle w:val="Hyperlink"/>
              </w:rPr>
            </w:pPr>
            <w:hyperlink r:id="rId138" w:history="1">
              <w:r w:rsidR="008A1E4B" w:rsidRPr="003B0A62">
                <w:rPr>
                  <w:rStyle w:val="Hyperlink"/>
                </w:rPr>
                <w:t>www.alsnswact.org.au</w:t>
              </w:r>
            </w:hyperlink>
          </w:p>
          <w:p w14:paraId="09FDC595" w14:textId="77777777" w:rsidR="008A1E4B" w:rsidRPr="00306880" w:rsidRDefault="008A1E4B" w:rsidP="003B0A62">
            <w:pPr>
              <w:pStyle w:val="MensR-Servicedescription"/>
            </w:pPr>
            <w:r w:rsidRPr="003B0A62">
              <w:t>Legal advice and RU OK phone line for Aboriginal people taken into police custody. Under NSW law, Police must contact the ALS whenever they have taken an Aboriginal person into custody. An ALS lawyer provides early legal advice, asks the Aboriginal person: RU OK? Can also contact the person’s family and an Aboriginal Field Officer.</w:t>
            </w:r>
          </w:p>
        </w:tc>
        <w:tc>
          <w:tcPr>
            <w:tcW w:w="1701" w:type="dxa"/>
          </w:tcPr>
          <w:p w14:paraId="6791A989" w14:textId="77777777" w:rsidR="008A1E4B" w:rsidRPr="00306880" w:rsidRDefault="008A1E4B" w:rsidP="00306880">
            <w:pPr>
              <w:pStyle w:val="MensR-ServiceopeninghoursCrisislist"/>
            </w:pPr>
            <w:r w:rsidRPr="00306880">
              <w:t>24 hours</w:t>
            </w:r>
          </w:p>
          <w:p w14:paraId="5A21E6C0" w14:textId="77777777" w:rsidR="008A1E4B" w:rsidRPr="00306880" w:rsidRDefault="008A1E4B" w:rsidP="00306880">
            <w:pPr>
              <w:pStyle w:val="MensR-ServiceopeninghoursCrisislist"/>
              <w:rPr>
                <w:b/>
              </w:rPr>
            </w:pPr>
            <w:r w:rsidRPr="00306880">
              <w:t>7 days</w:t>
            </w:r>
          </w:p>
        </w:tc>
        <w:tc>
          <w:tcPr>
            <w:tcW w:w="1842" w:type="dxa"/>
          </w:tcPr>
          <w:p w14:paraId="619E48DC" w14:textId="77777777" w:rsidR="008A1E4B" w:rsidRPr="00306880" w:rsidRDefault="008A1E4B" w:rsidP="00306880">
            <w:pPr>
              <w:pStyle w:val="MensR-Servicecontact"/>
            </w:pPr>
            <w:r w:rsidRPr="00306880">
              <w:rPr>
                <w:rFonts w:eastAsia="Calibri"/>
              </w:rPr>
              <w:t>02 8803 6666</w:t>
            </w:r>
          </w:p>
        </w:tc>
      </w:tr>
      <w:tr w:rsidR="008A1E4B" w:rsidRPr="00306880" w14:paraId="0F9296CD" w14:textId="77777777" w:rsidTr="00306880">
        <w:trPr>
          <w:cantSplit/>
        </w:trPr>
        <w:tc>
          <w:tcPr>
            <w:tcW w:w="5529" w:type="dxa"/>
          </w:tcPr>
          <w:p w14:paraId="057663A3" w14:textId="77777777" w:rsidR="008A1E4B" w:rsidRPr="00306880" w:rsidRDefault="008A1E4B" w:rsidP="003B0A62">
            <w:pPr>
              <w:pStyle w:val="MensR-ServiceName"/>
            </w:pPr>
            <w:r w:rsidRPr="00306880">
              <w:lastRenderedPageBreak/>
              <w:t>Alcohol and Other Drugs Helpline (ACT)</w:t>
            </w:r>
          </w:p>
          <w:p w14:paraId="29D9215C" w14:textId="77777777" w:rsidR="008A1E4B" w:rsidRPr="003B0A62" w:rsidRDefault="00521CEC" w:rsidP="003B0A62">
            <w:pPr>
              <w:pStyle w:val="MensR-Servicedescription"/>
              <w:rPr>
                <w:rStyle w:val="Hyperlink"/>
              </w:rPr>
            </w:pPr>
            <w:hyperlink r:id="rId139" w:history="1">
              <w:r w:rsidR="008A1E4B" w:rsidRPr="003B0A62">
                <w:rPr>
                  <w:rStyle w:val="Hyperlink"/>
                </w:rPr>
                <w:t>www.health.act.gov.au</w:t>
              </w:r>
            </w:hyperlink>
          </w:p>
          <w:p w14:paraId="09E1824B" w14:textId="77777777" w:rsidR="008A1E4B" w:rsidRPr="00306880" w:rsidRDefault="008A1E4B" w:rsidP="003B0A62">
            <w:pPr>
              <w:pStyle w:val="MensR-Servicedescription"/>
            </w:pPr>
            <w:r w:rsidRPr="003B0A62">
              <w:t>Information on alcohol and other drug and associated issues; advice on assisting and managing people who may have alcohol and other drug issues; and support to people affected directly or indirectly by alcohol and drug use.</w:t>
            </w:r>
          </w:p>
        </w:tc>
        <w:tc>
          <w:tcPr>
            <w:tcW w:w="1701" w:type="dxa"/>
          </w:tcPr>
          <w:p w14:paraId="2B502FBE" w14:textId="77777777" w:rsidR="008A1E4B" w:rsidRPr="00306880" w:rsidRDefault="008A1E4B" w:rsidP="00306880">
            <w:pPr>
              <w:pStyle w:val="MensR-ServiceopeninghoursCrisislist"/>
            </w:pPr>
            <w:r w:rsidRPr="00306880">
              <w:t>24 hours</w:t>
            </w:r>
          </w:p>
          <w:p w14:paraId="3E446437" w14:textId="77777777" w:rsidR="008A1E4B" w:rsidRPr="00306880" w:rsidRDefault="008A1E4B" w:rsidP="00306880">
            <w:pPr>
              <w:pStyle w:val="MensR-ServiceopeninghoursCrisislist"/>
              <w:rPr>
                <w:b/>
              </w:rPr>
            </w:pPr>
            <w:r w:rsidRPr="00306880">
              <w:t>7 days</w:t>
            </w:r>
          </w:p>
        </w:tc>
        <w:tc>
          <w:tcPr>
            <w:tcW w:w="1842" w:type="dxa"/>
          </w:tcPr>
          <w:p w14:paraId="60C563CD" w14:textId="77777777" w:rsidR="008A1E4B" w:rsidRPr="00306880" w:rsidRDefault="008A1E4B" w:rsidP="00306880">
            <w:pPr>
              <w:pStyle w:val="MensR-Servicecontact"/>
            </w:pPr>
            <w:r w:rsidRPr="00306880">
              <w:rPr>
                <w:rFonts w:eastAsia="Calibri"/>
              </w:rPr>
              <w:t>02 6207 9977</w:t>
            </w:r>
          </w:p>
        </w:tc>
      </w:tr>
      <w:tr w:rsidR="008A1E4B" w:rsidRPr="00306880" w14:paraId="185AB734" w14:textId="77777777" w:rsidTr="00306880">
        <w:trPr>
          <w:cantSplit/>
        </w:trPr>
        <w:tc>
          <w:tcPr>
            <w:tcW w:w="5529" w:type="dxa"/>
          </w:tcPr>
          <w:p w14:paraId="05AFFC76" w14:textId="77777777" w:rsidR="008A1E4B" w:rsidRPr="00306880" w:rsidRDefault="008A1E4B" w:rsidP="003B0A62">
            <w:pPr>
              <w:pStyle w:val="MensR-ServiceName"/>
            </w:pPr>
            <w:r w:rsidRPr="00306880">
              <w:t>Beyond Blue</w:t>
            </w:r>
          </w:p>
          <w:p w14:paraId="4B74E101" w14:textId="77777777" w:rsidR="008A1E4B" w:rsidRPr="003B0A62" w:rsidRDefault="00521CEC" w:rsidP="003B0A62">
            <w:pPr>
              <w:pStyle w:val="MensR-Servicedescription"/>
              <w:rPr>
                <w:rStyle w:val="Hyperlink"/>
              </w:rPr>
            </w:pPr>
            <w:hyperlink r:id="rId140" w:history="1">
              <w:r w:rsidR="008A1E4B" w:rsidRPr="003B0A62">
                <w:rPr>
                  <w:rStyle w:val="Hyperlink"/>
                </w:rPr>
                <w:t>www.beyondblue.org.au</w:t>
              </w:r>
            </w:hyperlink>
          </w:p>
          <w:p w14:paraId="5DE8CEA9" w14:textId="77777777" w:rsidR="008A1E4B" w:rsidRPr="00306880" w:rsidRDefault="008A1E4B" w:rsidP="003B0A62">
            <w:pPr>
              <w:pStyle w:val="MensR-Servicedescription"/>
            </w:pPr>
            <w:r w:rsidRPr="003B0A62">
              <w:t>Information and support to help achieve best possible mental health. Confidential calls and chats with a mental health professional. Let them know if you’d like to remain anonymous.</w:t>
            </w:r>
          </w:p>
        </w:tc>
        <w:tc>
          <w:tcPr>
            <w:tcW w:w="1701" w:type="dxa"/>
          </w:tcPr>
          <w:p w14:paraId="474D076E" w14:textId="77777777" w:rsidR="008A1E4B" w:rsidRPr="00306880" w:rsidRDefault="008A1E4B" w:rsidP="00306880">
            <w:pPr>
              <w:pStyle w:val="MensR-ServiceopeninghoursCrisislist"/>
            </w:pPr>
            <w:r w:rsidRPr="00306880">
              <w:t>24 hours</w:t>
            </w:r>
          </w:p>
          <w:p w14:paraId="7122DF39" w14:textId="77777777" w:rsidR="008A1E4B" w:rsidRPr="00306880" w:rsidRDefault="008A1E4B" w:rsidP="00306880">
            <w:pPr>
              <w:pStyle w:val="MensR-ServiceopeninghoursCrisislist"/>
              <w:rPr>
                <w:b/>
              </w:rPr>
            </w:pPr>
            <w:r w:rsidRPr="00306880">
              <w:t>7 days</w:t>
            </w:r>
          </w:p>
        </w:tc>
        <w:tc>
          <w:tcPr>
            <w:tcW w:w="1842" w:type="dxa"/>
          </w:tcPr>
          <w:p w14:paraId="61DA8CDC" w14:textId="77777777" w:rsidR="008A1E4B" w:rsidRPr="00306880" w:rsidRDefault="008A1E4B" w:rsidP="00306880">
            <w:pPr>
              <w:pStyle w:val="MensR-Servicecontact"/>
            </w:pPr>
            <w:r w:rsidRPr="00306880">
              <w:t>1300 224 636</w:t>
            </w:r>
          </w:p>
        </w:tc>
      </w:tr>
      <w:tr w:rsidR="008A1E4B" w:rsidRPr="00306880" w14:paraId="0D98F192" w14:textId="77777777" w:rsidTr="00306880">
        <w:trPr>
          <w:cantSplit/>
        </w:trPr>
        <w:tc>
          <w:tcPr>
            <w:tcW w:w="5529" w:type="dxa"/>
          </w:tcPr>
          <w:p w14:paraId="6B331337" w14:textId="77777777" w:rsidR="008A1E4B" w:rsidRPr="00306880" w:rsidRDefault="008A1E4B" w:rsidP="003B0A62">
            <w:pPr>
              <w:pStyle w:val="MensR-ServiceName"/>
              <w:rPr>
                <w:rFonts w:eastAsia="Calibri"/>
              </w:rPr>
            </w:pPr>
            <w:r w:rsidRPr="00306880">
              <w:rPr>
                <w:rFonts w:eastAsia="Calibri"/>
              </w:rPr>
              <w:t xml:space="preserve">CATT </w:t>
            </w:r>
            <w:r w:rsidR="003B0A62">
              <w:rPr>
                <w:rFonts w:eastAsia="Calibri"/>
              </w:rPr>
              <w:t>–</w:t>
            </w:r>
            <w:r w:rsidRPr="00306880">
              <w:rPr>
                <w:rFonts w:eastAsia="Calibri"/>
              </w:rPr>
              <w:t xml:space="preserve"> Crisis</w:t>
            </w:r>
            <w:r w:rsidR="003B0A62">
              <w:rPr>
                <w:rFonts w:eastAsia="Calibri"/>
              </w:rPr>
              <w:t xml:space="preserve"> </w:t>
            </w:r>
            <w:r w:rsidRPr="00306880">
              <w:rPr>
                <w:rFonts w:eastAsia="Calibri"/>
              </w:rPr>
              <w:t>Assessment and Treatment Team (ACT)</w:t>
            </w:r>
          </w:p>
          <w:p w14:paraId="21751034" w14:textId="77777777" w:rsidR="008A1E4B" w:rsidRPr="003B0A62" w:rsidRDefault="00521CEC" w:rsidP="003B0A62">
            <w:pPr>
              <w:pStyle w:val="MensR-Servicedescription"/>
              <w:rPr>
                <w:rStyle w:val="Hyperlink"/>
              </w:rPr>
            </w:pPr>
            <w:hyperlink r:id="rId141" w:history="1">
              <w:r w:rsidR="008A1E4B" w:rsidRPr="003B0A62">
                <w:rPr>
                  <w:rStyle w:val="Hyperlink"/>
                </w:rPr>
                <w:t>www.health.act.gov.au/our-services/mental-health</w:t>
              </w:r>
            </w:hyperlink>
          </w:p>
          <w:p w14:paraId="22FB7209" w14:textId="77777777" w:rsidR="008A1E4B" w:rsidRPr="00306880" w:rsidRDefault="008A1E4B" w:rsidP="003B0A62">
            <w:pPr>
              <w:pStyle w:val="MensR-Servicedescription"/>
            </w:pPr>
            <w:r w:rsidRPr="003B0A62">
              <w:t>A service used for assessment and treatment of mentally ill people in crisis situations.</w:t>
            </w:r>
          </w:p>
        </w:tc>
        <w:tc>
          <w:tcPr>
            <w:tcW w:w="1701" w:type="dxa"/>
          </w:tcPr>
          <w:p w14:paraId="23528043" w14:textId="77777777" w:rsidR="008A1E4B" w:rsidRPr="00306880" w:rsidRDefault="008A1E4B" w:rsidP="00306880">
            <w:pPr>
              <w:pStyle w:val="MensR-ServiceopeninghoursCrisislist"/>
            </w:pPr>
            <w:r w:rsidRPr="00306880">
              <w:t>24 hours</w:t>
            </w:r>
          </w:p>
          <w:p w14:paraId="2F0F5EA3" w14:textId="77777777" w:rsidR="008A1E4B" w:rsidRPr="00306880" w:rsidRDefault="008A1E4B" w:rsidP="00306880">
            <w:pPr>
              <w:pStyle w:val="MensR-ServiceopeninghoursCrisislist"/>
              <w:rPr>
                <w:b/>
              </w:rPr>
            </w:pPr>
            <w:r w:rsidRPr="00306880">
              <w:t>7 days</w:t>
            </w:r>
          </w:p>
        </w:tc>
        <w:tc>
          <w:tcPr>
            <w:tcW w:w="1842" w:type="dxa"/>
          </w:tcPr>
          <w:p w14:paraId="7BAE53F3" w14:textId="77777777" w:rsidR="008A1E4B" w:rsidRPr="00306880" w:rsidRDefault="008A1E4B" w:rsidP="00306880">
            <w:pPr>
              <w:pStyle w:val="MensR-Servicecontact"/>
              <w:rPr>
                <w:rFonts w:eastAsia="Calibri"/>
              </w:rPr>
            </w:pPr>
            <w:r w:rsidRPr="00306880">
              <w:rPr>
                <w:rFonts w:eastAsia="Calibri"/>
              </w:rPr>
              <w:t>1800 629 354 or</w:t>
            </w:r>
          </w:p>
          <w:p w14:paraId="69D78F14" w14:textId="77777777" w:rsidR="008A1E4B" w:rsidRPr="00306880" w:rsidRDefault="008A1E4B" w:rsidP="00306880">
            <w:pPr>
              <w:pStyle w:val="MensR-Servicecontact"/>
            </w:pPr>
            <w:r w:rsidRPr="00306880">
              <w:rPr>
                <w:rFonts w:eastAsia="Calibri"/>
              </w:rPr>
              <w:t>02 6205 1065</w:t>
            </w:r>
          </w:p>
        </w:tc>
      </w:tr>
      <w:tr w:rsidR="008A1E4B" w:rsidRPr="00306880" w14:paraId="5803FA9B" w14:textId="77777777" w:rsidTr="00306880">
        <w:trPr>
          <w:cantSplit/>
        </w:trPr>
        <w:tc>
          <w:tcPr>
            <w:tcW w:w="5529" w:type="dxa"/>
            <w:shd w:val="clear" w:color="auto" w:fill="auto"/>
          </w:tcPr>
          <w:p w14:paraId="3F7838D1" w14:textId="77777777" w:rsidR="008A1E4B" w:rsidRPr="00306880" w:rsidRDefault="008A1E4B" w:rsidP="003B0A62">
            <w:pPr>
              <w:pStyle w:val="MensR-ServiceName"/>
              <w:rPr>
                <w:rFonts w:eastAsia="Calibri"/>
              </w:rPr>
            </w:pPr>
            <w:r w:rsidRPr="00306880">
              <w:rPr>
                <w:rFonts w:eastAsia="Calibri"/>
              </w:rPr>
              <w:t>Canberra Rape Crisis Centre</w:t>
            </w:r>
          </w:p>
          <w:p w14:paraId="02288E69" w14:textId="77777777" w:rsidR="008A1E4B" w:rsidRPr="003B0A62" w:rsidRDefault="00521CEC" w:rsidP="003B0A62">
            <w:pPr>
              <w:pStyle w:val="MensR-Servicedescription"/>
              <w:rPr>
                <w:rStyle w:val="Hyperlink"/>
              </w:rPr>
            </w:pPr>
            <w:hyperlink r:id="rId142" w:history="1">
              <w:r w:rsidR="008A1E4B" w:rsidRPr="003B0A62">
                <w:rPr>
                  <w:rStyle w:val="Hyperlink"/>
                </w:rPr>
                <w:t>www.crcc.org.au</w:t>
              </w:r>
            </w:hyperlink>
          </w:p>
          <w:p w14:paraId="68EBF582" w14:textId="77777777" w:rsidR="008A1E4B" w:rsidRPr="00306880" w:rsidRDefault="008A1E4B" w:rsidP="00404708">
            <w:pPr>
              <w:pStyle w:val="MensR-Servicedescription"/>
            </w:pPr>
            <w:r w:rsidRPr="003B0A62">
              <w:t xml:space="preserve">For any woman, man or child who has experienced any form of sexual abuse recently or in the past. </w:t>
            </w:r>
            <w:r w:rsidR="00404708">
              <w:t>A</w:t>
            </w:r>
            <w:r w:rsidRPr="003B0A62">
              <w:t xml:space="preserve">dult male survivors </w:t>
            </w:r>
            <w:r w:rsidR="00404708">
              <w:t xml:space="preserve">are transferred to </w:t>
            </w:r>
            <w:r w:rsidRPr="003B0A62">
              <w:t>SAMSSA (Services Assisting Male Survivors of Sexual Assault). You can use CRCC services without reporting to the police.</w:t>
            </w:r>
          </w:p>
        </w:tc>
        <w:tc>
          <w:tcPr>
            <w:tcW w:w="1701" w:type="dxa"/>
            <w:shd w:val="clear" w:color="auto" w:fill="auto"/>
          </w:tcPr>
          <w:p w14:paraId="3F36723E" w14:textId="77777777" w:rsidR="008A1E4B" w:rsidRPr="00306880" w:rsidRDefault="008A1E4B" w:rsidP="00306880">
            <w:pPr>
              <w:pStyle w:val="MensR-ServiceopeninghoursCrisislist"/>
              <w:rPr>
                <w:rFonts w:eastAsia="Calibri"/>
                <w:szCs w:val="22"/>
              </w:rPr>
            </w:pPr>
            <w:r w:rsidRPr="00306880">
              <w:rPr>
                <w:rFonts w:eastAsia="Calibri"/>
                <w:szCs w:val="22"/>
              </w:rPr>
              <w:t>7am–11pm</w:t>
            </w:r>
          </w:p>
          <w:p w14:paraId="26C9823A" w14:textId="77777777" w:rsidR="008A1E4B" w:rsidRPr="00306880" w:rsidRDefault="008A1E4B" w:rsidP="00306880">
            <w:pPr>
              <w:pStyle w:val="MensR-ServiceopeninghoursCrisislist"/>
              <w:rPr>
                <w:rFonts w:eastAsia="Calibri"/>
                <w:b/>
                <w:szCs w:val="22"/>
              </w:rPr>
            </w:pPr>
            <w:r w:rsidRPr="00306880">
              <w:rPr>
                <w:rFonts w:eastAsia="Calibri"/>
                <w:szCs w:val="22"/>
              </w:rPr>
              <w:t>7 days</w:t>
            </w:r>
          </w:p>
        </w:tc>
        <w:tc>
          <w:tcPr>
            <w:tcW w:w="1842" w:type="dxa"/>
            <w:shd w:val="clear" w:color="auto" w:fill="auto"/>
          </w:tcPr>
          <w:p w14:paraId="1B95AC69" w14:textId="77777777" w:rsidR="008A1E4B" w:rsidRPr="00306880" w:rsidRDefault="008A1E4B" w:rsidP="00306880">
            <w:pPr>
              <w:pStyle w:val="MensR-Servicecontact"/>
              <w:rPr>
                <w:rFonts w:eastAsia="Calibri"/>
              </w:rPr>
            </w:pPr>
            <w:r w:rsidRPr="00306880">
              <w:rPr>
                <w:rFonts w:eastAsia="Calibri"/>
              </w:rPr>
              <w:t>02 6247 2525</w:t>
            </w:r>
          </w:p>
        </w:tc>
      </w:tr>
      <w:tr w:rsidR="008A1E4B" w:rsidRPr="00306880" w14:paraId="32B7AB12" w14:textId="77777777" w:rsidTr="00306880">
        <w:trPr>
          <w:cantSplit/>
        </w:trPr>
        <w:tc>
          <w:tcPr>
            <w:tcW w:w="5529" w:type="dxa"/>
            <w:shd w:val="clear" w:color="auto" w:fill="auto"/>
          </w:tcPr>
          <w:p w14:paraId="2BB1EA92" w14:textId="77777777" w:rsidR="008A1E4B" w:rsidRPr="00306880" w:rsidRDefault="008A1E4B" w:rsidP="003B0A62">
            <w:pPr>
              <w:pStyle w:val="MensR-ServiceName"/>
            </w:pPr>
            <w:r w:rsidRPr="00306880">
              <w:t>Cancer Council</w:t>
            </w:r>
          </w:p>
          <w:p w14:paraId="6380A9D8" w14:textId="77777777" w:rsidR="008A1E4B" w:rsidRPr="003B0A62" w:rsidRDefault="00521CEC" w:rsidP="003B0A62">
            <w:pPr>
              <w:pStyle w:val="MensR-Servicedescription"/>
              <w:rPr>
                <w:rStyle w:val="Hyperlink"/>
              </w:rPr>
            </w:pPr>
            <w:hyperlink r:id="rId143" w:history="1">
              <w:r w:rsidR="008A1E4B" w:rsidRPr="003B0A62">
                <w:rPr>
                  <w:rStyle w:val="Hyperlink"/>
                </w:rPr>
                <w:t>www.cancer.org.au</w:t>
              </w:r>
            </w:hyperlink>
          </w:p>
          <w:p w14:paraId="5A00B642" w14:textId="77777777" w:rsidR="008A1E4B" w:rsidRPr="00306880" w:rsidRDefault="00404708" w:rsidP="003B0A62">
            <w:pPr>
              <w:pStyle w:val="MensR-Servicedescription"/>
            </w:pPr>
            <w:r>
              <w:t>S</w:t>
            </w:r>
            <w:r w:rsidR="008A1E4B" w:rsidRPr="003B0A62">
              <w:t>ervice for cancer patients, people living with cancer, their families, carers and friends, teachers, students and healthcare professionals. Answers questions and offers emotional or practical support.</w:t>
            </w:r>
          </w:p>
        </w:tc>
        <w:tc>
          <w:tcPr>
            <w:tcW w:w="1701" w:type="dxa"/>
            <w:shd w:val="clear" w:color="auto" w:fill="auto"/>
          </w:tcPr>
          <w:p w14:paraId="685CE64E" w14:textId="77777777" w:rsidR="008A1E4B" w:rsidRPr="00306880" w:rsidRDefault="008A1E4B" w:rsidP="00306880">
            <w:pPr>
              <w:pStyle w:val="MensR-ServiceopeninghoursCrisislist"/>
            </w:pPr>
            <w:r w:rsidRPr="00306880">
              <w:t>9am-5pm</w:t>
            </w:r>
          </w:p>
          <w:p w14:paraId="4EFC207E" w14:textId="77777777" w:rsidR="008A1E4B" w:rsidRPr="00306880" w:rsidRDefault="008A1E4B" w:rsidP="00306880">
            <w:pPr>
              <w:pStyle w:val="MensR-ServiceopeninghoursCrisislist"/>
              <w:rPr>
                <w:b/>
              </w:rPr>
            </w:pPr>
            <w:r w:rsidRPr="00306880">
              <w:t>Mon-Fri</w:t>
            </w:r>
          </w:p>
        </w:tc>
        <w:tc>
          <w:tcPr>
            <w:tcW w:w="1842" w:type="dxa"/>
            <w:shd w:val="clear" w:color="auto" w:fill="auto"/>
          </w:tcPr>
          <w:p w14:paraId="397759AA" w14:textId="77777777" w:rsidR="008A1E4B" w:rsidRPr="00306880" w:rsidRDefault="008A1E4B" w:rsidP="00306880">
            <w:pPr>
              <w:pStyle w:val="MensR-Servicecontact"/>
            </w:pPr>
            <w:r w:rsidRPr="00306880">
              <w:t>13 11 20</w:t>
            </w:r>
          </w:p>
        </w:tc>
      </w:tr>
      <w:tr w:rsidR="008A1E4B" w:rsidRPr="00306880" w14:paraId="0040CDBE" w14:textId="77777777" w:rsidTr="007419D6">
        <w:trPr>
          <w:cantSplit/>
          <w:trHeight w:val="1931"/>
        </w:trPr>
        <w:tc>
          <w:tcPr>
            <w:tcW w:w="5529" w:type="dxa"/>
            <w:shd w:val="clear" w:color="auto" w:fill="auto"/>
          </w:tcPr>
          <w:p w14:paraId="4B2AA2FC" w14:textId="77777777" w:rsidR="008A1E4B" w:rsidRPr="00306880" w:rsidRDefault="008A1E4B" w:rsidP="003B0A62">
            <w:pPr>
              <w:pStyle w:val="MensR-ServiceName"/>
            </w:pPr>
            <w:r w:rsidRPr="00306880">
              <w:t>Carer Gateway</w:t>
            </w:r>
          </w:p>
          <w:p w14:paraId="3DBB8865" w14:textId="77777777" w:rsidR="008A1E4B" w:rsidRPr="003B0A62" w:rsidRDefault="00521CEC" w:rsidP="003B0A62">
            <w:pPr>
              <w:pStyle w:val="MensR-Servicedescription"/>
              <w:rPr>
                <w:rStyle w:val="Hyperlink"/>
              </w:rPr>
            </w:pPr>
            <w:hyperlink r:id="rId144" w:history="1">
              <w:r w:rsidR="008A1E4B" w:rsidRPr="003B0A62">
                <w:rPr>
                  <w:rStyle w:val="Hyperlink"/>
                </w:rPr>
                <w:t>www.carergateway.gov.au</w:t>
              </w:r>
            </w:hyperlink>
          </w:p>
          <w:p w14:paraId="5E6C6547" w14:textId="77777777" w:rsidR="008A1E4B" w:rsidRPr="00306880" w:rsidRDefault="008A1E4B" w:rsidP="003B0A62">
            <w:pPr>
              <w:pStyle w:val="MensR-Servicedescription"/>
            </w:pPr>
            <w:r w:rsidRPr="003B0A62">
              <w:t>A national online and phone service that provides practical information and resources to support carers.</w:t>
            </w:r>
          </w:p>
        </w:tc>
        <w:tc>
          <w:tcPr>
            <w:tcW w:w="1701" w:type="dxa"/>
            <w:shd w:val="clear" w:color="auto" w:fill="auto"/>
          </w:tcPr>
          <w:p w14:paraId="7F7645C8" w14:textId="77777777" w:rsidR="008A1E4B" w:rsidRPr="00306880" w:rsidRDefault="007F4D81" w:rsidP="00306880">
            <w:pPr>
              <w:pStyle w:val="MensR-ServiceopeninghoursCrisislist"/>
            </w:pPr>
            <w:r w:rsidRPr="00306880">
              <w:t>8</w:t>
            </w:r>
            <w:r w:rsidR="008A1E4B" w:rsidRPr="00306880">
              <w:t>am-6pm</w:t>
            </w:r>
          </w:p>
          <w:p w14:paraId="7760068F" w14:textId="77777777" w:rsidR="007F4D81" w:rsidRPr="00306880" w:rsidRDefault="008A1E4B" w:rsidP="00306880">
            <w:pPr>
              <w:pStyle w:val="MensR-ServiceopeninghoursCrisislist"/>
            </w:pPr>
            <w:r w:rsidRPr="00306880">
              <w:t>Mon</w:t>
            </w:r>
            <w:r w:rsidR="007F4D81" w:rsidRPr="00306880">
              <w:t>-</w:t>
            </w:r>
            <w:r w:rsidRPr="00306880">
              <w:t>Fri</w:t>
            </w:r>
          </w:p>
          <w:p w14:paraId="39E8945C" w14:textId="77777777" w:rsidR="008A1E4B" w:rsidRPr="00306880" w:rsidRDefault="008A1E4B" w:rsidP="00306880">
            <w:pPr>
              <w:pStyle w:val="MensR-ServiceopeninghoursCrisislist"/>
              <w:rPr>
                <w:b/>
              </w:rPr>
            </w:pPr>
            <w:r w:rsidRPr="00306880">
              <w:rPr>
                <w:rFonts w:eastAsia="Calibri"/>
                <w:szCs w:val="22"/>
              </w:rPr>
              <w:t>(leave a message and they will call you back)</w:t>
            </w:r>
          </w:p>
        </w:tc>
        <w:tc>
          <w:tcPr>
            <w:tcW w:w="1842" w:type="dxa"/>
            <w:shd w:val="clear" w:color="auto" w:fill="auto"/>
          </w:tcPr>
          <w:p w14:paraId="2A90635E" w14:textId="77777777" w:rsidR="008A1E4B" w:rsidRPr="00306880" w:rsidRDefault="008A1E4B" w:rsidP="00306880">
            <w:pPr>
              <w:pStyle w:val="MensR-Servicecontact"/>
            </w:pPr>
            <w:r w:rsidRPr="00306880">
              <w:t>1800 422 737</w:t>
            </w:r>
          </w:p>
        </w:tc>
      </w:tr>
      <w:tr w:rsidR="008A1E4B" w:rsidRPr="00306880" w14:paraId="6F96EAB3" w14:textId="77777777" w:rsidTr="007D427B">
        <w:trPr>
          <w:cantSplit/>
          <w:trHeight w:val="1920"/>
        </w:trPr>
        <w:tc>
          <w:tcPr>
            <w:tcW w:w="5529" w:type="dxa"/>
            <w:shd w:val="clear" w:color="auto" w:fill="auto"/>
          </w:tcPr>
          <w:p w14:paraId="5121952A" w14:textId="77777777" w:rsidR="007F4D81" w:rsidRPr="00306880" w:rsidRDefault="007F4D81" w:rsidP="003B0A62">
            <w:pPr>
              <w:pStyle w:val="MensR-ServiceName"/>
            </w:pPr>
            <w:r w:rsidRPr="00306880">
              <w:lastRenderedPageBreak/>
              <w:t>Disability Abuse and Neglect Hotline</w:t>
            </w:r>
          </w:p>
          <w:p w14:paraId="10644D5F" w14:textId="77777777" w:rsidR="008A1E4B" w:rsidRPr="003B0A62" w:rsidRDefault="00521CEC" w:rsidP="003B0A62">
            <w:pPr>
              <w:pStyle w:val="MensR-Servicedescription"/>
              <w:rPr>
                <w:rStyle w:val="Hyperlink"/>
              </w:rPr>
            </w:pPr>
            <w:hyperlink r:id="rId145" w:history="1">
              <w:r w:rsidR="008A1E4B" w:rsidRPr="003B0A62">
                <w:rPr>
                  <w:rStyle w:val="Hyperlink"/>
                </w:rPr>
                <w:t>www.jobaccess.gov.au</w:t>
              </w:r>
            </w:hyperlink>
          </w:p>
          <w:p w14:paraId="72F8E098" w14:textId="77777777" w:rsidR="008A1E4B" w:rsidRPr="00306880" w:rsidRDefault="008A1E4B" w:rsidP="003B0A62">
            <w:pPr>
              <w:pStyle w:val="MensR-Servicedescription"/>
            </w:pPr>
            <w:r w:rsidRPr="003B0A62">
              <w:t>Hotline for reporting abuse and neglect of people with disability. Anyone can call to report cases or to find out more about the service.</w:t>
            </w:r>
          </w:p>
        </w:tc>
        <w:tc>
          <w:tcPr>
            <w:tcW w:w="1701" w:type="dxa"/>
            <w:shd w:val="clear" w:color="auto" w:fill="auto"/>
          </w:tcPr>
          <w:p w14:paraId="50CD1211" w14:textId="77777777" w:rsidR="008A1E4B" w:rsidRPr="00306880" w:rsidRDefault="008A1E4B" w:rsidP="00306880">
            <w:pPr>
              <w:pStyle w:val="MensR-ServiceopeninghoursCrisislist"/>
            </w:pPr>
            <w:r w:rsidRPr="00306880">
              <w:t>9am-7pm</w:t>
            </w:r>
          </w:p>
          <w:p w14:paraId="663AF0E9" w14:textId="77777777" w:rsidR="008A1E4B" w:rsidRPr="00306880" w:rsidRDefault="008A1E4B" w:rsidP="00306880">
            <w:pPr>
              <w:pStyle w:val="MensR-ServiceopeninghoursCrisislist"/>
            </w:pPr>
            <w:r w:rsidRPr="00306880">
              <w:t>Mon-Fri</w:t>
            </w:r>
          </w:p>
        </w:tc>
        <w:tc>
          <w:tcPr>
            <w:tcW w:w="1842" w:type="dxa"/>
            <w:shd w:val="clear" w:color="auto" w:fill="auto"/>
          </w:tcPr>
          <w:p w14:paraId="7E391992" w14:textId="77777777" w:rsidR="008A1E4B" w:rsidRPr="00306880" w:rsidRDefault="008A1E4B" w:rsidP="00306880">
            <w:pPr>
              <w:pStyle w:val="MensR-Servicecontact"/>
            </w:pPr>
            <w:r w:rsidRPr="00306880">
              <w:t>1800 880 052</w:t>
            </w:r>
          </w:p>
        </w:tc>
      </w:tr>
      <w:tr w:rsidR="008A1E4B" w:rsidRPr="00306880" w14:paraId="405C7F65" w14:textId="77777777" w:rsidTr="007D427B">
        <w:trPr>
          <w:cantSplit/>
          <w:trHeight w:val="3065"/>
        </w:trPr>
        <w:tc>
          <w:tcPr>
            <w:tcW w:w="5529" w:type="dxa"/>
          </w:tcPr>
          <w:p w14:paraId="0BB6CE31" w14:textId="77777777" w:rsidR="007F4D81" w:rsidRPr="00306880" w:rsidRDefault="007F4D81" w:rsidP="003B0A62">
            <w:pPr>
              <w:pStyle w:val="MensR-ServiceName"/>
              <w:rPr>
                <w:rFonts w:eastAsia="Calibri"/>
              </w:rPr>
            </w:pPr>
            <w:r w:rsidRPr="00306880">
              <w:rPr>
                <w:rFonts w:eastAsia="Calibri"/>
              </w:rPr>
              <w:t>Domestic Violence Crisis Service (ACT)</w:t>
            </w:r>
          </w:p>
          <w:p w14:paraId="7F10D655" w14:textId="77777777" w:rsidR="008A1E4B" w:rsidRPr="003B0A62" w:rsidRDefault="00521CEC" w:rsidP="003B0A62">
            <w:pPr>
              <w:pStyle w:val="MensR-Servicedescription"/>
              <w:rPr>
                <w:rStyle w:val="Hyperlink"/>
              </w:rPr>
            </w:pPr>
            <w:hyperlink r:id="rId146" w:history="1">
              <w:r w:rsidR="008A1E4B" w:rsidRPr="003B0A62">
                <w:rPr>
                  <w:rStyle w:val="Hyperlink"/>
                </w:rPr>
                <w:t>www.dvcs.org.au</w:t>
              </w:r>
            </w:hyperlink>
          </w:p>
          <w:p w14:paraId="43FB8559" w14:textId="77777777" w:rsidR="008A1E4B" w:rsidRPr="00306880" w:rsidRDefault="008A1E4B" w:rsidP="00404708">
            <w:pPr>
              <w:pStyle w:val="MensR-Servicedescription"/>
            </w:pPr>
            <w:r w:rsidRPr="003B0A62">
              <w:t xml:space="preserve">Supports all people affected by domestic/family violence including people who are subjected to violence and abuse and people who use violence and abuse. Men too are subjected to violence and abuse and are encouraged to contact them. Support </w:t>
            </w:r>
            <w:r w:rsidR="00404708">
              <w:t>includes</w:t>
            </w:r>
            <w:r w:rsidRPr="003B0A62">
              <w:t xml:space="preserve"> counselling, outreach, access to accommodation and safety options.</w:t>
            </w:r>
          </w:p>
        </w:tc>
        <w:tc>
          <w:tcPr>
            <w:tcW w:w="1701" w:type="dxa"/>
          </w:tcPr>
          <w:p w14:paraId="23377496" w14:textId="77777777" w:rsidR="008A1E4B" w:rsidRPr="00306880" w:rsidRDefault="008A1E4B" w:rsidP="00306880">
            <w:pPr>
              <w:pStyle w:val="MensR-ServiceopeninghoursCrisislist"/>
            </w:pPr>
            <w:r w:rsidRPr="00306880">
              <w:t>24 hours</w:t>
            </w:r>
          </w:p>
          <w:p w14:paraId="21805C63" w14:textId="77777777" w:rsidR="008A1E4B" w:rsidRPr="00306880" w:rsidRDefault="008A1E4B" w:rsidP="00306880">
            <w:pPr>
              <w:pStyle w:val="MensR-ServiceopeninghoursCrisislist"/>
              <w:rPr>
                <w:rFonts w:eastAsia="Calibri"/>
                <w:b/>
                <w:szCs w:val="22"/>
              </w:rPr>
            </w:pPr>
            <w:r w:rsidRPr="00306880">
              <w:t>7 days</w:t>
            </w:r>
          </w:p>
        </w:tc>
        <w:tc>
          <w:tcPr>
            <w:tcW w:w="1842" w:type="dxa"/>
          </w:tcPr>
          <w:p w14:paraId="5464F6CA" w14:textId="77777777" w:rsidR="008A1E4B" w:rsidRPr="00306880" w:rsidRDefault="008A1E4B" w:rsidP="00306880">
            <w:pPr>
              <w:pStyle w:val="MensR-Servicecontact"/>
              <w:rPr>
                <w:rFonts w:eastAsia="Calibri"/>
              </w:rPr>
            </w:pPr>
            <w:r w:rsidRPr="00306880">
              <w:rPr>
                <w:rFonts w:eastAsia="Calibri"/>
              </w:rPr>
              <w:t>02 6280 0900</w:t>
            </w:r>
          </w:p>
        </w:tc>
      </w:tr>
      <w:tr w:rsidR="008A1E4B" w:rsidRPr="00306880" w14:paraId="2434A569" w14:textId="77777777" w:rsidTr="007D427B">
        <w:trPr>
          <w:cantSplit/>
          <w:trHeight w:val="2099"/>
        </w:trPr>
        <w:tc>
          <w:tcPr>
            <w:tcW w:w="5529" w:type="dxa"/>
            <w:shd w:val="clear" w:color="auto" w:fill="auto"/>
          </w:tcPr>
          <w:p w14:paraId="379021A1" w14:textId="77777777" w:rsidR="007F4D81" w:rsidRPr="00306880" w:rsidRDefault="007F4D81" w:rsidP="003B0A62">
            <w:pPr>
              <w:pStyle w:val="MensR-ServiceName"/>
              <w:rPr>
                <w:rFonts w:eastAsia="Calibri"/>
              </w:rPr>
            </w:pPr>
            <w:r w:rsidRPr="00306880">
              <w:rPr>
                <w:rFonts w:eastAsia="Calibri"/>
              </w:rPr>
              <w:t>Elder Abuse Helpline (NSW)</w:t>
            </w:r>
          </w:p>
          <w:p w14:paraId="2F66F275" w14:textId="77777777" w:rsidR="008A1E4B" w:rsidRPr="003B0A62" w:rsidRDefault="00521CEC" w:rsidP="003B0A62">
            <w:pPr>
              <w:pStyle w:val="MensR-Servicedescription"/>
              <w:rPr>
                <w:rStyle w:val="Hyperlink"/>
              </w:rPr>
            </w:pPr>
            <w:hyperlink r:id="rId147" w:history="1">
              <w:r w:rsidR="008A1E4B" w:rsidRPr="003B0A62">
                <w:rPr>
                  <w:rStyle w:val="Hyperlink"/>
                </w:rPr>
                <w:t>www.elderabusehelpline.com.au</w:t>
              </w:r>
            </w:hyperlink>
            <w:r w:rsidR="003B0A62">
              <w:rPr>
                <w:rStyle w:val="Hyperlink"/>
              </w:rPr>
              <w:t xml:space="preserve"> </w:t>
            </w:r>
          </w:p>
          <w:p w14:paraId="1B704B99" w14:textId="77777777" w:rsidR="008A1E4B" w:rsidRPr="00306880" w:rsidRDefault="008A1E4B" w:rsidP="00404708">
            <w:pPr>
              <w:pStyle w:val="MensR-Servicedescription"/>
            </w:pPr>
            <w:r w:rsidRPr="003B0A62">
              <w:t xml:space="preserve">Information, support and referrals relating to abuse of older people in NSW. </w:t>
            </w:r>
            <w:r w:rsidR="00404708">
              <w:t>A</w:t>
            </w:r>
            <w:r w:rsidRPr="003B0A62">
              <w:t>ssistance and information to older people, family members and frontline workers on ways to reduce and prevent abuse.</w:t>
            </w:r>
          </w:p>
        </w:tc>
        <w:tc>
          <w:tcPr>
            <w:tcW w:w="1701" w:type="dxa"/>
            <w:shd w:val="clear" w:color="auto" w:fill="auto"/>
          </w:tcPr>
          <w:p w14:paraId="3E10DEEF" w14:textId="77777777" w:rsidR="008A1E4B" w:rsidRPr="00306880" w:rsidRDefault="008A1E4B" w:rsidP="00306880">
            <w:pPr>
              <w:pStyle w:val="MensR-ServiceopeninghoursCrisislist"/>
              <w:rPr>
                <w:rFonts w:eastAsia="Calibri"/>
                <w:szCs w:val="22"/>
              </w:rPr>
            </w:pPr>
            <w:r w:rsidRPr="00306880">
              <w:rPr>
                <w:rFonts w:eastAsia="Calibri"/>
                <w:szCs w:val="22"/>
              </w:rPr>
              <w:t>9am-5pm</w:t>
            </w:r>
          </w:p>
          <w:p w14:paraId="28455310" w14:textId="77777777" w:rsidR="008A1E4B" w:rsidRPr="00306880" w:rsidRDefault="008A1E4B" w:rsidP="00306880">
            <w:pPr>
              <w:pStyle w:val="MensR-ServiceopeninghoursCrisislist"/>
              <w:rPr>
                <w:rFonts w:eastAsia="Calibri"/>
                <w:szCs w:val="22"/>
              </w:rPr>
            </w:pPr>
            <w:r w:rsidRPr="00306880">
              <w:rPr>
                <w:rFonts w:eastAsia="Calibri"/>
                <w:szCs w:val="22"/>
              </w:rPr>
              <w:t>Mon-Fri</w:t>
            </w:r>
          </w:p>
          <w:p w14:paraId="0690574C" w14:textId="77777777" w:rsidR="008A1E4B" w:rsidRPr="00306880" w:rsidRDefault="008A1E4B" w:rsidP="00306880">
            <w:pPr>
              <w:pStyle w:val="MensR-ServiceopeninghoursCrisislist"/>
              <w:rPr>
                <w:b/>
              </w:rPr>
            </w:pPr>
            <w:r w:rsidRPr="00306880">
              <w:rPr>
                <w:rFonts w:eastAsia="Calibri"/>
                <w:szCs w:val="22"/>
              </w:rPr>
              <w:t>(or leave a message and they will call you back)</w:t>
            </w:r>
          </w:p>
        </w:tc>
        <w:tc>
          <w:tcPr>
            <w:tcW w:w="1842" w:type="dxa"/>
            <w:shd w:val="clear" w:color="auto" w:fill="auto"/>
          </w:tcPr>
          <w:p w14:paraId="6A71A0D9" w14:textId="77777777" w:rsidR="008A1E4B" w:rsidRPr="00306880" w:rsidRDefault="008A1E4B" w:rsidP="00306880">
            <w:pPr>
              <w:pStyle w:val="MensR-Servicecontact"/>
            </w:pPr>
            <w:r w:rsidRPr="00306880">
              <w:rPr>
                <w:rFonts w:eastAsia="Calibri"/>
              </w:rPr>
              <w:t>1800 628 221</w:t>
            </w:r>
          </w:p>
        </w:tc>
      </w:tr>
      <w:tr w:rsidR="008A1E4B" w:rsidRPr="00306880" w14:paraId="7E00BEA0" w14:textId="77777777" w:rsidTr="007D427B">
        <w:trPr>
          <w:cantSplit/>
          <w:trHeight w:val="2097"/>
        </w:trPr>
        <w:tc>
          <w:tcPr>
            <w:tcW w:w="5529" w:type="dxa"/>
            <w:shd w:val="clear" w:color="auto" w:fill="auto"/>
          </w:tcPr>
          <w:p w14:paraId="12BA7B4C" w14:textId="77777777" w:rsidR="007F4D81" w:rsidRPr="00306880" w:rsidRDefault="007F4D81" w:rsidP="003B0A62">
            <w:pPr>
              <w:pStyle w:val="MensR-ServiceName"/>
            </w:pPr>
            <w:r w:rsidRPr="00306880">
              <w:rPr>
                <w:rFonts w:eastAsia="Calibri"/>
              </w:rPr>
              <w:t>Elder Abuse Prevention, Referral and Information Line (ACT)</w:t>
            </w:r>
          </w:p>
          <w:p w14:paraId="1718D765" w14:textId="77777777" w:rsidR="008A1E4B" w:rsidRPr="003B0A62" w:rsidRDefault="00521CEC" w:rsidP="003B0A62">
            <w:pPr>
              <w:pStyle w:val="MensR-Servicedescription"/>
              <w:rPr>
                <w:rStyle w:val="Hyperlink"/>
              </w:rPr>
            </w:pPr>
            <w:hyperlink r:id="rId148" w:history="1">
              <w:r w:rsidR="008A1E4B" w:rsidRPr="003B0A62">
                <w:rPr>
                  <w:rStyle w:val="Hyperlink"/>
                </w:rPr>
                <w:t>www.communityservices.act.gov.au</w:t>
              </w:r>
            </w:hyperlink>
            <w:r w:rsidR="003B0A62">
              <w:rPr>
                <w:rStyle w:val="Hyperlink"/>
              </w:rPr>
              <w:t xml:space="preserve"> </w:t>
            </w:r>
          </w:p>
          <w:p w14:paraId="2F0C0DCB" w14:textId="77777777" w:rsidR="008A1E4B" w:rsidRPr="00306880" w:rsidRDefault="008A1E4B" w:rsidP="003B0A62">
            <w:pPr>
              <w:pStyle w:val="MensR-Servicedescription"/>
            </w:pPr>
            <w:r w:rsidRPr="003B0A62">
              <w:t>A confidential telephone service for callers who want to discuss elder abuse issues and seek advice and referral on options.</w:t>
            </w:r>
          </w:p>
        </w:tc>
        <w:tc>
          <w:tcPr>
            <w:tcW w:w="1701" w:type="dxa"/>
            <w:shd w:val="clear" w:color="auto" w:fill="auto"/>
          </w:tcPr>
          <w:p w14:paraId="7C79DEE3" w14:textId="77777777" w:rsidR="008A1E4B" w:rsidRPr="00306880" w:rsidRDefault="008A1E4B" w:rsidP="00306880">
            <w:pPr>
              <w:pStyle w:val="MensR-ServiceopeninghoursCrisislist"/>
              <w:rPr>
                <w:rFonts w:eastAsia="Calibri"/>
                <w:szCs w:val="22"/>
              </w:rPr>
            </w:pPr>
            <w:r w:rsidRPr="00306880">
              <w:rPr>
                <w:rFonts w:eastAsia="Calibri"/>
                <w:szCs w:val="22"/>
              </w:rPr>
              <w:t>9.am-5pm</w:t>
            </w:r>
          </w:p>
          <w:p w14:paraId="6A68A8DE" w14:textId="77777777" w:rsidR="008A1E4B" w:rsidRPr="00306880" w:rsidRDefault="008A1E4B" w:rsidP="00306880">
            <w:pPr>
              <w:pStyle w:val="MensR-ServiceopeninghoursCrisislist"/>
              <w:rPr>
                <w:b/>
              </w:rPr>
            </w:pPr>
            <w:r w:rsidRPr="00306880">
              <w:rPr>
                <w:rFonts w:eastAsia="Calibri"/>
                <w:szCs w:val="22"/>
              </w:rPr>
              <w:t>Mon-Fri</w:t>
            </w:r>
          </w:p>
        </w:tc>
        <w:tc>
          <w:tcPr>
            <w:tcW w:w="1842" w:type="dxa"/>
            <w:shd w:val="clear" w:color="auto" w:fill="auto"/>
          </w:tcPr>
          <w:p w14:paraId="4C2336F9" w14:textId="77777777" w:rsidR="008A1E4B" w:rsidRPr="00306880" w:rsidRDefault="008A1E4B" w:rsidP="00306880">
            <w:pPr>
              <w:pStyle w:val="MensR-Servicecontact"/>
            </w:pPr>
            <w:r w:rsidRPr="00306880">
              <w:rPr>
                <w:rFonts w:eastAsia="Calibri"/>
              </w:rPr>
              <w:t>02 6205 3535</w:t>
            </w:r>
          </w:p>
        </w:tc>
      </w:tr>
      <w:tr w:rsidR="008A1E4B" w:rsidRPr="00306880" w14:paraId="7CA07950" w14:textId="77777777" w:rsidTr="007D427B">
        <w:trPr>
          <w:cantSplit/>
          <w:trHeight w:val="2038"/>
        </w:trPr>
        <w:tc>
          <w:tcPr>
            <w:tcW w:w="5529" w:type="dxa"/>
            <w:shd w:val="clear" w:color="auto" w:fill="auto"/>
          </w:tcPr>
          <w:p w14:paraId="7D9E0DF6" w14:textId="77777777" w:rsidR="007F4D81" w:rsidRPr="00306880" w:rsidRDefault="007F4D81" w:rsidP="003B0A62">
            <w:pPr>
              <w:pStyle w:val="MensR-ServiceName"/>
            </w:pPr>
            <w:r w:rsidRPr="00306880">
              <w:t>The Family Relationship Advice Line</w:t>
            </w:r>
          </w:p>
          <w:p w14:paraId="338A90BA" w14:textId="77777777" w:rsidR="008A1E4B" w:rsidRPr="003B0A62" w:rsidRDefault="00521CEC" w:rsidP="003B0A62">
            <w:pPr>
              <w:pStyle w:val="MensR-Servicedescription"/>
              <w:rPr>
                <w:rStyle w:val="Hyperlink"/>
              </w:rPr>
            </w:pPr>
            <w:hyperlink r:id="rId149" w:history="1">
              <w:r w:rsidR="008A1E4B" w:rsidRPr="003B0A62">
                <w:rPr>
                  <w:rStyle w:val="Hyperlink"/>
                </w:rPr>
                <w:t>www.familyrelationships.gov.au</w:t>
              </w:r>
            </w:hyperlink>
            <w:r w:rsidR="003B0A62">
              <w:rPr>
                <w:rStyle w:val="Hyperlink"/>
              </w:rPr>
              <w:t xml:space="preserve"> </w:t>
            </w:r>
          </w:p>
          <w:p w14:paraId="65DEFADF" w14:textId="77777777" w:rsidR="008A1E4B" w:rsidRPr="00306880" w:rsidRDefault="008A1E4B" w:rsidP="00404708">
            <w:pPr>
              <w:pStyle w:val="MensR-Servicedescription"/>
            </w:pPr>
            <w:r w:rsidRPr="003B0A62">
              <w:t>Information and support for families affected by relationship or separation issues (including parents, grandparents, children, youth, step-parents or friends). Can refer you to local services.</w:t>
            </w:r>
          </w:p>
        </w:tc>
        <w:tc>
          <w:tcPr>
            <w:tcW w:w="1701" w:type="dxa"/>
            <w:shd w:val="clear" w:color="auto" w:fill="auto"/>
          </w:tcPr>
          <w:p w14:paraId="364B2BE8" w14:textId="77777777" w:rsidR="008A1E4B" w:rsidRPr="00306880" w:rsidRDefault="008A1E4B" w:rsidP="00306880">
            <w:pPr>
              <w:pStyle w:val="MensR-ServiceopeninghoursCrisislist"/>
              <w:rPr>
                <w:rFonts w:eastAsia="Calibri"/>
                <w:szCs w:val="22"/>
              </w:rPr>
            </w:pPr>
            <w:r w:rsidRPr="00306880">
              <w:rPr>
                <w:rFonts w:eastAsia="Calibri"/>
                <w:szCs w:val="22"/>
              </w:rPr>
              <w:t>8am-8pm</w:t>
            </w:r>
          </w:p>
          <w:p w14:paraId="7CE03686" w14:textId="77777777" w:rsidR="008A1E4B" w:rsidRPr="00306880" w:rsidRDefault="008A1E4B" w:rsidP="00306880">
            <w:pPr>
              <w:pStyle w:val="MensR-ServiceopeninghoursCrisislist"/>
              <w:rPr>
                <w:rFonts w:eastAsia="Calibri"/>
                <w:szCs w:val="22"/>
              </w:rPr>
            </w:pPr>
            <w:r w:rsidRPr="00306880">
              <w:rPr>
                <w:rFonts w:eastAsia="Calibri"/>
                <w:szCs w:val="22"/>
              </w:rPr>
              <w:t>Mon-Fri</w:t>
            </w:r>
          </w:p>
          <w:p w14:paraId="4098AB51" w14:textId="77777777" w:rsidR="008A1E4B" w:rsidRPr="00306880" w:rsidRDefault="008A1E4B" w:rsidP="00306880">
            <w:pPr>
              <w:pStyle w:val="MensR-ServiceopeninghoursCrisislist"/>
              <w:rPr>
                <w:rFonts w:eastAsia="Calibri"/>
                <w:szCs w:val="22"/>
              </w:rPr>
            </w:pPr>
            <w:r w:rsidRPr="00306880">
              <w:rPr>
                <w:rFonts w:eastAsia="Calibri"/>
                <w:szCs w:val="22"/>
              </w:rPr>
              <w:t>10</w:t>
            </w:r>
            <w:r w:rsidR="007F4D81" w:rsidRPr="00306880">
              <w:rPr>
                <w:rFonts w:eastAsia="Calibri"/>
                <w:szCs w:val="22"/>
              </w:rPr>
              <w:t>am-4</w:t>
            </w:r>
            <w:r w:rsidRPr="00306880">
              <w:rPr>
                <w:rFonts w:eastAsia="Calibri"/>
                <w:szCs w:val="22"/>
              </w:rPr>
              <w:t>pm</w:t>
            </w:r>
          </w:p>
          <w:p w14:paraId="3BF106FC" w14:textId="77777777" w:rsidR="008A1E4B" w:rsidRPr="00306880" w:rsidRDefault="008A1E4B" w:rsidP="00306880">
            <w:pPr>
              <w:pStyle w:val="MensR-ServiceopeninghoursCrisislist"/>
              <w:rPr>
                <w:b/>
              </w:rPr>
            </w:pPr>
            <w:r w:rsidRPr="00306880">
              <w:rPr>
                <w:rFonts w:eastAsia="Calibri"/>
                <w:szCs w:val="22"/>
              </w:rPr>
              <w:t>Sat</w:t>
            </w:r>
          </w:p>
        </w:tc>
        <w:tc>
          <w:tcPr>
            <w:tcW w:w="1842" w:type="dxa"/>
            <w:shd w:val="clear" w:color="auto" w:fill="auto"/>
          </w:tcPr>
          <w:p w14:paraId="28A5D31B" w14:textId="77777777" w:rsidR="008A1E4B" w:rsidRPr="00306880" w:rsidRDefault="008A1E4B" w:rsidP="00306880">
            <w:pPr>
              <w:pStyle w:val="MensR-Servicecontact"/>
            </w:pPr>
            <w:r w:rsidRPr="00306880">
              <w:t>1800 050 321</w:t>
            </w:r>
          </w:p>
        </w:tc>
      </w:tr>
      <w:tr w:rsidR="008A1E4B" w:rsidRPr="00306880" w14:paraId="61B6AAF0" w14:textId="77777777" w:rsidTr="007D427B">
        <w:trPr>
          <w:cantSplit/>
          <w:trHeight w:val="1428"/>
        </w:trPr>
        <w:tc>
          <w:tcPr>
            <w:tcW w:w="5529" w:type="dxa"/>
          </w:tcPr>
          <w:p w14:paraId="335AEF58" w14:textId="77777777" w:rsidR="007F4D81" w:rsidRPr="00306880" w:rsidRDefault="007F4D81" w:rsidP="003B0A62">
            <w:pPr>
              <w:pStyle w:val="MensR-ServiceName"/>
            </w:pPr>
            <w:r w:rsidRPr="00306880">
              <w:t>Gambling Help Online</w:t>
            </w:r>
          </w:p>
          <w:p w14:paraId="429CD16B" w14:textId="77777777" w:rsidR="008A1E4B" w:rsidRPr="003B0A62" w:rsidRDefault="00521CEC" w:rsidP="003B0A62">
            <w:pPr>
              <w:pStyle w:val="MensR-Servicedescription"/>
              <w:rPr>
                <w:rStyle w:val="Hyperlink"/>
              </w:rPr>
            </w:pPr>
            <w:hyperlink r:id="rId150" w:history="1">
              <w:r w:rsidR="008A1E4B" w:rsidRPr="003B0A62">
                <w:rPr>
                  <w:rStyle w:val="Hyperlink"/>
                </w:rPr>
                <w:t>www.gamblinghelponline.org.au</w:t>
              </w:r>
            </w:hyperlink>
            <w:r w:rsidR="003B0A62">
              <w:rPr>
                <w:rStyle w:val="Hyperlink"/>
              </w:rPr>
              <w:t xml:space="preserve"> </w:t>
            </w:r>
          </w:p>
          <w:p w14:paraId="151AD688" w14:textId="77777777" w:rsidR="008A1E4B" w:rsidRPr="00306880" w:rsidRDefault="008A1E4B" w:rsidP="003B0A62">
            <w:pPr>
              <w:pStyle w:val="MensR-Servicedescription"/>
            </w:pPr>
            <w:r w:rsidRPr="003B0A62">
              <w:t>Immediate counselling and support with a counsellor qualified in helping people with gambling concerns.</w:t>
            </w:r>
          </w:p>
        </w:tc>
        <w:tc>
          <w:tcPr>
            <w:tcW w:w="1701" w:type="dxa"/>
          </w:tcPr>
          <w:p w14:paraId="41A4DF05" w14:textId="77777777" w:rsidR="008A1E4B" w:rsidRPr="00306880" w:rsidRDefault="008A1E4B" w:rsidP="00306880">
            <w:pPr>
              <w:pStyle w:val="MensR-ServiceopeninghoursCrisislist"/>
            </w:pPr>
            <w:r w:rsidRPr="00306880">
              <w:t>24 hours</w:t>
            </w:r>
          </w:p>
          <w:p w14:paraId="6D0CA4D2" w14:textId="77777777" w:rsidR="008A1E4B" w:rsidRPr="00306880" w:rsidRDefault="008A1E4B" w:rsidP="00306880">
            <w:pPr>
              <w:pStyle w:val="MensR-ServiceopeninghoursCrisislist"/>
              <w:rPr>
                <w:b/>
              </w:rPr>
            </w:pPr>
            <w:r w:rsidRPr="00306880">
              <w:t>7 days</w:t>
            </w:r>
          </w:p>
        </w:tc>
        <w:tc>
          <w:tcPr>
            <w:tcW w:w="1842" w:type="dxa"/>
          </w:tcPr>
          <w:p w14:paraId="191BFC9C" w14:textId="77777777" w:rsidR="008A1E4B" w:rsidRPr="00306880" w:rsidRDefault="008A1E4B" w:rsidP="00306880">
            <w:pPr>
              <w:pStyle w:val="MensR-Servicecontact"/>
            </w:pPr>
            <w:r w:rsidRPr="00306880">
              <w:t>1800 858 858</w:t>
            </w:r>
          </w:p>
        </w:tc>
      </w:tr>
      <w:tr w:rsidR="008A1E4B" w:rsidRPr="00306880" w14:paraId="1B284F74" w14:textId="77777777" w:rsidTr="00306880">
        <w:trPr>
          <w:cantSplit/>
        </w:trPr>
        <w:tc>
          <w:tcPr>
            <w:tcW w:w="5529" w:type="dxa"/>
            <w:shd w:val="clear" w:color="auto" w:fill="auto"/>
          </w:tcPr>
          <w:p w14:paraId="37C890DB" w14:textId="77777777" w:rsidR="007F4D81" w:rsidRPr="00306880" w:rsidRDefault="007F4D81" w:rsidP="003B0A62">
            <w:pPr>
              <w:pStyle w:val="MensR-ServiceName"/>
            </w:pPr>
            <w:r w:rsidRPr="00306880">
              <w:lastRenderedPageBreak/>
              <w:t>Headspace: eheadspace</w:t>
            </w:r>
          </w:p>
          <w:p w14:paraId="2469E8F8" w14:textId="77777777" w:rsidR="008A1E4B" w:rsidRPr="003B0A62" w:rsidRDefault="00521CEC" w:rsidP="003B0A62">
            <w:pPr>
              <w:pStyle w:val="MensR-Servicedescription"/>
              <w:rPr>
                <w:rStyle w:val="Hyperlink"/>
              </w:rPr>
            </w:pPr>
            <w:hyperlink r:id="rId151" w:history="1">
              <w:r w:rsidR="008A1E4B" w:rsidRPr="003B0A62">
                <w:rPr>
                  <w:rStyle w:val="Hyperlink"/>
                </w:rPr>
                <w:t>www.headspace.org.au</w:t>
              </w:r>
            </w:hyperlink>
            <w:r w:rsidR="003B0A62">
              <w:rPr>
                <w:rStyle w:val="Hyperlink"/>
              </w:rPr>
              <w:t xml:space="preserve"> </w:t>
            </w:r>
          </w:p>
          <w:p w14:paraId="0E1B298B" w14:textId="77777777" w:rsidR="008A1E4B" w:rsidRPr="00306880" w:rsidRDefault="008A1E4B" w:rsidP="00404708">
            <w:pPr>
              <w:pStyle w:val="MensR-Servicedescription"/>
            </w:pPr>
            <w:r w:rsidRPr="003B0A62">
              <w:t>A confidential space for young people (12-25 years) or their family</w:t>
            </w:r>
            <w:r w:rsidR="00404708">
              <w:t xml:space="preserve"> -</w:t>
            </w:r>
            <w:r w:rsidRPr="003B0A62">
              <w:t xml:space="preserve"> can phone, email or chat with a youth mental health professional if you are worried about your mental health, feeling isolated or alone, bullying, drugs and alcohol, depression, anxiety, relationships, concerns about friends and fitting in.</w:t>
            </w:r>
          </w:p>
        </w:tc>
        <w:tc>
          <w:tcPr>
            <w:tcW w:w="1701" w:type="dxa"/>
            <w:shd w:val="clear" w:color="auto" w:fill="auto"/>
          </w:tcPr>
          <w:p w14:paraId="43157CDB" w14:textId="77777777" w:rsidR="008A1E4B" w:rsidRPr="00306880" w:rsidRDefault="008A1E4B" w:rsidP="00306880">
            <w:pPr>
              <w:pStyle w:val="MensR-ServiceopeninghoursCrisislist"/>
            </w:pPr>
            <w:r w:rsidRPr="00306880">
              <w:t>9am-1am</w:t>
            </w:r>
          </w:p>
          <w:p w14:paraId="2A63C2B7" w14:textId="77777777" w:rsidR="008A1E4B" w:rsidRPr="00306880" w:rsidRDefault="008A1E4B" w:rsidP="00306880">
            <w:pPr>
              <w:pStyle w:val="MensR-ServiceopeninghoursCrisislist"/>
            </w:pPr>
            <w:r w:rsidRPr="00306880">
              <w:t>7 days</w:t>
            </w:r>
          </w:p>
        </w:tc>
        <w:tc>
          <w:tcPr>
            <w:tcW w:w="1842" w:type="dxa"/>
            <w:shd w:val="clear" w:color="auto" w:fill="auto"/>
          </w:tcPr>
          <w:p w14:paraId="5031A233" w14:textId="77777777" w:rsidR="008A1E4B" w:rsidRPr="00306880" w:rsidRDefault="008A1E4B" w:rsidP="00306880">
            <w:pPr>
              <w:pStyle w:val="MensR-Servicecontact"/>
            </w:pPr>
            <w:r w:rsidRPr="00306880">
              <w:t>1800 650 890</w:t>
            </w:r>
          </w:p>
        </w:tc>
      </w:tr>
      <w:tr w:rsidR="008A1E4B" w:rsidRPr="00306880" w14:paraId="70CECBF2" w14:textId="77777777" w:rsidTr="00306880">
        <w:trPr>
          <w:cantSplit/>
        </w:trPr>
        <w:tc>
          <w:tcPr>
            <w:tcW w:w="5529" w:type="dxa"/>
          </w:tcPr>
          <w:p w14:paraId="747CCF35" w14:textId="77777777" w:rsidR="007F4D81" w:rsidRPr="00306880" w:rsidRDefault="007F4D81" w:rsidP="003B0A62">
            <w:pPr>
              <w:pStyle w:val="MensR-ServiceName"/>
            </w:pPr>
            <w:proofErr w:type="spellStart"/>
            <w:r w:rsidRPr="00306880">
              <w:t>healthdirect</w:t>
            </w:r>
            <w:proofErr w:type="spellEnd"/>
          </w:p>
          <w:p w14:paraId="73261BB0" w14:textId="77777777" w:rsidR="008A1E4B" w:rsidRPr="003B0A62" w:rsidRDefault="00521CEC" w:rsidP="003B0A62">
            <w:pPr>
              <w:pStyle w:val="MensR-Servicedescription"/>
              <w:rPr>
                <w:rStyle w:val="Hyperlink"/>
              </w:rPr>
            </w:pPr>
            <w:hyperlink r:id="rId152" w:history="1">
              <w:r w:rsidR="008A1E4B" w:rsidRPr="003B0A62">
                <w:rPr>
                  <w:rStyle w:val="Hyperlink"/>
                </w:rPr>
                <w:t>www.healthdirect.gov.au</w:t>
              </w:r>
            </w:hyperlink>
            <w:r w:rsidR="003B0A62">
              <w:rPr>
                <w:rStyle w:val="Hyperlink"/>
              </w:rPr>
              <w:t xml:space="preserve"> </w:t>
            </w:r>
          </w:p>
          <w:p w14:paraId="18011D76" w14:textId="77777777" w:rsidR="008A1E4B" w:rsidRPr="00306880" w:rsidRDefault="00BE5CDD" w:rsidP="003B0A62">
            <w:pPr>
              <w:pStyle w:val="MensR-Servicedescription"/>
            </w:pPr>
            <w:r w:rsidRPr="003B0A62">
              <w:t>S</w:t>
            </w:r>
            <w:r w:rsidR="008A1E4B" w:rsidRPr="003B0A62">
              <w:t>peak to a registered nurse for free health advice.</w:t>
            </w:r>
          </w:p>
        </w:tc>
        <w:tc>
          <w:tcPr>
            <w:tcW w:w="1701" w:type="dxa"/>
          </w:tcPr>
          <w:p w14:paraId="7DD3E858" w14:textId="77777777" w:rsidR="008A1E4B" w:rsidRPr="00306880" w:rsidRDefault="008A1E4B" w:rsidP="00306880">
            <w:pPr>
              <w:pStyle w:val="MensR-ServiceopeninghoursCrisislist"/>
            </w:pPr>
            <w:r w:rsidRPr="00306880">
              <w:t>24 hours</w:t>
            </w:r>
          </w:p>
          <w:p w14:paraId="458565D0" w14:textId="77777777" w:rsidR="008A1E4B" w:rsidRPr="00306880" w:rsidRDefault="008A1E4B" w:rsidP="00306880">
            <w:pPr>
              <w:pStyle w:val="MensR-ServiceopeninghoursCrisislist"/>
            </w:pPr>
            <w:r w:rsidRPr="00306880">
              <w:t>7 days</w:t>
            </w:r>
          </w:p>
        </w:tc>
        <w:tc>
          <w:tcPr>
            <w:tcW w:w="1842" w:type="dxa"/>
          </w:tcPr>
          <w:p w14:paraId="299FC17E" w14:textId="77777777" w:rsidR="008A1E4B" w:rsidRPr="00306880" w:rsidRDefault="008A1E4B" w:rsidP="00306880">
            <w:pPr>
              <w:pStyle w:val="MensR-Servicecontact"/>
            </w:pPr>
            <w:r w:rsidRPr="00306880">
              <w:t>1800 022 222</w:t>
            </w:r>
          </w:p>
        </w:tc>
      </w:tr>
      <w:tr w:rsidR="007049B1" w:rsidRPr="00306880" w14:paraId="738E9251" w14:textId="77777777" w:rsidTr="00306880">
        <w:trPr>
          <w:cantSplit/>
        </w:trPr>
        <w:tc>
          <w:tcPr>
            <w:tcW w:w="5529" w:type="dxa"/>
            <w:shd w:val="clear" w:color="auto" w:fill="auto"/>
          </w:tcPr>
          <w:p w14:paraId="48730690" w14:textId="77777777" w:rsidR="007049B1" w:rsidRDefault="007049B1" w:rsidP="003B0A62">
            <w:pPr>
              <w:pStyle w:val="MensR-ServiceName"/>
            </w:pPr>
            <w:r>
              <w:t>Helpline</w:t>
            </w:r>
          </w:p>
          <w:p w14:paraId="7FCFA1B1" w14:textId="77777777" w:rsidR="007049B1" w:rsidRPr="007049B1" w:rsidRDefault="00521CEC" w:rsidP="007049B1">
            <w:pPr>
              <w:pStyle w:val="MensR-Servicedescription"/>
              <w:rPr>
                <w:rStyle w:val="Hyperlink"/>
              </w:rPr>
            </w:pPr>
            <w:hyperlink r:id="rId153" w:history="1">
              <w:r w:rsidR="007049B1" w:rsidRPr="001E2F31">
                <w:rPr>
                  <w:rStyle w:val="Hyperlink"/>
                </w:rPr>
                <w:t>www.wellways.org</w:t>
              </w:r>
            </w:hyperlink>
          </w:p>
          <w:p w14:paraId="5B7B0C45" w14:textId="77777777" w:rsidR="007049B1" w:rsidRPr="00306880" w:rsidRDefault="007049B1" w:rsidP="007049B1">
            <w:pPr>
              <w:pStyle w:val="MensR-Servicedescription"/>
            </w:pPr>
            <w:r>
              <w:t>P</w:t>
            </w:r>
            <w:r w:rsidRPr="007049B1">
              <w:t>rovides information</w:t>
            </w:r>
            <w:r>
              <w:t>, support and referral</w:t>
            </w:r>
            <w:r w:rsidRPr="007049B1">
              <w:t xml:space="preserve"> to people experiencing mental health issues, as well as their family, friends and carers.</w:t>
            </w:r>
            <w:r>
              <w:t xml:space="preserve"> E</w:t>
            </w:r>
            <w:r w:rsidRPr="007049B1">
              <w:t>very person working on Helpline has a lived exp</w:t>
            </w:r>
            <w:r>
              <w:t>erience of mental health issues and</w:t>
            </w:r>
            <w:r w:rsidRPr="007049B1">
              <w:t xml:space="preserve"> </w:t>
            </w:r>
            <w:r w:rsidR="00597C73" w:rsidRPr="007049B1">
              <w:t>has</w:t>
            </w:r>
            <w:r w:rsidRPr="007049B1">
              <w:t xml:space="preserve"> up-to-date information about the mental health system and services available to you.</w:t>
            </w:r>
          </w:p>
        </w:tc>
        <w:tc>
          <w:tcPr>
            <w:tcW w:w="1701" w:type="dxa"/>
            <w:shd w:val="clear" w:color="auto" w:fill="auto"/>
          </w:tcPr>
          <w:p w14:paraId="1A928E68" w14:textId="77777777" w:rsidR="007049B1" w:rsidRDefault="007049B1" w:rsidP="00306880">
            <w:pPr>
              <w:pStyle w:val="MensR-ServiceopeninghoursCrisislist"/>
              <w:rPr>
                <w:rFonts w:eastAsia="Calibri"/>
                <w:szCs w:val="22"/>
              </w:rPr>
            </w:pPr>
            <w:r>
              <w:rPr>
                <w:rFonts w:eastAsia="Calibri"/>
                <w:szCs w:val="22"/>
              </w:rPr>
              <w:t>9am-5pm</w:t>
            </w:r>
          </w:p>
          <w:p w14:paraId="036DEF5F" w14:textId="77777777" w:rsidR="007049B1" w:rsidRDefault="007049B1" w:rsidP="00306880">
            <w:pPr>
              <w:pStyle w:val="MensR-ServiceopeninghoursCrisislist"/>
              <w:rPr>
                <w:rFonts w:eastAsia="Calibri"/>
                <w:szCs w:val="22"/>
              </w:rPr>
            </w:pPr>
            <w:r>
              <w:rPr>
                <w:rFonts w:eastAsia="Calibri"/>
                <w:szCs w:val="22"/>
              </w:rPr>
              <w:t>Mon-Fri</w:t>
            </w:r>
          </w:p>
          <w:p w14:paraId="2B84BCD8" w14:textId="77777777" w:rsidR="007049B1" w:rsidRDefault="007049B1" w:rsidP="00306880">
            <w:pPr>
              <w:pStyle w:val="MensR-ServiceopeninghoursCrisislist"/>
              <w:rPr>
                <w:rFonts w:eastAsia="Calibri"/>
                <w:szCs w:val="22"/>
              </w:rPr>
            </w:pPr>
          </w:p>
          <w:p w14:paraId="1E4D8030" w14:textId="77777777" w:rsidR="007049B1" w:rsidRDefault="00597C73" w:rsidP="00306880">
            <w:pPr>
              <w:pStyle w:val="MensR-ServiceopeninghoursCrisislist"/>
              <w:rPr>
                <w:rFonts w:eastAsia="Calibri"/>
                <w:szCs w:val="22"/>
              </w:rPr>
            </w:pPr>
            <w:r>
              <w:rPr>
                <w:rFonts w:eastAsia="Calibri"/>
                <w:szCs w:val="22"/>
              </w:rPr>
              <w:t>ACT After Hour</w:t>
            </w:r>
            <w:r w:rsidR="007049B1">
              <w:rPr>
                <w:rFonts w:eastAsia="Calibri"/>
                <w:szCs w:val="22"/>
              </w:rPr>
              <w:t>s Service</w:t>
            </w:r>
          </w:p>
          <w:p w14:paraId="1E3B837D" w14:textId="77777777" w:rsidR="007049B1" w:rsidRDefault="007049B1" w:rsidP="00306880">
            <w:pPr>
              <w:pStyle w:val="MensR-ServiceopeninghoursCrisislist"/>
              <w:rPr>
                <w:rFonts w:eastAsia="Calibri"/>
                <w:szCs w:val="22"/>
              </w:rPr>
            </w:pPr>
            <w:r>
              <w:rPr>
                <w:rFonts w:eastAsia="Calibri"/>
                <w:szCs w:val="22"/>
              </w:rPr>
              <w:t>5pm-9pm</w:t>
            </w:r>
          </w:p>
          <w:p w14:paraId="6C3001EA" w14:textId="77777777" w:rsidR="007049B1" w:rsidRPr="00306880" w:rsidRDefault="007049B1" w:rsidP="00306880">
            <w:pPr>
              <w:pStyle w:val="MensR-ServiceopeninghoursCrisislist"/>
              <w:rPr>
                <w:rFonts w:eastAsia="Calibri"/>
                <w:szCs w:val="22"/>
              </w:rPr>
            </w:pPr>
            <w:r>
              <w:rPr>
                <w:rFonts w:eastAsia="Calibri"/>
                <w:szCs w:val="22"/>
              </w:rPr>
              <w:t>Mon-Fri</w:t>
            </w:r>
          </w:p>
        </w:tc>
        <w:tc>
          <w:tcPr>
            <w:tcW w:w="1842" w:type="dxa"/>
            <w:shd w:val="clear" w:color="auto" w:fill="auto"/>
          </w:tcPr>
          <w:p w14:paraId="08C64DFF" w14:textId="77777777" w:rsidR="007049B1" w:rsidRDefault="007049B1" w:rsidP="00306880">
            <w:pPr>
              <w:pStyle w:val="MensR-Servicecontact"/>
            </w:pPr>
            <w:r>
              <w:t>1300 111 500</w:t>
            </w:r>
          </w:p>
          <w:p w14:paraId="3AAAD6FA" w14:textId="77777777" w:rsidR="007049B1" w:rsidRDefault="007049B1" w:rsidP="00306880">
            <w:pPr>
              <w:pStyle w:val="MensR-Servicecontact"/>
            </w:pPr>
          </w:p>
          <w:p w14:paraId="4705F628" w14:textId="77777777" w:rsidR="007049B1" w:rsidRDefault="007049B1" w:rsidP="00306880">
            <w:pPr>
              <w:pStyle w:val="MensR-Servicecontact"/>
            </w:pPr>
          </w:p>
          <w:p w14:paraId="4AC1455B" w14:textId="77777777" w:rsidR="007049B1" w:rsidRPr="00306880" w:rsidRDefault="007049B1" w:rsidP="00306880">
            <w:pPr>
              <w:pStyle w:val="MensR-Servicecontact"/>
            </w:pPr>
            <w:r>
              <w:t>02 6246 7180</w:t>
            </w:r>
          </w:p>
        </w:tc>
      </w:tr>
      <w:tr w:rsidR="008A1E4B" w:rsidRPr="00306880" w14:paraId="1EB55289" w14:textId="77777777" w:rsidTr="00306880">
        <w:trPr>
          <w:cantSplit/>
        </w:trPr>
        <w:tc>
          <w:tcPr>
            <w:tcW w:w="5529" w:type="dxa"/>
            <w:shd w:val="clear" w:color="auto" w:fill="auto"/>
          </w:tcPr>
          <w:p w14:paraId="3F901A99" w14:textId="77777777" w:rsidR="007F4D81" w:rsidRPr="00306880" w:rsidRDefault="007F4D81" w:rsidP="003B0A62">
            <w:pPr>
              <w:pStyle w:val="MensR-ServiceName"/>
            </w:pPr>
            <w:r w:rsidRPr="00306880">
              <w:t>Hepatitis ACT Helpline</w:t>
            </w:r>
          </w:p>
          <w:p w14:paraId="16592C16" w14:textId="77777777" w:rsidR="008A1E4B" w:rsidRPr="003B0A62" w:rsidRDefault="00521CEC" w:rsidP="003B0A62">
            <w:pPr>
              <w:pStyle w:val="MensR-Servicedescription"/>
              <w:rPr>
                <w:rStyle w:val="Hyperlink"/>
              </w:rPr>
            </w:pPr>
            <w:hyperlink r:id="rId154" w:history="1">
              <w:r w:rsidR="008A1E4B" w:rsidRPr="003B0A62">
                <w:rPr>
                  <w:rStyle w:val="Hyperlink"/>
                </w:rPr>
                <w:t>www.hepatitisact.com.au</w:t>
              </w:r>
            </w:hyperlink>
            <w:r w:rsidR="003B0A62">
              <w:rPr>
                <w:rStyle w:val="Hyperlink"/>
              </w:rPr>
              <w:t xml:space="preserve"> </w:t>
            </w:r>
          </w:p>
          <w:p w14:paraId="75FD0CEC" w14:textId="77777777" w:rsidR="008A1E4B" w:rsidRPr="00306880" w:rsidRDefault="008A1E4B" w:rsidP="003B0A62">
            <w:pPr>
              <w:pStyle w:val="MensR-Servicedescription"/>
            </w:pPr>
            <w:r w:rsidRPr="003B0A62">
              <w:t>Supports people affected by viral hepatitis.</w:t>
            </w:r>
          </w:p>
        </w:tc>
        <w:tc>
          <w:tcPr>
            <w:tcW w:w="1701" w:type="dxa"/>
            <w:shd w:val="clear" w:color="auto" w:fill="auto"/>
          </w:tcPr>
          <w:p w14:paraId="07E5BE23" w14:textId="77777777" w:rsidR="008A1E4B" w:rsidRPr="00306880" w:rsidRDefault="008A1E4B" w:rsidP="00306880">
            <w:pPr>
              <w:pStyle w:val="MensR-ServiceopeninghoursCrisislist"/>
              <w:rPr>
                <w:rFonts w:eastAsia="Calibri"/>
                <w:szCs w:val="22"/>
              </w:rPr>
            </w:pPr>
            <w:r w:rsidRPr="00306880">
              <w:rPr>
                <w:rFonts w:eastAsia="Calibri"/>
                <w:szCs w:val="22"/>
              </w:rPr>
              <w:t>9am-5pm</w:t>
            </w:r>
          </w:p>
          <w:p w14:paraId="13BBF6B2" w14:textId="77777777" w:rsidR="008A1E4B" w:rsidRPr="00306880" w:rsidRDefault="008A1E4B" w:rsidP="00306880">
            <w:pPr>
              <w:pStyle w:val="MensR-ServiceopeninghoursCrisislist"/>
              <w:rPr>
                <w:b/>
              </w:rPr>
            </w:pPr>
            <w:r w:rsidRPr="00306880">
              <w:rPr>
                <w:rFonts w:eastAsia="Calibri"/>
                <w:szCs w:val="22"/>
              </w:rPr>
              <w:t>Mon-Fri</w:t>
            </w:r>
          </w:p>
        </w:tc>
        <w:tc>
          <w:tcPr>
            <w:tcW w:w="1842" w:type="dxa"/>
            <w:shd w:val="clear" w:color="auto" w:fill="auto"/>
          </w:tcPr>
          <w:p w14:paraId="2CF3C410" w14:textId="77777777" w:rsidR="008A1E4B" w:rsidRPr="00306880" w:rsidRDefault="008A1E4B" w:rsidP="00306880">
            <w:pPr>
              <w:pStyle w:val="MensR-Servicecontact"/>
            </w:pPr>
            <w:r w:rsidRPr="00306880">
              <w:t>1800 551 800</w:t>
            </w:r>
          </w:p>
        </w:tc>
      </w:tr>
      <w:tr w:rsidR="008A1E4B" w:rsidRPr="00306880" w14:paraId="56F2A318" w14:textId="77777777" w:rsidTr="00306880">
        <w:trPr>
          <w:cantSplit/>
        </w:trPr>
        <w:tc>
          <w:tcPr>
            <w:tcW w:w="5529" w:type="dxa"/>
          </w:tcPr>
          <w:p w14:paraId="2D2C1881" w14:textId="77777777" w:rsidR="007F4D81" w:rsidRPr="00306880" w:rsidRDefault="007F4D81" w:rsidP="003B0A62">
            <w:pPr>
              <w:pStyle w:val="MensR-ServiceName"/>
            </w:pPr>
            <w:r w:rsidRPr="00306880">
              <w:t>Kids Helpline</w:t>
            </w:r>
          </w:p>
          <w:p w14:paraId="0FB4D253" w14:textId="77777777" w:rsidR="008A1E4B" w:rsidRPr="003B0A62" w:rsidRDefault="00521CEC" w:rsidP="003B0A62">
            <w:pPr>
              <w:pStyle w:val="MensR-Servicedescription"/>
              <w:rPr>
                <w:rStyle w:val="Hyperlink"/>
              </w:rPr>
            </w:pPr>
            <w:hyperlink r:id="rId155" w:history="1">
              <w:r w:rsidR="008A1E4B" w:rsidRPr="003B0A62">
                <w:rPr>
                  <w:rStyle w:val="Hyperlink"/>
                </w:rPr>
                <w:t>www.kidshelpline.org.au</w:t>
              </w:r>
            </w:hyperlink>
          </w:p>
          <w:p w14:paraId="26F57C3E" w14:textId="77777777" w:rsidR="008A1E4B" w:rsidRPr="00306880" w:rsidRDefault="008A1E4B" w:rsidP="003B0A62">
            <w:pPr>
              <w:pStyle w:val="MensR-Servicedescription"/>
            </w:pPr>
            <w:r w:rsidRPr="003B0A62">
              <w:t>Telephone and online counselling service for young people aged 5 to 25. Offers practical help and emotional support when you need someone to listen.</w:t>
            </w:r>
          </w:p>
        </w:tc>
        <w:tc>
          <w:tcPr>
            <w:tcW w:w="1701" w:type="dxa"/>
          </w:tcPr>
          <w:p w14:paraId="32AC11F1" w14:textId="77777777" w:rsidR="008A1E4B" w:rsidRPr="00306880" w:rsidRDefault="008A1E4B" w:rsidP="00306880">
            <w:pPr>
              <w:pStyle w:val="MensR-ServiceopeninghoursCrisislist"/>
            </w:pPr>
            <w:r w:rsidRPr="00306880">
              <w:t>24 hours</w:t>
            </w:r>
          </w:p>
          <w:p w14:paraId="0E3925F7" w14:textId="77777777" w:rsidR="008A1E4B" w:rsidRPr="00306880" w:rsidRDefault="008A1E4B" w:rsidP="00306880">
            <w:pPr>
              <w:pStyle w:val="MensR-ServiceopeninghoursCrisislist"/>
              <w:rPr>
                <w:b/>
              </w:rPr>
            </w:pPr>
            <w:r w:rsidRPr="00306880">
              <w:t>7 days</w:t>
            </w:r>
          </w:p>
        </w:tc>
        <w:tc>
          <w:tcPr>
            <w:tcW w:w="1842" w:type="dxa"/>
          </w:tcPr>
          <w:p w14:paraId="41723F49" w14:textId="77777777" w:rsidR="008A1E4B" w:rsidRPr="00306880" w:rsidRDefault="008A1E4B" w:rsidP="00306880">
            <w:pPr>
              <w:pStyle w:val="MensR-Servicecontact"/>
            </w:pPr>
            <w:r w:rsidRPr="00306880">
              <w:t>1800 551 800</w:t>
            </w:r>
          </w:p>
        </w:tc>
      </w:tr>
      <w:tr w:rsidR="008A1E4B" w:rsidRPr="00306880" w14:paraId="1DF43F7D" w14:textId="77777777" w:rsidTr="00306880">
        <w:trPr>
          <w:cantSplit/>
        </w:trPr>
        <w:tc>
          <w:tcPr>
            <w:tcW w:w="5529" w:type="dxa"/>
            <w:shd w:val="clear" w:color="auto" w:fill="auto"/>
          </w:tcPr>
          <w:p w14:paraId="3567A5D0" w14:textId="77777777" w:rsidR="007F4D81" w:rsidRPr="00306880" w:rsidRDefault="007F4D81" w:rsidP="003B0A62">
            <w:pPr>
              <w:pStyle w:val="MensR-ServiceName"/>
              <w:rPr>
                <w:rFonts w:eastAsia="Calibri"/>
              </w:rPr>
            </w:pPr>
            <w:r w:rsidRPr="00306880">
              <w:rPr>
                <w:rFonts w:eastAsia="Calibri"/>
              </w:rPr>
              <w:t>Law Access NSW</w:t>
            </w:r>
          </w:p>
          <w:p w14:paraId="6450EB16" w14:textId="77777777" w:rsidR="008A1E4B" w:rsidRPr="003B0A62" w:rsidRDefault="00521CEC" w:rsidP="003B0A62">
            <w:pPr>
              <w:pStyle w:val="MensR-Servicedescription"/>
              <w:rPr>
                <w:rStyle w:val="Hyperlink"/>
              </w:rPr>
            </w:pPr>
            <w:hyperlink r:id="rId156" w:history="1">
              <w:r w:rsidR="003B0A62" w:rsidRPr="005A50EE">
                <w:rPr>
                  <w:rStyle w:val="Hyperlink"/>
                </w:rPr>
                <w:t>www.lawaccess.nsw.gov.au</w:t>
              </w:r>
            </w:hyperlink>
            <w:r w:rsidR="003B0A62">
              <w:rPr>
                <w:rStyle w:val="Hyperlink"/>
              </w:rPr>
              <w:t xml:space="preserve"> </w:t>
            </w:r>
          </w:p>
          <w:p w14:paraId="0F57929F" w14:textId="77777777" w:rsidR="008A1E4B" w:rsidRPr="00306880" w:rsidRDefault="008A1E4B" w:rsidP="003B0A62">
            <w:pPr>
              <w:pStyle w:val="MensR-Servicedescription"/>
            </w:pPr>
            <w:r w:rsidRPr="003B0A62">
              <w:t>A free government telephone service providing legal assistance for people who have a legal problem in NSW and contact details for services that might be able to assist you.</w:t>
            </w:r>
          </w:p>
        </w:tc>
        <w:tc>
          <w:tcPr>
            <w:tcW w:w="1701" w:type="dxa"/>
            <w:shd w:val="clear" w:color="auto" w:fill="auto"/>
          </w:tcPr>
          <w:p w14:paraId="2DA09942" w14:textId="77777777" w:rsidR="008A1E4B" w:rsidRPr="00306880" w:rsidRDefault="008A1E4B" w:rsidP="00306880">
            <w:pPr>
              <w:pStyle w:val="MensR-ServiceopeninghoursCrisislist"/>
              <w:rPr>
                <w:rFonts w:eastAsia="Calibri"/>
                <w:szCs w:val="22"/>
              </w:rPr>
            </w:pPr>
            <w:r w:rsidRPr="00306880">
              <w:rPr>
                <w:rFonts w:eastAsia="Calibri"/>
                <w:szCs w:val="22"/>
              </w:rPr>
              <w:t>9</w:t>
            </w:r>
            <w:r w:rsidR="007F4D81" w:rsidRPr="00306880">
              <w:rPr>
                <w:rFonts w:eastAsia="Calibri"/>
                <w:szCs w:val="22"/>
              </w:rPr>
              <w:t>am-5</w:t>
            </w:r>
            <w:r w:rsidRPr="00306880">
              <w:rPr>
                <w:rFonts w:eastAsia="Calibri"/>
                <w:szCs w:val="22"/>
              </w:rPr>
              <w:t>pm</w:t>
            </w:r>
          </w:p>
          <w:p w14:paraId="052434FF" w14:textId="77777777" w:rsidR="008A1E4B" w:rsidRPr="00306880" w:rsidRDefault="008A1E4B" w:rsidP="00306880">
            <w:pPr>
              <w:pStyle w:val="MensR-ServiceopeninghoursCrisislist"/>
            </w:pPr>
            <w:r w:rsidRPr="00306880">
              <w:rPr>
                <w:rFonts w:eastAsia="Calibri"/>
                <w:szCs w:val="22"/>
              </w:rPr>
              <w:t>Mon-Fri</w:t>
            </w:r>
          </w:p>
        </w:tc>
        <w:tc>
          <w:tcPr>
            <w:tcW w:w="1842" w:type="dxa"/>
            <w:shd w:val="clear" w:color="auto" w:fill="auto"/>
          </w:tcPr>
          <w:p w14:paraId="5911E111" w14:textId="77777777" w:rsidR="008A1E4B" w:rsidRPr="00306880" w:rsidRDefault="008A1E4B" w:rsidP="00306880">
            <w:pPr>
              <w:pStyle w:val="MensR-Servicecontact"/>
            </w:pPr>
            <w:r w:rsidRPr="00306880">
              <w:rPr>
                <w:rFonts w:eastAsia="Calibri"/>
              </w:rPr>
              <w:t>1300 888 529</w:t>
            </w:r>
          </w:p>
        </w:tc>
      </w:tr>
      <w:tr w:rsidR="008A1E4B" w:rsidRPr="00306880" w14:paraId="3709F784" w14:textId="77777777" w:rsidTr="007419D6">
        <w:trPr>
          <w:cantSplit/>
          <w:trHeight w:val="2001"/>
        </w:trPr>
        <w:tc>
          <w:tcPr>
            <w:tcW w:w="5529" w:type="dxa"/>
            <w:shd w:val="clear" w:color="auto" w:fill="auto"/>
          </w:tcPr>
          <w:p w14:paraId="3E3470FB" w14:textId="77777777" w:rsidR="007F4D81" w:rsidRPr="00306880" w:rsidRDefault="007F4D81" w:rsidP="003B0A62">
            <w:pPr>
              <w:pStyle w:val="MensR-ServiceName"/>
              <w:rPr>
                <w:rFonts w:eastAsia="Calibri"/>
              </w:rPr>
            </w:pPr>
            <w:r w:rsidRPr="00306880">
              <w:rPr>
                <w:rFonts w:eastAsia="Calibri"/>
              </w:rPr>
              <w:t>Legal Aid Helpline (ACT)</w:t>
            </w:r>
          </w:p>
          <w:p w14:paraId="7CDF2D77" w14:textId="77777777" w:rsidR="008A1E4B" w:rsidRPr="003B0A62" w:rsidRDefault="00521CEC" w:rsidP="003B0A62">
            <w:pPr>
              <w:pStyle w:val="MensR-Servicedescription"/>
              <w:rPr>
                <w:rStyle w:val="Hyperlink"/>
              </w:rPr>
            </w:pPr>
            <w:hyperlink r:id="rId157" w:history="1">
              <w:r w:rsidR="008A1E4B" w:rsidRPr="003B0A62">
                <w:rPr>
                  <w:rStyle w:val="Hyperlink"/>
                </w:rPr>
                <w:t>www.legalaidact.org.au</w:t>
              </w:r>
            </w:hyperlink>
            <w:r w:rsidR="003B0A62">
              <w:rPr>
                <w:rStyle w:val="Hyperlink"/>
              </w:rPr>
              <w:t xml:space="preserve"> </w:t>
            </w:r>
          </w:p>
          <w:p w14:paraId="18E017BB" w14:textId="77777777" w:rsidR="008A1E4B" w:rsidRPr="00306880" w:rsidRDefault="008A1E4B" w:rsidP="003B0A62">
            <w:pPr>
              <w:pStyle w:val="MensR-Servicedescription"/>
            </w:pPr>
            <w:r w:rsidRPr="003B0A62">
              <w:t>Help with basic legal issues such as family law disputes, neighbour disputes, criminal charges, debt, personal injuries compensation, and employment. Suggests what further action you might take</w:t>
            </w:r>
          </w:p>
        </w:tc>
        <w:tc>
          <w:tcPr>
            <w:tcW w:w="1701" w:type="dxa"/>
            <w:shd w:val="clear" w:color="auto" w:fill="auto"/>
          </w:tcPr>
          <w:p w14:paraId="67FB312E" w14:textId="77777777" w:rsidR="008A1E4B" w:rsidRPr="00306880" w:rsidRDefault="008A1E4B" w:rsidP="00306880">
            <w:pPr>
              <w:pStyle w:val="MensR-ServiceopeninghoursCrisislist"/>
              <w:rPr>
                <w:rFonts w:eastAsia="Calibri"/>
                <w:szCs w:val="22"/>
              </w:rPr>
            </w:pPr>
            <w:r w:rsidRPr="00306880">
              <w:rPr>
                <w:rFonts w:eastAsia="Calibri"/>
                <w:szCs w:val="22"/>
              </w:rPr>
              <w:t>8.30am-5pm</w:t>
            </w:r>
          </w:p>
          <w:p w14:paraId="2A9AA028" w14:textId="77777777" w:rsidR="008A1E4B" w:rsidRPr="00306880" w:rsidRDefault="008A1E4B" w:rsidP="00306880">
            <w:pPr>
              <w:pStyle w:val="MensR-ServiceopeninghoursCrisislist"/>
              <w:rPr>
                <w:b/>
              </w:rPr>
            </w:pPr>
            <w:r w:rsidRPr="00306880">
              <w:rPr>
                <w:rFonts w:eastAsia="Calibri"/>
                <w:szCs w:val="22"/>
              </w:rPr>
              <w:t>Mon-Fri</w:t>
            </w:r>
          </w:p>
        </w:tc>
        <w:tc>
          <w:tcPr>
            <w:tcW w:w="1842" w:type="dxa"/>
            <w:shd w:val="clear" w:color="auto" w:fill="auto"/>
          </w:tcPr>
          <w:p w14:paraId="08FEEE55" w14:textId="77777777" w:rsidR="008A1E4B" w:rsidRPr="00306880" w:rsidRDefault="008A1E4B" w:rsidP="00306880">
            <w:pPr>
              <w:pStyle w:val="MensR-Servicecontact"/>
            </w:pPr>
            <w:r w:rsidRPr="00306880">
              <w:rPr>
                <w:rFonts w:eastAsia="Calibri"/>
              </w:rPr>
              <w:t>1300 654 314</w:t>
            </w:r>
          </w:p>
        </w:tc>
      </w:tr>
      <w:tr w:rsidR="008A1E4B" w:rsidRPr="00306880" w14:paraId="515EB722" w14:textId="77777777" w:rsidTr="00306880">
        <w:trPr>
          <w:cantSplit/>
        </w:trPr>
        <w:tc>
          <w:tcPr>
            <w:tcW w:w="5529" w:type="dxa"/>
          </w:tcPr>
          <w:p w14:paraId="1469451E" w14:textId="77777777" w:rsidR="007F4D81" w:rsidRPr="00306880" w:rsidRDefault="007F4D81" w:rsidP="003B0A62">
            <w:pPr>
              <w:pStyle w:val="MensR-ServiceName"/>
            </w:pPr>
            <w:r w:rsidRPr="00306880">
              <w:lastRenderedPageBreak/>
              <w:t>Life Line</w:t>
            </w:r>
          </w:p>
          <w:p w14:paraId="258D5249" w14:textId="77777777" w:rsidR="008A1E4B" w:rsidRPr="003B0A62" w:rsidRDefault="00521CEC" w:rsidP="003B0A62">
            <w:pPr>
              <w:pStyle w:val="MensR-Servicedescription"/>
              <w:rPr>
                <w:rStyle w:val="Hyperlink"/>
              </w:rPr>
            </w:pPr>
            <w:hyperlink r:id="rId158" w:history="1">
              <w:r w:rsidR="008A1E4B" w:rsidRPr="003B0A62">
                <w:rPr>
                  <w:rStyle w:val="Hyperlink"/>
                </w:rPr>
                <w:t>www.lifeline.org.au</w:t>
              </w:r>
            </w:hyperlink>
            <w:r w:rsidR="003B0A62">
              <w:rPr>
                <w:rStyle w:val="Hyperlink"/>
              </w:rPr>
              <w:t xml:space="preserve"> </w:t>
            </w:r>
          </w:p>
          <w:p w14:paraId="399A91D0" w14:textId="77777777" w:rsidR="008A1E4B" w:rsidRPr="00306880" w:rsidRDefault="008A1E4B" w:rsidP="003B0A62">
            <w:pPr>
              <w:pStyle w:val="MensR-Servicedescription"/>
            </w:pPr>
            <w:r w:rsidRPr="003B0A62">
              <w:t>Telephone crisis support - suicide prevention services, mental health support and emotional assistance, via telephone, face-to-face and online.</w:t>
            </w:r>
          </w:p>
        </w:tc>
        <w:tc>
          <w:tcPr>
            <w:tcW w:w="1701" w:type="dxa"/>
          </w:tcPr>
          <w:p w14:paraId="79D8A37D" w14:textId="77777777" w:rsidR="008A1E4B" w:rsidRPr="00306880" w:rsidRDefault="008A1E4B" w:rsidP="00306880">
            <w:pPr>
              <w:pStyle w:val="MensR-ServiceopeninghoursCrisislist"/>
            </w:pPr>
            <w:r w:rsidRPr="00306880">
              <w:t>24 hours</w:t>
            </w:r>
          </w:p>
          <w:p w14:paraId="0704E4D4" w14:textId="77777777" w:rsidR="008A1E4B" w:rsidRPr="00306880" w:rsidRDefault="008A1E4B" w:rsidP="00306880">
            <w:pPr>
              <w:pStyle w:val="MensR-ServiceopeninghoursCrisislist"/>
              <w:rPr>
                <w:b/>
              </w:rPr>
            </w:pPr>
            <w:r w:rsidRPr="00306880">
              <w:t>7 days</w:t>
            </w:r>
          </w:p>
        </w:tc>
        <w:tc>
          <w:tcPr>
            <w:tcW w:w="1842" w:type="dxa"/>
          </w:tcPr>
          <w:p w14:paraId="61CB5A93" w14:textId="77777777" w:rsidR="008A1E4B" w:rsidRPr="00306880" w:rsidRDefault="008A1E4B" w:rsidP="00306880">
            <w:pPr>
              <w:pStyle w:val="MensR-Servicecontact"/>
            </w:pPr>
            <w:r w:rsidRPr="00306880">
              <w:t>13 11 44</w:t>
            </w:r>
          </w:p>
        </w:tc>
      </w:tr>
      <w:tr w:rsidR="008A1E4B" w:rsidRPr="00306880" w14:paraId="38C341F0" w14:textId="77777777" w:rsidTr="00306880">
        <w:trPr>
          <w:cantSplit/>
        </w:trPr>
        <w:tc>
          <w:tcPr>
            <w:tcW w:w="5529" w:type="dxa"/>
          </w:tcPr>
          <w:p w14:paraId="39A46540" w14:textId="77777777" w:rsidR="007F4D81" w:rsidRPr="00306880" w:rsidRDefault="007F4D81" w:rsidP="003B0A62">
            <w:pPr>
              <w:pStyle w:val="MensR-ServiceName"/>
            </w:pPr>
            <w:proofErr w:type="spellStart"/>
            <w:r w:rsidRPr="00306880">
              <w:t>Mensline</w:t>
            </w:r>
            <w:proofErr w:type="spellEnd"/>
            <w:r w:rsidRPr="00306880">
              <w:t xml:space="preserve"> Australia</w:t>
            </w:r>
          </w:p>
          <w:p w14:paraId="72CD102E" w14:textId="77777777" w:rsidR="008A1E4B" w:rsidRPr="003B0A62" w:rsidRDefault="00521CEC" w:rsidP="003B0A62">
            <w:pPr>
              <w:pStyle w:val="MensR-Servicedescription"/>
              <w:rPr>
                <w:rStyle w:val="Hyperlink"/>
              </w:rPr>
            </w:pPr>
            <w:hyperlink r:id="rId159" w:history="1">
              <w:r w:rsidR="008A1E4B" w:rsidRPr="003B0A62">
                <w:rPr>
                  <w:rStyle w:val="Hyperlink"/>
                </w:rPr>
                <w:t>www.mensline.org.au</w:t>
              </w:r>
            </w:hyperlink>
            <w:r w:rsidR="003B0A62">
              <w:rPr>
                <w:rStyle w:val="Hyperlink"/>
              </w:rPr>
              <w:t xml:space="preserve"> </w:t>
            </w:r>
          </w:p>
          <w:p w14:paraId="3FF29CF0" w14:textId="77777777" w:rsidR="008A1E4B" w:rsidRPr="00306880" w:rsidRDefault="008A1E4B" w:rsidP="00404708">
            <w:pPr>
              <w:pStyle w:val="MensR-Servicedescription"/>
            </w:pPr>
            <w:r w:rsidRPr="003B0A62">
              <w:t xml:space="preserve">Confidential, anonymous and non-judgmental support. </w:t>
            </w:r>
            <w:r w:rsidR="00404708">
              <w:t>C</w:t>
            </w:r>
            <w:r w:rsidRPr="003B0A62">
              <w:t>oaching and practical strategies for managing personal relationship</w:t>
            </w:r>
            <w:r w:rsidR="00404708">
              <w:t>s</w:t>
            </w:r>
            <w:r w:rsidRPr="003B0A62">
              <w:t xml:space="preserve"> and shares relevant information and links to other services and programs.</w:t>
            </w:r>
          </w:p>
        </w:tc>
        <w:tc>
          <w:tcPr>
            <w:tcW w:w="1701" w:type="dxa"/>
          </w:tcPr>
          <w:p w14:paraId="597B7023" w14:textId="77777777" w:rsidR="008A1E4B" w:rsidRPr="00306880" w:rsidRDefault="008A1E4B" w:rsidP="00306880">
            <w:pPr>
              <w:pStyle w:val="MensR-ServiceopeninghoursCrisislist"/>
            </w:pPr>
            <w:r w:rsidRPr="00306880">
              <w:t>24 hours</w:t>
            </w:r>
          </w:p>
          <w:p w14:paraId="6F89DD75" w14:textId="77777777" w:rsidR="008A1E4B" w:rsidRPr="00306880" w:rsidRDefault="008A1E4B" w:rsidP="00306880">
            <w:pPr>
              <w:pStyle w:val="MensR-ServiceopeninghoursCrisislist"/>
              <w:rPr>
                <w:b/>
              </w:rPr>
            </w:pPr>
            <w:r w:rsidRPr="00306880">
              <w:t>7 days</w:t>
            </w:r>
          </w:p>
        </w:tc>
        <w:tc>
          <w:tcPr>
            <w:tcW w:w="1842" w:type="dxa"/>
          </w:tcPr>
          <w:p w14:paraId="1701BD2E" w14:textId="77777777" w:rsidR="008A1E4B" w:rsidRPr="00306880" w:rsidRDefault="008A1E4B" w:rsidP="00306880">
            <w:pPr>
              <w:pStyle w:val="MensR-Servicecontact"/>
            </w:pPr>
            <w:r w:rsidRPr="00306880">
              <w:t>1300 789 978</w:t>
            </w:r>
          </w:p>
        </w:tc>
      </w:tr>
      <w:tr w:rsidR="008A1E4B" w:rsidRPr="00306880" w14:paraId="0047B7FC" w14:textId="77777777" w:rsidTr="00306880">
        <w:trPr>
          <w:cantSplit/>
        </w:trPr>
        <w:tc>
          <w:tcPr>
            <w:tcW w:w="5529" w:type="dxa"/>
          </w:tcPr>
          <w:p w14:paraId="35C55ED1" w14:textId="77777777" w:rsidR="007F4D81" w:rsidRPr="00306880" w:rsidRDefault="007F4D81" w:rsidP="003B0A62">
            <w:pPr>
              <w:pStyle w:val="MensR-ServiceName"/>
              <w:rPr>
                <w:rFonts w:eastAsia="Calibri"/>
              </w:rPr>
            </w:pPr>
            <w:r w:rsidRPr="00306880">
              <w:rPr>
                <w:rFonts w:eastAsia="Calibri"/>
              </w:rPr>
              <w:t>Mental Health Access Line (NSW)</w:t>
            </w:r>
          </w:p>
          <w:p w14:paraId="6FD34E77" w14:textId="77777777" w:rsidR="008A1E4B" w:rsidRPr="003B0A62" w:rsidRDefault="00521CEC" w:rsidP="003B0A62">
            <w:pPr>
              <w:pStyle w:val="MensR-Servicedescription"/>
              <w:rPr>
                <w:rStyle w:val="Hyperlink"/>
              </w:rPr>
            </w:pPr>
            <w:hyperlink r:id="rId160" w:history="1">
              <w:r w:rsidR="008A1E4B" w:rsidRPr="003B0A62">
                <w:rPr>
                  <w:rStyle w:val="Hyperlink"/>
                </w:rPr>
                <w:t>www.health.nsw.gov.au</w:t>
              </w:r>
            </w:hyperlink>
            <w:r w:rsidR="003B0A62">
              <w:rPr>
                <w:rStyle w:val="Hyperlink"/>
              </w:rPr>
              <w:t xml:space="preserve"> </w:t>
            </w:r>
          </w:p>
          <w:p w14:paraId="18762391" w14:textId="77777777" w:rsidR="008A1E4B" w:rsidRPr="00306880" w:rsidRDefault="008A1E4B" w:rsidP="00404708">
            <w:pPr>
              <w:pStyle w:val="MensR-Servicedescription"/>
              <w:rPr>
                <w:rStyle w:val="Hyperlink"/>
              </w:rPr>
            </w:pPr>
            <w:r w:rsidRPr="003B0A62">
              <w:t xml:space="preserve">Mental health advice, support and referrals for people dealing with a mental health problem and their families and carers such as clinical symptoms, urgency of care and local </w:t>
            </w:r>
            <w:r w:rsidR="00404708">
              <w:t xml:space="preserve">service </w:t>
            </w:r>
            <w:r w:rsidRPr="003B0A62">
              <w:t>options</w:t>
            </w:r>
            <w:r w:rsidR="00404708">
              <w:t>.</w:t>
            </w:r>
          </w:p>
        </w:tc>
        <w:tc>
          <w:tcPr>
            <w:tcW w:w="1701" w:type="dxa"/>
          </w:tcPr>
          <w:p w14:paraId="073F40BB" w14:textId="77777777" w:rsidR="008A1E4B" w:rsidRPr="00306880" w:rsidRDefault="008A1E4B" w:rsidP="00306880">
            <w:pPr>
              <w:pStyle w:val="MensR-ServiceopeninghoursCrisislist"/>
            </w:pPr>
            <w:r w:rsidRPr="00306880">
              <w:t>24 hours</w:t>
            </w:r>
          </w:p>
          <w:p w14:paraId="20A2EB40" w14:textId="77777777" w:rsidR="008A1E4B" w:rsidRPr="00306880" w:rsidRDefault="008A1E4B" w:rsidP="00306880">
            <w:pPr>
              <w:pStyle w:val="MensR-ServiceopeninghoursCrisislist"/>
              <w:rPr>
                <w:rFonts w:eastAsia="Calibri"/>
                <w:b/>
                <w:szCs w:val="22"/>
              </w:rPr>
            </w:pPr>
            <w:r w:rsidRPr="00306880">
              <w:t>7 days</w:t>
            </w:r>
          </w:p>
        </w:tc>
        <w:tc>
          <w:tcPr>
            <w:tcW w:w="1842" w:type="dxa"/>
          </w:tcPr>
          <w:p w14:paraId="2527BB43" w14:textId="77777777" w:rsidR="008A1E4B" w:rsidRPr="00306880" w:rsidRDefault="008A1E4B" w:rsidP="00306880">
            <w:pPr>
              <w:pStyle w:val="MensR-Servicecontact"/>
              <w:rPr>
                <w:rFonts w:eastAsia="Calibri"/>
              </w:rPr>
            </w:pPr>
            <w:r w:rsidRPr="00306880">
              <w:rPr>
                <w:rFonts w:eastAsia="Calibri"/>
              </w:rPr>
              <w:t>1800 011 511</w:t>
            </w:r>
          </w:p>
        </w:tc>
      </w:tr>
      <w:tr w:rsidR="008A1E4B" w:rsidRPr="00306880" w14:paraId="086705F2" w14:textId="77777777" w:rsidTr="00306880">
        <w:trPr>
          <w:cantSplit/>
        </w:trPr>
        <w:tc>
          <w:tcPr>
            <w:tcW w:w="5529" w:type="dxa"/>
            <w:shd w:val="clear" w:color="auto" w:fill="auto"/>
          </w:tcPr>
          <w:p w14:paraId="5A69EC54" w14:textId="77777777" w:rsidR="007F4D81" w:rsidRPr="00306880" w:rsidRDefault="007F4D81" w:rsidP="003B0A62">
            <w:pPr>
              <w:pStyle w:val="MensR-ServiceName"/>
              <w:rPr>
                <w:rFonts w:eastAsia="Calibri"/>
              </w:rPr>
            </w:pPr>
            <w:r w:rsidRPr="00306880">
              <w:rPr>
                <w:rFonts w:eastAsia="Calibri"/>
              </w:rPr>
              <w:t>My Aged Care</w:t>
            </w:r>
          </w:p>
          <w:p w14:paraId="2C9C2BAF" w14:textId="77777777" w:rsidR="008A1E4B" w:rsidRPr="003B0A62" w:rsidRDefault="00521CEC" w:rsidP="003B0A62">
            <w:pPr>
              <w:pStyle w:val="MensR-Servicedescription"/>
              <w:rPr>
                <w:rStyle w:val="Hyperlink"/>
              </w:rPr>
            </w:pPr>
            <w:hyperlink r:id="rId161" w:history="1">
              <w:r w:rsidR="003B0A62" w:rsidRPr="005A50EE">
                <w:rPr>
                  <w:rStyle w:val="Hyperlink"/>
                </w:rPr>
                <w:t>www.myagedcare.gov.au</w:t>
              </w:r>
            </w:hyperlink>
            <w:r w:rsidR="003B0A62">
              <w:rPr>
                <w:rStyle w:val="Hyperlink"/>
              </w:rPr>
              <w:t xml:space="preserve"> </w:t>
            </w:r>
          </w:p>
          <w:p w14:paraId="7E44A047" w14:textId="77777777" w:rsidR="008A1E4B" w:rsidRPr="00306880" w:rsidRDefault="008A1E4B" w:rsidP="003B0A62">
            <w:pPr>
              <w:pStyle w:val="MensR-Servicedescription"/>
              <w:rPr>
                <w:rStyle w:val="Hyperlink"/>
                <w:color w:val="auto"/>
                <w:u w:val="none"/>
              </w:rPr>
            </w:pPr>
            <w:r w:rsidRPr="003B0A62">
              <w:t>Information about aged care services such as different types of aged care services, eligibility and costs for services, and locating services that meet your needs.</w:t>
            </w:r>
          </w:p>
        </w:tc>
        <w:tc>
          <w:tcPr>
            <w:tcW w:w="1701" w:type="dxa"/>
            <w:shd w:val="clear" w:color="auto" w:fill="auto"/>
          </w:tcPr>
          <w:p w14:paraId="29C5BD7A" w14:textId="77777777" w:rsidR="008A1E4B" w:rsidRPr="00306880" w:rsidRDefault="008A1E4B" w:rsidP="00306880">
            <w:pPr>
              <w:pStyle w:val="MensR-ServiceopeninghoursCrisislist"/>
              <w:rPr>
                <w:rFonts w:eastAsia="Calibri"/>
                <w:szCs w:val="22"/>
              </w:rPr>
            </w:pPr>
            <w:r w:rsidRPr="00306880">
              <w:rPr>
                <w:rFonts w:eastAsia="Calibri"/>
                <w:szCs w:val="22"/>
              </w:rPr>
              <w:t>8am-8pm</w:t>
            </w:r>
          </w:p>
          <w:p w14:paraId="2202CA90" w14:textId="77777777" w:rsidR="008A1E4B" w:rsidRPr="00306880" w:rsidRDefault="008A1E4B" w:rsidP="00306880">
            <w:pPr>
              <w:pStyle w:val="MensR-ServiceopeninghoursCrisislist"/>
              <w:rPr>
                <w:rFonts w:eastAsia="Calibri"/>
                <w:b/>
                <w:szCs w:val="22"/>
              </w:rPr>
            </w:pPr>
            <w:r w:rsidRPr="00306880">
              <w:rPr>
                <w:rFonts w:eastAsia="Calibri"/>
                <w:szCs w:val="22"/>
              </w:rPr>
              <w:t>Mon-Fri</w:t>
            </w:r>
          </w:p>
        </w:tc>
        <w:tc>
          <w:tcPr>
            <w:tcW w:w="1842" w:type="dxa"/>
            <w:shd w:val="clear" w:color="auto" w:fill="auto"/>
          </w:tcPr>
          <w:p w14:paraId="6021B699" w14:textId="77777777" w:rsidR="008A1E4B" w:rsidRPr="00306880" w:rsidRDefault="008A1E4B" w:rsidP="00306880">
            <w:pPr>
              <w:pStyle w:val="MensR-Servicecontact"/>
              <w:rPr>
                <w:rFonts w:eastAsia="Calibri"/>
              </w:rPr>
            </w:pPr>
            <w:r w:rsidRPr="00306880">
              <w:rPr>
                <w:rFonts w:eastAsia="Calibri"/>
              </w:rPr>
              <w:t>1800 200 422</w:t>
            </w:r>
          </w:p>
        </w:tc>
      </w:tr>
      <w:tr w:rsidR="008A1E4B" w:rsidRPr="00306880" w14:paraId="74C40482" w14:textId="77777777" w:rsidTr="00306880">
        <w:trPr>
          <w:cantSplit/>
        </w:trPr>
        <w:tc>
          <w:tcPr>
            <w:tcW w:w="5529" w:type="dxa"/>
            <w:shd w:val="clear" w:color="auto" w:fill="auto"/>
          </w:tcPr>
          <w:p w14:paraId="735BB9C7" w14:textId="77777777" w:rsidR="00A14559" w:rsidRPr="00306880" w:rsidRDefault="003B0A62" w:rsidP="003B0A62">
            <w:pPr>
              <w:pStyle w:val="MensR-ServiceName"/>
              <w:rPr>
                <w:rFonts w:eastAsia="Calibri"/>
              </w:rPr>
            </w:pPr>
            <w:r>
              <w:rPr>
                <w:rFonts w:eastAsia="Calibri"/>
              </w:rPr>
              <w:t>National De</w:t>
            </w:r>
            <w:r w:rsidR="00A14559" w:rsidRPr="00306880">
              <w:rPr>
                <w:rFonts w:eastAsia="Calibri"/>
              </w:rPr>
              <w:t>mentia Helpline</w:t>
            </w:r>
          </w:p>
          <w:p w14:paraId="20F2EF39" w14:textId="77777777" w:rsidR="008A1E4B" w:rsidRPr="003B0A62" w:rsidRDefault="00521CEC" w:rsidP="003B0A62">
            <w:pPr>
              <w:pStyle w:val="MensR-Servicedescription"/>
            </w:pPr>
            <w:hyperlink r:id="rId162" w:history="1">
              <w:r w:rsidR="003B0A62" w:rsidRPr="005A50EE">
                <w:rPr>
                  <w:rStyle w:val="Hyperlink"/>
                </w:rPr>
                <w:t>www.fightdementia.org.au</w:t>
              </w:r>
            </w:hyperlink>
            <w:r w:rsidR="003B0A62">
              <w:t xml:space="preserve"> </w:t>
            </w:r>
          </w:p>
          <w:p w14:paraId="22D00ECA" w14:textId="77777777" w:rsidR="008A1E4B" w:rsidRPr="00306880" w:rsidRDefault="008A1E4B" w:rsidP="003B0A62">
            <w:pPr>
              <w:pStyle w:val="MensR-Servicedescription"/>
              <w:rPr>
                <w:rStyle w:val="Hyperlink"/>
              </w:rPr>
            </w:pPr>
            <w:r w:rsidRPr="00306880">
              <w:t xml:space="preserve">For people with dementia, their </w:t>
            </w:r>
            <w:proofErr w:type="spellStart"/>
            <w:r w:rsidRPr="00306880">
              <w:t>carers</w:t>
            </w:r>
            <w:proofErr w:type="spellEnd"/>
            <w:r w:rsidRPr="00306880">
              <w:t>, families and friends, as well as people concerned about memory loss.</w:t>
            </w:r>
          </w:p>
        </w:tc>
        <w:tc>
          <w:tcPr>
            <w:tcW w:w="1701" w:type="dxa"/>
            <w:shd w:val="clear" w:color="auto" w:fill="auto"/>
          </w:tcPr>
          <w:p w14:paraId="22D40DE3" w14:textId="77777777" w:rsidR="008A1E4B" w:rsidRPr="00306880" w:rsidRDefault="008A1E4B" w:rsidP="00306880">
            <w:pPr>
              <w:pStyle w:val="MensR-ServiceopeninghoursCrisislist"/>
              <w:rPr>
                <w:rFonts w:eastAsia="Calibri"/>
                <w:szCs w:val="22"/>
              </w:rPr>
            </w:pPr>
            <w:r w:rsidRPr="00306880">
              <w:rPr>
                <w:rFonts w:eastAsia="Calibri"/>
                <w:szCs w:val="22"/>
              </w:rPr>
              <w:t>9.am-5pm</w:t>
            </w:r>
          </w:p>
          <w:p w14:paraId="3C258147" w14:textId="77777777" w:rsidR="008A1E4B" w:rsidRPr="00306880" w:rsidRDefault="008A1E4B" w:rsidP="00306880">
            <w:pPr>
              <w:pStyle w:val="MensR-ServiceopeninghoursCrisislist"/>
              <w:rPr>
                <w:rFonts w:eastAsia="Calibri"/>
                <w:szCs w:val="22"/>
              </w:rPr>
            </w:pPr>
            <w:r w:rsidRPr="00306880">
              <w:rPr>
                <w:rFonts w:eastAsia="Calibri"/>
                <w:szCs w:val="22"/>
              </w:rPr>
              <w:t>Mon-Fri</w:t>
            </w:r>
          </w:p>
          <w:p w14:paraId="05DD4309" w14:textId="77777777" w:rsidR="008A1E4B" w:rsidRPr="00306880" w:rsidRDefault="008A1E4B" w:rsidP="00306880">
            <w:pPr>
              <w:pStyle w:val="MensR-ServiceopeninghoursCrisislist"/>
              <w:rPr>
                <w:rFonts w:eastAsia="Calibri"/>
                <w:b/>
                <w:szCs w:val="22"/>
              </w:rPr>
            </w:pPr>
            <w:r w:rsidRPr="00306880">
              <w:rPr>
                <w:rFonts w:eastAsia="Calibri"/>
                <w:szCs w:val="22"/>
              </w:rPr>
              <w:t>(or leave a message and they will call you back)</w:t>
            </w:r>
          </w:p>
        </w:tc>
        <w:tc>
          <w:tcPr>
            <w:tcW w:w="1842" w:type="dxa"/>
            <w:shd w:val="clear" w:color="auto" w:fill="auto"/>
          </w:tcPr>
          <w:p w14:paraId="14615344" w14:textId="77777777" w:rsidR="008A1E4B" w:rsidRPr="00306880" w:rsidRDefault="008A1E4B" w:rsidP="00306880">
            <w:pPr>
              <w:pStyle w:val="MensR-Servicecontact"/>
              <w:rPr>
                <w:rFonts w:eastAsia="Calibri"/>
              </w:rPr>
            </w:pPr>
            <w:r w:rsidRPr="00306880">
              <w:rPr>
                <w:rFonts w:eastAsia="Calibri"/>
              </w:rPr>
              <w:t>1800 100 500</w:t>
            </w:r>
          </w:p>
        </w:tc>
      </w:tr>
      <w:tr w:rsidR="008A1E4B" w:rsidRPr="00306880" w14:paraId="1493561A" w14:textId="77777777" w:rsidTr="00306880">
        <w:trPr>
          <w:cantSplit/>
        </w:trPr>
        <w:tc>
          <w:tcPr>
            <w:tcW w:w="5529" w:type="dxa"/>
            <w:shd w:val="clear" w:color="auto" w:fill="auto"/>
          </w:tcPr>
          <w:p w14:paraId="1EEDE0E5" w14:textId="77777777" w:rsidR="00A14559" w:rsidRPr="00306880" w:rsidRDefault="00A14559" w:rsidP="003B0A62">
            <w:pPr>
              <w:pStyle w:val="MensR-ServiceName"/>
              <w:rPr>
                <w:rFonts w:eastAsia="Calibri"/>
              </w:rPr>
            </w:pPr>
            <w:proofErr w:type="spellStart"/>
            <w:r w:rsidRPr="00306880">
              <w:rPr>
                <w:rFonts w:eastAsia="Calibri"/>
              </w:rPr>
              <w:t>Parentline</w:t>
            </w:r>
            <w:proofErr w:type="spellEnd"/>
            <w:r w:rsidRPr="00306880">
              <w:rPr>
                <w:rFonts w:eastAsia="Calibri"/>
              </w:rPr>
              <w:t xml:space="preserve"> (NSW)</w:t>
            </w:r>
          </w:p>
          <w:p w14:paraId="26D979CC" w14:textId="77777777" w:rsidR="008A1E4B" w:rsidRPr="003B0A62" w:rsidRDefault="00521CEC" w:rsidP="003B0A62">
            <w:pPr>
              <w:pStyle w:val="MensR-Servicedescription"/>
            </w:pPr>
            <w:hyperlink r:id="rId163" w:history="1">
              <w:r w:rsidR="003B0A62" w:rsidRPr="005A50EE">
                <w:rPr>
                  <w:rStyle w:val="Hyperlink"/>
                </w:rPr>
                <w:t>www.families.nsw.gov.au</w:t>
              </w:r>
            </w:hyperlink>
            <w:r w:rsidR="003B0A62">
              <w:t xml:space="preserve"> </w:t>
            </w:r>
          </w:p>
          <w:p w14:paraId="00226154" w14:textId="77777777" w:rsidR="008A1E4B" w:rsidRPr="00306880" w:rsidRDefault="008A1E4B" w:rsidP="003B0A62">
            <w:pPr>
              <w:pStyle w:val="MensR-Servicedescription"/>
              <w:rPr>
                <w:rStyle w:val="Hyperlink"/>
              </w:rPr>
            </w:pPr>
            <w:r w:rsidRPr="003B0A62">
              <w:t>Counselling and support for parents, as well as general parenting advice and information.</w:t>
            </w:r>
          </w:p>
        </w:tc>
        <w:tc>
          <w:tcPr>
            <w:tcW w:w="1701" w:type="dxa"/>
            <w:shd w:val="clear" w:color="auto" w:fill="auto"/>
          </w:tcPr>
          <w:p w14:paraId="41FC7B4E" w14:textId="77777777" w:rsidR="008A1E4B" w:rsidRPr="00306880" w:rsidRDefault="008A1E4B" w:rsidP="00306880">
            <w:pPr>
              <w:pStyle w:val="MensR-ServiceopeninghoursCrisislist"/>
              <w:rPr>
                <w:rFonts w:eastAsia="Calibri"/>
                <w:szCs w:val="22"/>
              </w:rPr>
            </w:pPr>
            <w:r w:rsidRPr="00306880">
              <w:rPr>
                <w:rFonts w:eastAsia="Calibri"/>
                <w:szCs w:val="22"/>
              </w:rPr>
              <w:t>3pm-12am</w:t>
            </w:r>
          </w:p>
          <w:p w14:paraId="0E132420" w14:textId="77777777" w:rsidR="008A1E4B" w:rsidRPr="00306880" w:rsidRDefault="008A1E4B" w:rsidP="00306880">
            <w:pPr>
              <w:pStyle w:val="MensR-ServiceopeninghoursCrisislist"/>
              <w:rPr>
                <w:rFonts w:eastAsia="Calibri"/>
                <w:b/>
                <w:szCs w:val="22"/>
              </w:rPr>
            </w:pPr>
            <w:r w:rsidRPr="00306880">
              <w:rPr>
                <w:rFonts w:eastAsia="Calibri"/>
                <w:szCs w:val="22"/>
              </w:rPr>
              <w:t>Mon-Sun</w:t>
            </w:r>
          </w:p>
        </w:tc>
        <w:tc>
          <w:tcPr>
            <w:tcW w:w="1842" w:type="dxa"/>
            <w:shd w:val="clear" w:color="auto" w:fill="auto"/>
          </w:tcPr>
          <w:p w14:paraId="0F5D97C0" w14:textId="77777777" w:rsidR="008A1E4B" w:rsidRPr="00306880" w:rsidRDefault="008A1E4B" w:rsidP="00306880">
            <w:pPr>
              <w:pStyle w:val="MensR-Servicecontact"/>
              <w:rPr>
                <w:rFonts w:eastAsia="Calibri"/>
              </w:rPr>
            </w:pPr>
            <w:r w:rsidRPr="00306880">
              <w:rPr>
                <w:rFonts w:eastAsia="Calibri"/>
              </w:rPr>
              <w:t>1300 1300 52</w:t>
            </w:r>
          </w:p>
        </w:tc>
      </w:tr>
      <w:tr w:rsidR="008A1E4B" w:rsidRPr="00306880" w14:paraId="31E896FE" w14:textId="77777777" w:rsidTr="00306880">
        <w:trPr>
          <w:cantSplit/>
        </w:trPr>
        <w:tc>
          <w:tcPr>
            <w:tcW w:w="5529" w:type="dxa"/>
            <w:shd w:val="clear" w:color="auto" w:fill="auto"/>
          </w:tcPr>
          <w:p w14:paraId="735AE382" w14:textId="77777777" w:rsidR="00A14559" w:rsidRPr="00306880" w:rsidRDefault="00A14559" w:rsidP="003B0A62">
            <w:pPr>
              <w:pStyle w:val="MensR-ServiceName"/>
            </w:pPr>
            <w:proofErr w:type="spellStart"/>
            <w:r w:rsidRPr="00306880">
              <w:t>QLife</w:t>
            </w:r>
            <w:proofErr w:type="spellEnd"/>
          </w:p>
          <w:p w14:paraId="00D6D7AF" w14:textId="77777777" w:rsidR="008A1E4B" w:rsidRPr="003B0A62" w:rsidRDefault="00521CEC" w:rsidP="003B0A62">
            <w:pPr>
              <w:pStyle w:val="MensR-Servicedescription"/>
              <w:rPr>
                <w:rStyle w:val="Hyperlink"/>
              </w:rPr>
            </w:pPr>
            <w:hyperlink r:id="rId164" w:history="1">
              <w:r w:rsidR="008A1E4B" w:rsidRPr="003B0A62">
                <w:rPr>
                  <w:rStyle w:val="Hyperlink"/>
                </w:rPr>
                <w:t>www.qlife.org.au</w:t>
              </w:r>
            </w:hyperlink>
          </w:p>
          <w:p w14:paraId="4D1D05F4" w14:textId="77777777" w:rsidR="008A1E4B" w:rsidRPr="00306880" w:rsidRDefault="008A1E4B" w:rsidP="003B0A62">
            <w:pPr>
              <w:pStyle w:val="MensR-Servicedescription"/>
            </w:pPr>
            <w:r w:rsidRPr="003B0A62">
              <w:t>Telephone and online counselling and referral service for people who are lesbian, gay, bisexual, trans, and/or intersex (LGBTI).</w:t>
            </w:r>
          </w:p>
        </w:tc>
        <w:tc>
          <w:tcPr>
            <w:tcW w:w="1701" w:type="dxa"/>
            <w:shd w:val="clear" w:color="auto" w:fill="auto"/>
          </w:tcPr>
          <w:p w14:paraId="6D7A3004" w14:textId="77777777" w:rsidR="008A1E4B" w:rsidRPr="00306880" w:rsidRDefault="008A1E4B" w:rsidP="00306880">
            <w:pPr>
              <w:pStyle w:val="MensR-ServiceopeninghoursCrisislist"/>
              <w:rPr>
                <w:rFonts w:eastAsia="Calibri"/>
                <w:szCs w:val="22"/>
              </w:rPr>
            </w:pPr>
            <w:r w:rsidRPr="00306880">
              <w:rPr>
                <w:rFonts w:eastAsia="Calibri"/>
                <w:szCs w:val="22"/>
              </w:rPr>
              <w:t>3pm-12am</w:t>
            </w:r>
          </w:p>
          <w:p w14:paraId="0390EE9C" w14:textId="77777777" w:rsidR="008A1E4B" w:rsidRPr="00306880" w:rsidRDefault="008A1E4B" w:rsidP="00306880">
            <w:pPr>
              <w:pStyle w:val="MensR-ServiceopeninghoursCrisislist"/>
              <w:rPr>
                <w:b/>
              </w:rPr>
            </w:pPr>
            <w:r w:rsidRPr="00306880">
              <w:rPr>
                <w:rFonts w:eastAsia="Calibri"/>
                <w:szCs w:val="22"/>
              </w:rPr>
              <w:t>Mon-Sun</w:t>
            </w:r>
          </w:p>
        </w:tc>
        <w:tc>
          <w:tcPr>
            <w:tcW w:w="1842" w:type="dxa"/>
            <w:shd w:val="clear" w:color="auto" w:fill="auto"/>
          </w:tcPr>
          <w:p w14:paraId="6A1E928A" w14:textId="77777777" w:rsidR="008A1E4B" w:rsidRPr="00306880" w:rsidRDefault="008A1E4B" w:rsidP="00306880">
            <w:pPr>
              <w:pStyle w:val="MensR-Servicecontact"/>
            </w:pPr>
            <w:r w:rsidRPr="00306880">
              <w:t>1800 184 527</w:t>
            </w:r>
          </w:p>
        </w:tc>
      </w:tr>
      <w:tr w:rsidR="008A1E4B" w:rsidRPr="00306880" w14:paraId="39AA3FAE" w14:textId="77777777" w:rsidTr="00306880">
        <w:trPr>
          <w:cantSplit/>
        </w:trPr>
        <w:tc>
          <w:tcPr>
            <w:tcW w:w="5529" w:type="dxa"/>
            <w:shd w:val="clear" w:color="auto" w:fill="auto"/>
          </w:tcPr>
          <w:p w14:paraId="42F56677" w14:textId="77777777" w:rsidR="00A14559" w:rsidRPr="00306880" w:rsidRDefault="00A14559" w:rsidP="003B0A62">
            <w:pPr>
              <w:pStyle w:val="MensR-ServiceName"/>
            </w:pPr>
            <w:r w:rsidRPr="00306880">
              <w:lastRenderedPageBreak/>
              <w:t>Quitline</w:t>
            </w:r>
          </w:p>
          <w:p w14:paraId="5B68B50D" w14:textId="77777777" w:rsidR="008A1E4B" w:rsidRPr="003B0A62" w:rsidRDefault="00521CEC" w:rsidP="003B0A62">
            <w:pPr>
              <w:pStyle w:val="MensR-Servicedescription"/>
              <w:rPr>
                <w:rStyle w:val="Hyperlink"/>
              </w:rPr>
            </w:pPr>
            <w:hyperlink r:id="rId165" w:history="1">
              <w:r w:rsidR="008A1E4B" w:rsidRPr="003B0A62">
                <w:rPr>
                  <w:rStyle w:val="Hyperlink"/>
                </w:rPr>
                <w:t>www.quitnow.gov.au</w:t>
              </w:r>
            </w:hyperlink>
          </w:p>
          <w:p w14:paraId="5AF69B0C" w14:textId="77777777" w:rsidR="008A1E4B" w:rsidRPr="00306880" w:rsidRDefault="008A1E4B" w:rsidP="003B0A62">
            <w:pPr>
              <w:pStyle w:val="MensR-Servicedescription"/>
            </w:pPr>
            <w:r w:rsidRPr="003B0A62">
              <w:t>A confidential telephone service available to smokers who want to quit. Can also give advice on how to support someone to quit. Ask for a Quit Pack to be sent free of charge.</w:t>
            </w:r>
          </w:p>
        </w:tc>
        <w:tc>
          <w:tcPr>
            <w:tcW w:w="1701" w:type="dxa"/>
            <w:shd w:val="clear" w:color="auto" w:fill="auto"/>
          </w:tcPr>
          <w:p w14:paraId="41A707B5" w14:textId="77777777" w:rsidR="008A1E4B" w:rsidRPr="00306880" w:rsidRDefault="008A1E4B" w:rsidP="00306880">
            <w:pPr>
              <w:pStyle w:val="MensR-ServiceopeninghoursCrisislist"/>
              <w:rPr>
                <w:rFonts w:eastAsia="Calibri"/>
                <w:szCs w:val="22"/>
              </w:rPr>
            </w:pPr>
            <w:r w:rsidRPr="00306880">
              <w:rPr>
                <w:rFonts w:eastAsia="Calibri"/>
                <w:szCs w:val="22"/>
              </w:rPr>
              <w:t>8am-8pm</w:t>
            </w:r>
          </w:p>
          <w:p w14:paraId="3FDF7742" w14:textId="77777777" w:rsidR="008A1E4B" w:rsidRPr="00306880" w:rsidRDefault="008A1E4B" w:rsidP="00306880">
            <w:pPr>
              <w:pStyle w:val="MensR-ServiceopeninghoursCrisislist"/>
              <w:rPr>
                <w:b/>
              </w:rPr>
            </w:pPr>
            <w:r w:rsidRPr="00306880">
              <w:rPr>
                <w:rFonts w:eastAsia="Calibri"/>
                <w:szCs w:val="22"/>
              </w:rPr>
              <w:t>Mon-Fri</w:t>
            </w:r>
          </w:p>
        </w:tc>
        <w:tc>
          <w:tcPr>
            <w:tcW w:w="1842" w:type="dxa"/>
            <w:shd w:val="clear" w:color="auto" w:fill="auto"/>
          </w:tcPr>
          <w:p w14:paraId="7AEEE3E8" w14:textId="77777777" w:rsidR="008A1E4B" w:rsidRPr="00306880" w:rsidRDefault="008A1E4B" w:rsidP="00306880">
            <w:pPr>
              <w:pStyle w:val="MensR-Servicecontact"/>
            </w:pPr>
            <w:r w:rsidRPr="00306880">
              <w:t>13 78 48</w:t>
            </w:r>
          </w:p>
        </w:tc>
      </w:tr>
      <w:tr w:rsidR="008A1E4B" w:rsidRPr="00306880" w14:paraId="1DC7C64D" w14:textId="77777777" w:rsidTr="00306880">
        <w:trPr>
          <w:cantSplit/>
        </w:trPr>
        <w:tc>
          <w:tcPr>
            <w:tcW w:w="5529" w:type="dxa"/>
            <w:shd w:val="clear" w:color="auto" w:fill="auto"/>
          </w:tcPr>
          <w:p w14:paraId="5359CE8D" w14:textId="77777777" w:rsidR="00A14559" w:rsidRPr="00306880" w:rsidRDefault="00A14559" w:rsidP="003B0A62">
            <w:pPr>
              <w:pStyle w:val="MensR-ServiceName"/>
            </w:pPr>
            <w:r w:rsidRPr="00306880">
              <w:t>SANE Helpline</w:t>
            </w:r>
          </w:p>
          <w:p w14:paraId="3755D6FB" w14:textId="77777777" w:rsidR="008A1E4B" w:rsidRPr="003B0A62" w:rsidRDefault="00521CEC" w:rsidP="003B0A62">
            <w:pPr>
              <w:pStyle w:val="MensR-Servicedescription"/>
              <w:rPr>
                <w:rStyle w:val="Hyperlink"/>
              </w:rPr>
            </w:pPr>
            <w:hyperlink r:id="rId166" w:history="1">
              <w:r w:rsidR="008A1E4B" w:rsidRPr="003B0A62">
                <w:rPr>
                  <w:rStyle w:val="Hyperlink"/>
                </w:rPr>
                <w:t>www.sane.org</w:t>
              </w:r>
            </w:hyperlink>
          </w:p>
          <w:p w14:paraId="73253A44" w14:textId="77777777" w:rsidR="008A1E4B" w:rsidRPr="00306880" w:rsidRDefault="008A1E4B" w:rsidP="003B0A62">
            <w:pPr>
              <w:pStyle w:val="MensR-Servicedescription"/>
            </w:pPr>
            <w:r w:rsidRPr="003B0A62">
              <w:t>Talk to a mental health professional. Provides information, guidance, and referral to manage mental health concerns.</w:t>
            </w:r>
          </w:p>
        </w:tc>
        <w:tc>
          <w:tcPr>
            <w:tcW w:w="1701" w:type="dxa"/>
            <w:shd w:val="clear" w:color="auto" w:fill="auto"/>
          </w:tcPr>
          <w:p w14:paraId="76392FCC" w14:textId="77777777" w:rsidR="008A1E4B" w:rsidRPr="00306880" w:rsidRDefault="008A1E4B" w:rsidP="00306880">
            <w:pPr>
              <w:pStyle w:val="MensR-ServiceopeninghoursCrisislist"/>
              <w:rPr>
                <w:rFonts w:eastAsia="Calibri"/>
                <w:szCs w:val="22"/>
              </w:rPr>
            </w:pPr>
            <w:r w:rsidRPr="00306880">
              <w:rPr>
                <w:rFonts w:eastAsia="Calibri"/>
                <w:szCs w:val="22"/>
              </w:rPr>
              <w:t>9am-5pm</w:t>
            </w:r>
          </w:p>
          <w:p w14:paraId="0AEB90EF" w14:textId="77777777" w:rsidR="008A1E4B" w:rsidRPr="00306880" w:rsidRDefault="008A1E4B" w:rsidP="00306880">
            <w:pPr>
              <w:pStyle w:val="MensR-ServiceopeninghoursCrisislist"/>
              <w:rPr>
                <w:rFonts w:eastAsia="Calibri"/>
                <w:szCs w:val="22"/>
              </w:rPr>
            </w:pPr>
            <w:r w:rsidRPr="00306880">
              <w:rPr>
                <w:rFonts w:eastAsia="Calibri"/>
                <w:szCs w:val="22"/>
              </w:rPr>
              <w:t>Mon-Fri</w:t>
            </w:r>
          </w:p>
        </w:tc>
        <w:tc>
          <w:tcPr>
            <w:tcW w:w="1842" w:type="dxa"/>
            <w:shd w:val="clear" w:color="auto" w:fill="auto"/>
          </w:tcPr>
          <w:p w14:paraId="0A23E2FD" w14:textId="77777777" w:rsidR="008A1E4B" w:rsidRPr="00306880" w:rsidRDefault="008A1E4B" w:rsidP="00306880">
            <w:pPr>
              <w:pStyle w:val="MensR-Servicecontact"/>
            </w:pPr>
            <w:r w:rsidRPr="00306880">
              <w:t>1800 187 263</w:t>
            </w:r>
          </w:p>
        </w:tc>
      </w:tr>
      <w:tr w:rsidR="008A1E4B" w:rsidRPr="00306880" w14:paraId="52993139" w14:textId="77777777" w:rsidTr="00306880">
        <w:trPr>
          <w:cantSplit/>
        </w:trPr>
        <w:tc>
          <w:tcPr>
            <w:tcW w:w="5529" w:type="dxa"/>
          </w:tcPr>
          <w:p w14:paraId="140F28E7" w14:textId="77777777" w:rsidR="00A14559" w:rsidRPr="00306880" w:rsidRDefault="00A14559" w:rsidP="003B0A62">
            <w:pPr>
              <w:pStyle w:val="MensR-ServiceName"/>
            </w:pPr>
            <w:r w:rsidRPr="00306880">
              <w:t xml:space="preserve">Suicide </w:t>
            </w:r>
            <w:proofErr w:type="spellStart"/>
            <w:r w:rsidRPr="00306880">
              <w:t>Callback</w:t>
            </w:r>
            <w:proofErr w:type="spellEnd"/>
            <w:r w:rsidRPr="00306880">
              <w:t xml:space="preserve"> Service</w:t>
            </w:r>
          </w:p>
          <w:p w14:paraId="24A0F0D9" w14:textId="77777777" w:rsidR="008A1E4B" w:rsidRPr="003B0A62" w:rsidRDefault="00521CEC" w:rsidP="003B0A62">
            <w:pPr>
              <w:pStyle w:val="MensR-Servicedescription"/>
              <w:rPr>
                <w:rStyle w:val="Hyperlink"/>
              </w:rPr>
            </w:pPr>
            <w:hyperlink r:id="rId167" w:history="1">
              <w:r w:rsidR="008A1E4B" w:rsidRPr="003B0A62">
                <w:rPr>
                  <w:rStyle w:val="Hyperlink"/>
                </w:rPr>
                <w:t>www.suicidecallbackservice.org.au</w:t>
              </w:r>
            </w:hyperlink>
          </w:p>
          <w:p w14:paraId="4D4480E2" w14:textId="77777777" w:rsidR="008A1E4B" w:rsidRPr="00306880" w:rsidRDefault="008A1E4B" w:rsidP="003B0A62">
            <w:pPr>
              <w:pStyle w:val="MensR-Servicedescription"/>
            </w:pPr>
            <w:r w:rsidRPr="003B0A62">
              <w:t>Phone, video &amp; online counselling for anyone affected by suicide.</w:t>
            </w:r>
          </w:p>
        </w:tc>
        <w:tc>
          <w:tcPr>
            <w:tcW w:w="1701" w:type="dxa"/>
          </w:tcPr>
          <w:p w14:paraId="581145F3" w14:textId="77777777" w:rsidR="008A1E4B" w:rsidRPr="00306880" w:rsidRDefault="008A1E4B" w:rsidP="00306880">
            <w:pPr>
              <w:pStyle w:val="MensR-ServiceopeninghoursCrisislist"/>
            </w:pPr>
            <w:r w:rsidRPr="00306880">
              <w:t>24 hours</w:t>
            </w:r>
          </w:p>
          <w:p w14:paraId="29B5720A" w14:textId="77777777" w:rsidR="008A1E4B" w:rsidRPr="00306880" w:rsidRDefault="008A1E4B" w:rsidP="00306880">
            <w:pPr>
              <w:pStyle w:val="MensR-ServiceopeninghoursCrisislist"/>
              <w:rPr>
                <w:b/>
              </w:rPr>
            </w:pPr>
            <w:r w:rsidRPr="00306880">
              <w:t>7 days</w:t>
            </w:r>
          </w:p>
        </w:tc>
        <w:tc>
          <w:tcPr>
            <w:tcW w:w="1842" w:type="dxa"/>
          </w:tcPr>
          <w:p w14:paraId="30E4BFA7" w14:textId="77777777" w:rsidR="008A1E4B" w:rsidRPr="00306880" w:rsidRDefault="008A1E4B" w:rsidP="00306880">
            <w:pPr>
              <w:pStyle w:val="MensR-Servicecontact"/>
            </w:pPr>
            <w:r w:rsidRPr="00306880">
              <w:t>1300 659 467</w:t>
            </w:r>
          </w:p>
        </w:tc>
      </w:tr>
      <w:tr w:rsidR="00CC4892" w14:paraId="2F0AE283" w14:textId="77777777" w:rsidTr="00306880">
        <w:trPr>
          <w:cantSplit/>
        </w:trPr>
        <w:tc>
          <w:tcPr>
            <w:tcW w:w="5529" w:type="dxa"/>
          </w:tcPr>
          <w:p w14:paraId="5A024374" w14:textId="77777777" w:rsidR="00CC4892" w:rsidRPr="00306880" w:rsidRDefault="00CC4892" w:rsidP="003B0A62">
            <w:pPr>
              <w:pStyle w:val="MensR-ServiceName"/>
            </w:pPr>
            <w:proofErr w:type="spellStart"/>
            <w:r w:rsidRPr="00306880">
              <w:t>StandBy</w:t>
            </w:r>
            <w:proofErr w:type="spellEnd"/>
            <w:r w:rsidRPr="00306880">
              <w:t xml:space="preserve"> Response Service</w:t>
            </w:r>
          </w:p>
          <w:p w14:paraId="23E29AA0" w14:textId="77777777" w:rsidR="00CC4892" w:rsidRPr="003B0A62" w:rsidRDefault="00521CEC" w:rsidP="003B0A62">
            <w:pPr>
              <w:pStyle w:val="MensR-Servicedescription"/>
              <w:rPr>
                <w:rStyle w:val="Hyperlink"/>
              </w:rPr>
            </w:pPr>
            <w:hyperlink r:id="rId168" w:history="1">
              <w:r w:rsidR="00CC4892" w:rsidRPr="003B0A62">
                <w:rPr>
                  <w:rStyle w:val="Hyperlink"/>
                </w:rPr>
                <w:t>www.unitedsynergies.com.au</w:t>
              </w:r>
            </w:hyperlink>
          </w:p>
          <w:p w14:paraId="4752ABAA" w14:textId="77777777" w:rsidR="00CC4892" w:rsidRPr="00306880" w:rsidRDefault="00CC4892" w:rsidP="003B0A62">
            <w:pPr>
              <w:pStyle w:val="MensR-Servicedescription"/>
              <w:rPr>
                <w:b/>
              </w:rPr>
            </w:pPr>
            <w:r w:rsidRPr="003B0A62">
              <w:t>Provides an immediate response to people bereaved by suicide via a locally based 24-hour crisis response telephone number – when you do not know where to turn for help or how to find support that may exist.</w:t>
            </w:r>
          </w:p>
        </w:tc>
        <w:tc>
          <w:tcPr>
            <w:tcW w:w="1701" w:type="dxa"/>
          </w:tcPr>
          <w:p w14:paraId="499073CC" w14:textId="77777777" w:rsidR="00CC4892" w:rsidRPr="00306880" w:rsidRDefault="00CC4892" w:rsidP="00306880">
            <w:pPr>
              <w:pStyle w:val="MensR-ServiceopeninghoursCrisislist"/>
            </w:pPr>
            <w:r w:rsidRPr="00306880">
              <w:t>24 hours</w:t>
            </w:r>
          </w:p>
          <w:p w14:paraId="45B7272F" w14:textId="77777777" w:rsidR="00CC4892" w:rsidRPr="00306880" w:rsidRDefault="00CC4892" w:rsidP="00306880">
            <w:pPr>
              <w:pStyle w:val="MensR-ServiceopeninghoursCrisislist"/>
            </w:pPr>
            <w:r w:rsidRPr="00306880">
              <w:t>7 days</w:t>
            </w:r>
          </w:p>
        </w:tc>
        <w:tc>
          <w:tcPr>
            <w:tcW w:w="1842" w:type="dxa"/>
          </w:tcPr>
          <w:p w14:paraId="1E671A41" w14:textId="77777777" w:rsidR="00CC4892" w:rsidRPr="00306880" w:rsidRDefault="00CC4892" w:rsidP="00306880">
            <w:pPr>
              <w:pStyle w:val="MensR-Servicecontact"/>
            </w:pPr>
            <w:r w:rsidRPr="00306880">
              <w:t>0421 725180</w:t>
            </w:r>
          </w:p>
          <w:p w14:paraId="746703D4" w14:textId="77777777" w:rsidR="00CC4892" w:rsidRPr="00306880" w:rsidRDefault="00CC4892" w:rsidP="00306880">
            <w:pPr>
              <w:pStyle w:val="MensR-Servicecontact"/>
              <w:rPr>
                <w:b w:val="0"/>
              </w:rPr>
            </w:pPr>
            <w:proofErr w:type="spellStart"/>
            <w:r w:rsidRPr="00306880">
              <w:rPr>
                <w:b w:val="0"/>
              </w:rPr>
              <w:t>SupportLink</w:t>
            </w:r>
            <w:proofErr w:type="spellEnd"/>
            <w:r w:rsidRPr="00306880">
              <w:rPr>
                <w:b w:val="0"/>
              </w:rPr>
              <w:t xml:space="preserve"> Canberra </w:t>
            </w:r>
          </w:p>
        </w:tc>
      </w:tr>
      <w:tr w:rsidR="00174A7F" w14:paraId="4005E391" w14:textId="77777777" w:rsidTr="00174A7F">
        <w:trPr>
          <w:cantSplit/>
        </w:trPr>
        <w:tc>
          <w:tcPr>
            <w:tcW w:w="5529" w:type="dxa"/>
            <w:shd w:val="clear" w:color="auto" w:fill="FFFFFF" w:themeFill="background1"/>
          </w:tcPr>
          <w:p w14:paraId="4FA0973A" w14:textId="77777777" w:rsidR="00174A7F" w:rsidRDefault="00174A7F" w:rsidP="003B0A62">
            <w:pPr>
              <w:pStyle w:val="MensR-ServiceName"/>
            </w:pPr>
            <w:proofErr w:type="spellStart"/>
            <w:r>
              <w:t>TeleYARN</w:t>
            </w:r>
            <w:proofErr w:type="spellEnd"/>
          </w:p>
          <w:p w14:paraId="5ED66B87" w14:textId="77777777" w:rsidR="00174A7F" w:rsidRDefault="00174A7F" w:rsidP="00174A7F">
            <w:pPr>
              <w:pStyle w:val="MensR-Servicedescription"/>
              <w:rPr>
                <w:rStyle w:val="Hyperlink"/>
              </w:rPr>
            </w:pPr>
            <w:r>
              <w:rPr>
                <w:rStyle w:val="Hyperlink"/>
              </w:rPr>
              <w:t>www.redcross.org.au</w:t>
            </w:r>
          </w:p>
          <w:p w14:paraId="62E8039D" w14:textId="77777777" w:rsidR="00174A7F" w:rsidRPr="00306880" w:rsidRDefault="00174A7F" w:rsidP="00174A7F">
            <w:pPr>
              <w:pStyle w:val="MensR-Servicedescription"/>
            </w:pPr>
            <w:r>
              <w:t>A project that provides regular phone calls to Aboriginal and/or Torres Strait Islander peoples across NSW who would benefit from a regular yarn</w:t>
            </w:r>
            <w:r w:rsidRPr="00174A7F">
              <w:t>.</w:t>
            </w:r>
          </w:p>
        </w:tc>
        <w:tc>
          <w:tcPr>
            <w:tcW w:w="1701" w:type="dxa"/>
            <w:shd w:val="clear" w:color="auto" w:fill="FFFFFF" w:themeFill="background1"/>
          </w:tcPr>
          <w:p w14:paraId="79DF9B9D" w14:textId="77777777" w:rsidR="00174A7F" w:rsidRPr="00306880" w:rsidRDefault="00174A7F" w:rsidP="00174A7F">
            <w:pPr>
              <w:pStyle w:val="MensR-ServiceopeninghoursCrisislist"/>
              <w:rPr>
                <w:rFonts w:eastAsia="Calibri"/>
                <w:szCs w:val="22"/>
              </w:rPr>
            </w:pPr>
            <w:r w:rsidRPr="00306880">
              <w:rPr>
                <w:rFonts w:eastAsia="Calibri"/>
                <w:szCs w:val="22"/>
              </w:rPr>
              <w:t>9am-5pm</w:t>
            </w:r>
          </w:p>
          <w:p w14:paraId="1261C05D" w14:textId="77777777" w:rsidR="00174A7F" w:rsidRPr="00306880" w:rsidRDefault="00174A7F" w:rsidP="00174A7F">
            <w:pPr>
              <w:pStyle w:val="MensR-ServiceopeninghoursCrisislist"/>
            </w:pPr>
            <w:r w:rsidRPr="00306880">
              <w:rPr>
                <w:rFonts w:eastAsia="Calibri"/>
                <w:szCs w:val="22"/>
              </w:rPr>
              <w:t>Mon-Fri</w:t>
            </w:r>
          </w:p>
        </w:tc>
        <w:tc>
          <w:tcPr>
            <w:tcW w:w="1842" w:type="dxa"/>
            <w:shd w:val="clear" w:color="auto" w:fill="FFFFFF" w:themeFill="background1"/>
          </w:tcPr>
          <w:p w14:paraId="4B1D59AB" w14:textId="77777777" w:rsidR="00174A7F" w:rsidRPr="00306880" w:rsidRDefault="00174A7F" w:rsidP="00306880">
            <w:pPr>
              <w:pStyle w:val="MensR-Servicecontact"/>
            </w:pPr>
            <w:r>
              <w:t>0429 151112</w:t>
            </w:r>
          </w:p>
        </w:tc>
      </w:tr>
      <w:bookmarkEnd w:id="89"/>
    </w:tbl>
    <w:p w14:paraId="3CF8017A" w14:textId="77777777" w:rsidR="00CD4EC1" w:rsidRPr="00CD4EC1" w:rsidRDefault="00CD4EC1" w:rsidP="00042669">
      <w:pPr>
        <w:pStyle w:val="MensResource-Normal"/>
        <w:spacing w:after="240"/>
        <w:jc w:val="center"/>
      </w:pPr>
    </w:p>
    <w:p w14:paraId="115D69F5" w14:textId="77777777" w:rsidR="00CD4EC1" w:rsidRPr="00CD4EC1" w:rsidRDefault="00CD4EC1">
      <w:r w:rsidRPr="00CD4EC1">
        <w:br w:type="page"/>
      </w:r>
    </w:p>
    <w:p w14:paraId="47B69E2A" w14:textId="77777777" w:rsidR="003207A1" w:rsidRDefault="003207A1" w:rsidP="003207A1">
      <w:pPr>
        <w:pStyle w:val="Heading1"/>
      </w:pPr>
      <w:bookmarkStart w:id="102" w:name="_Toc470099399"/>
      <w:r>
        <w:lastRenderedPageBreak/>
        <w:t>Notes</w:t>
      </w:r>
      <w:bookmarkEnd w:id="102"/>
    </w:p>
    <w:p w14:paraId="43DE9A02" w14:textId="77777777" w:rsidR="003207A1" w:rsidRDefault="003207A1" w:rsidP="003207A1">
      <w:pPr>
        <w:pStyle w:val="Notes"/>
      </w:pPr>
    </w:p>
    <w:p w14:paraId="4DC71604" w14:textId="77777777" w:rsidR="003207A1" w:rsidRDefault="003207A1" w:rsidP="003207A1">
      <w:pPr>
        <w:pStyle w:val="Notes"/>
        <w:pBdr>
          <w:top w:val="single" w:sz="6" w:space="1" w:color="auto"/>
          <w:bottom w:val="single" w:sz="6" w:space="1" w:color="auto"/>
        </w:pBdr>
      </w:pPr>
    </w:p>
    <w:p w14:paraId="69A488BE" w14:textId="77777777" w:rsidR="003207A1" w:rsidRDefault="003207A1" w:rsidP="003207A1">
      <w:pPr>
        <w:pStyle w:val="Notes"/>
        <w:pBdr>
          <w:bottom w:val="single" w:sz="6" w:space="1" w:color="auto"/>
          <w:between w:val="single" w:sz="6" w:space="1" w:color="auto"/>
        </w:pBdr>
      </w:pPr>
    </w:p>
    <w:p w14:paraId="681ED370" w14:textId="77777777" w:rsidR="003207A1" w:rsidRDefault="003207A1" w:rsidP="003207A1">
      <w:pPr>
        <w:pStyle w:val="Notes"/>
        <w:pBdr>
          <w:bottom w:val="single" w:sz="6" w:space="1" w:color="auto"/>
          <w:between w:val="single" w:sz="6" w:space="1" w:color="auto"/>
        </w:pBdr>
      </w:pPr>
    </w:p>
    <w:p w14:paraId="01A2578B" w14:textId="77777777" w:rsidR="003207A1" w:rsidRDefault="003207A1" w:rsidP="003207A1">
      <w:pPr>
        <w:pStyle w:val="Notes"/>
        <w:pBdr>
          <w:bottom w:val="single" w:sz="6" w:space="1" w:color="auto"/>
          <w:between w:val="single" w:sz="6" w:space="1" w:color="auto"/>
        </w:pBdr>
      </w:pPr>
    </w:p>
    <w:p w14:paraId="4C051988" w14:textId="77777777" w:rsidR="003207A1" w:rsidRDefault="003207A1" w:rsidP="003207A1">
      <w:pPr>
        <w:pStyle w:val="Notes"/>
        <w:pBdr>
          <w:bottom w:val="single" w:sz="6" w:space="1" w:color="auto"/>
          <w:between w:val="single" w:sz="6" w:space="1" w:color="auto"/>
        </w:pBdr>
      </w:pPr>
    </w:p>
    <w:p w14:paraId="7AB14C6C" w14:textId="77777777" w:rsidR="003207A1" w:rsidRDefault="003207A1" w:rsidP="003207A1">
      <w:pPr>
        <w:pStyle w:val="Notes"/>
        <w:pBdr>
          <w:bottom w:val="single" w:sz="6" w:space="1" w:color="auto"/>
          <w:between w:val="single" w:sz="6" w:space="1" w:color="auto"/>
        </w:pBdr>
      </w:pPr>
    </w:p>
    <w:p w14:paraId="7ECDC49D" w14:textId="77777777" w:rsidR="003207A1" w:rsidRDefault="003207A1" w:rsidP="003207A1">
      <w:pPr>
        <w:pStyle w:val="Notes"/>
        <w:pBdr>
          <w:bottom w:val="single" w:sz="6" w:space="1" w:color="auto"/>
          <w:between w:val="single" w:sz="6" w:space="1" w:color="auto"/>
        </w:pBdr>
      </w:pPr>
    </w:p>
    <w:p w14:paraId="36FCC521" w14:textId="77777777" w:rsidR="003207A1" w:rsidRDefault="003207A1" w:rsidP="003207A1">
      <w:pPr>
        <w:pStyle w:val="Notes"/>
        <w:pBdr>
          <w:bottom w:val="single" w:sz="6" w:space="1" w:color="auto"/>
          <w:between w:val="single" w:sz="6" w:space="1" w:color="auto"/>
        </w:pBdr>
      </w:pPr>
    </w:p>
    <w:p w14:paraId="1A2353D7" w14:textId="77777777" w:rsidR="003207A1" w:rsidRDefault="003207A1" w:rsidP="003207A1">
      <w:pPr>
        <w:pStyle w:val="Notes"/>
        <w:pBdr>
          <w:bottom w:val="single" w:sz="6" w:space="1" w:color="auto"/>
          <w:between w:val="single" w:sz="6" w:space="1" w:color="auto"/>
        </w:pBdr>
      </w:pPr>
    </w:p>
    <w:p w14:paraId="58541235" w14:textId="77777777" w:rsidR="003207A1" w:rsidRDefault="003207A1" w:rsidP="003207A1">
      <w:pPr>
        <w:pStyle w:val="Notes"/>
        <w:pBdr>
          <w:bottom w:val="single" w:sz="6" w:space="1" w:color="auto"/>
          <w:between w:val="single" w:sz="6" w:space="1" w:color="auto"/>
        </w:pBdr>
      </w:pPr>
    </w:p>
    <w:p w14:paraId="2C4B5073" w14:textId="77777777" w:rsidR="003207A1" w:rsidRDefault="003207A1" w:rsidP="003207A1">
      <w:pPr>
        <w:pStyle w:val="Notes"/>
        <w:pBdr>
          <w:bottom w:val="single" w:sz="6" w:space="1" w:color="auto"/>
          <w:between w:val="single" w:sz="6" w:space="1" w:color="auto"/>
        </w:pBdr>
      </w:pPr>
    </w:p>
    <w:p w14:paraId="605A1368" w14:textId="77777777" w:rsidR="003207A1" w:rsidRDefault="003207A1" w:rsidP="003207A1">
      <w:pPr>
        <w:pStyle w:val="Notes"/>
        <w:pBdr>
          <w:bottom w:val="single" w:sz="6" w:space="1" w:color="auto"/>
          <w:between w:val="single" w:sz="6" w:space="1" w:color="auto"/>
        </w:pBdr>
      </w:pPr>
    </w:p>
    <w:p w14:paraId="7AA76F7E" w14:textId="77777777" w:rsidR="003207A1" w:rsidRDefault="003207A1" w:rsidP="003207A1">
      <w:pPr>
        <w:pStyle w:val="Notes"/>
        <w:pBdr>
          <w:bottom w:val="single" w:sz="6" w:space="1" w:color="auto"/>
          <w:between w:val="single" w:sz="6" w:space="1" w:color="auto"/>
        </w:pBdr>
      </w:pPr>
    </w:p>
    <w:p w14:paraId="046D3880" w14:textId="77777777" w:rsidR="003207A1" w:rsidRDefault="003207A1" w:rsidP="003207A1">
      <w:pPr>
        <w:pStyle w:val="Notes"/>
        <w:pBdr>
          <w:bottom w:val="single" w:sz="6" w:space="1" w:color="auto"/>
          <w:between w:val="single" w:sz="6" w:space="1" w:color="auto"/>
        </w:pBdr>
      </w:pPr>
    </w:p>
    <w:p w14:paraId="6D1D4690" w14:textId="77777777" w:rsidR="003207A1" w:rsidRDefault="003207A1" w:rsidP="003207A1">
      <w:pPr>
        <w:pStyle w:val="Notes"/>
        <w:pBdr>
          <w:bottom w:val="single" w:sz="6" w:space="1" w:color="auto"/>
          <w:between w:val="single" w:sz="6" w:space="1" w:color="auto"/>
        </w:pBdr>
      </w:pPr>
    </w:p>
    <w:p w14:paraId="1728E7C5" w14:textId="77777777" w:rsidR="003207A1" w:rsidRDefault="003207A1" w:rsidP="003207A1">
      <w:pPr>
        <w:pStyle w:val="Notes"/>
        <w:pBdr>
          <w:bottom w:val="single" w:sz="6" w:space="1" w:color="auto"/>
          <w:between w:val="single" w:sz="6" w:space="1" w:color="auto"/>
        </w:pBdr>
      </w:pPr>
    </w:p>
    <w:p w14:paraId="175021F2" w14:textId="77777777" w:rsidR="003207A1" w:rsidRDefault="003207A1" w:rsidP="003207A1">
      <w:pPr>
        <w:pStyle w:val="Notes"/>
        <w:pBdr>
          <w:bottom w:val="single" w:sz="6" w:space="1" w:color="auto"/>
          <w:between w:val="single" w:sz="6" w:space="1" w:color="auto"/>
        </w:pBdr>
      </w:pPr>
    </w:p>
    <w:p w14:paraId="78330F49" w14:textId="77777777" w:rsidR="003207A1" w:rsidRDefault="003207A1" w:rsidP="003207A1">
      <w:pPr>
        <w:pStyle w:val="Notes"/>
        <w:pBdr>
          <w:bottom w:val="single" w:sz="6" w:space="1" w:color="auto"/>
          <w:between w:val="single" w:sz="6" w:space="1" w:color="auto"/>
        </w:pBdr>
      </w:pPr>
    </w:p>
    <w:p w14:paraId="59DE6392" w14:textId="77777777" w:rsidR="003207A1" w:rsidRDefault="003207A1" w:rsidP="003207A1">
      <w:pPr>
        <w:pStyle w:val="Notes"/>
        <w:pBdr>
          <w:bottom w:val="single" w:sz="6" w:space="1" w:color="auto"/>
          <w:between w:val="single" w:sz="6" w:space="1" w:color="auto"/>
        </w:pBdr>
      </w:pPr>
    </w:p>
    <w:p w14:paraId="439EC236" w14:textId="77777777" w:rsidR="003207A1" w:rsidRDefault="003207A1" w:rsidP="003207A1">
      <w:pPr>
        <w:pStyle w:val="Notes"/>
        <w:pBdr>
          <w:bottom w:val="single" w:sz="6" w:space="1" w:color="auto"/>
          <w:between w:val="single" w:sz="6" w:space="1" w:color="auto"/>
        </w:pBdr>
      </w:pPr>
    </w:p>
    <w:p w14:paraId="3C8D7A38" w14:textId="77777777" w:rsidR="003207A1" w:rsidRDefault="003207A1" w:rsidP="003207A1">
      <w:pPr>
        <w:pStyle w:val="Notes"/>
        <w:pBdr>
          <w:bottom w:val="single" w:sz="6" w:space="1" w:color="auto"/>
          <w:between w:val="single" w:sz="6" w:space="1" w:color="auto"/>
        </w:pBdr>
      </w:pPr>
    </w:p>
    <w:p w14:paraId="1A967FB3" w14:textId="77777777" w:rsidR="003207A1" w:rsidRDefault="003207A1" w:rsidP="003207A1">
      <w:pPr>
        <w:pStyle w:val="Notes"/>
        <w:pBdr>
          <w:bottom w:val="single" w:sz="6" w:space="1" w:color="auto"/>
          <w:between w:val="single" w:sz="6" w:space="1" w:color="auto"/>
        </w:pBdr>
      </w:pPr>
    </w:p>
    <w:p w14:paraId="1AADC933" w14:textId="77777777" w:rsidR="003207A1" w:rsidRDefault="003207A1" w:rsidP="003207A1">
      <w:pPr>
        <w:pStyle w:val="Notes"/>
        <w:pBdr>
          <w:bottom w:val="single" w:sz="6" w:space="1" w:color="auto"/>
          <w:between w:val="single" w:sz="6" w:space="1" w:color="auto"/>
        </w:pBdr>
      </w:pPr>
    </w:p>
    <w:p w14:paraId="180C74D5" w14:textId="77777777" w:rsidR="003207A1" w:rsidRDefault="003207A1" w:rsidP="003207A1">
      <w:pPr>
        <w:pStyle w:val="Notes"/>
        <w:pBdr>
          <w:bottom w:val="single" w:sz="6" w:space="1" w:color="auto"/>
          <w:between w:val="single" w:sz="6" w:space="1" w:color="auto"/>
        </w:pBdr>
      </w:pPr>
    </w:p>
    <w:p w14:paraId="30EAD7E9" w14:textId="77777777" w:rsidR="00C94855" w:rsidRPr="00732E87" w:rsidRDefault="003805AA">
      <w:r>
        <w:br w:type="page"/>
      </w:r>
      <w:r w:rsidR="00C94855">
        <w:lastRenderedPageBreak/>
        <w:br w:type="page"/>
      </w:r>
    </w:p>
    <w:p w14:paraId="3C69D8E4" w14:textId="77777777" w:rsidR="003805AA" w:rsidRDefault="003805AA" w:rsidP="003207A1">
      <w:pPr>
        <w:pStyle w:val="Notes"/>
      </w:pPr>
    </w:p>
    <w:p w14:paraId="43B27519" w14:textId="77777777" w:rsidR="001F4D56" w:rsidRDefault="001F4D56" w:rsidP="001F4D56">
      <w:pPr>
        <w:pStyle w:val="MensR-Quotes"/>
      </w:pPr>
    </w:p>
    <w:p w14:paraId="30432ADB" w14:textId="77777777" w:rsidR="001F4D56" w:rsidRDefault="001F4D56" w:rsidP="001F4D56">
      <w:pPr>
        <w:pStyle w:val="MensR-Quotes"/>
      </w:pPr>
      <w:r>
        <w:rPr>
          <w:noProof/>
        </w:rPr>
        <mc:AlternateContent>
          <mc:Choice Requires="wps">
            <w:drawing>
              <wp:anchor distT="0" distB="0" distL="114300" distR="114300" simplePos="0" relativeHeight="251759104" behindDoc="0" locked="0" layoutInCell="1" allowOverlap="1" wp14:anchorId="7FEB58E2" wp14:editId="02BDCDB1">
                <wp:simplePos x="0" y="0"/>
                <wp:positionH relativeFrom="column">
                  <wp:posOffset>161925</wp:posOffset>
                </wp:positionH>
                <wp:positionV relativeFrom="paragraph">
                  <wp:posOffset>215900</wp:posOffset>
                </wp:positionV>
                <wp:extent cx="495300" cy="40957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49530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7D51F2" w14:textId="77777777" w:rsidR="001F3314" w:rsidRDefault="001F3314" w:rsidP="001F4D56">
                            <w:pPr>
                              <w:pStyle w:val="MensR-Quotemarks"/>
                            </w:pPr>
                            <w:r w:rsidRPr="001A0733">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FEB58E2" id="_x0000_t202" coordsize="21600,21600" o:spt="202" path="m,l,21600r21600,l21600,xe">
                <v:stroke joinstyle="miter"/>
                <v:path gradientshapeok="t" o:connecttype="rect"/>
              </v:shapetype>
              <v:shape id="Text Box 26" o:spid="_x0000_s1026" type="#_x0000_t202" style="position:absolute;left:0;text-align:left;margin-left:12.75pt;margin-top:17pt;width:39pt;height:32.25pt;z-index:25175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" filled="f" stroked="f" strokeweight=".5pt">
                <v:textbox>
                  <w:txbxContent>
                    <w:p w14:paraId="747D51F2" w14:textId="77777777" w:rsidR="001F3314" w:rsidRDefault="001F3314" w:rsidP="001F4D56">
                      <w:pPr>
                        <w:pStyle w:val="MensR-Quotemarks"/>
                      </w:pPr>
                      <w:r w:rsidRPr="001A0733">
                        <w:t>“</w:t>
                      </w:r>
                    </w:p>
                  </w:txbxContent>
                </v:textbox>
              </v:shape>
            </w:pict>
          </mc:Fallback>
        </mc:AlternateContent>
      </w:r>
    </w:p>
    <w:p w14:paraId="1BCFE72E" w14:textId="77777777" w:rsidR="001F4D56" w:rsidRPr="00616DC5" w:rsidRDefault="001F4D56" w:rsidP="001F4D56">
      <w:pPr>
        <w:pStyle w:val="MensR-Quotes"/>
      </w:pPr>
      <w:r>
        <w:rPr>
          <w:noProof/>
        </w:rPr>
        <mc:AlternateContent>
          <mc:Choice Requires="wps">
            <w:drawing>
              <wp:anchor distT="0" distB="0" distL="114300" distR="114300" simplePos="0" relativeHeight="251762176" behindDoc="0" locked="0" layoutInCell="1" allowOverlap="1" wp14:anchorId="4688AEE1" wp14:editId="04A9D4B2">
                <wp:simplePos x="0" y="0"/>
                <wp:positionH relativeFrom="column">
                  <wp:posOffset>5247640</wp:posOffset>
                </wp:positionH>
                <wp:positionV relativeFrom="paragraph">
                  <wp:posOffset>328930</wp:posOffset>
                </wp:positionV>
                <wp:extent cx="495300" cy="409575"/>
                <wp:effectExtent l="0" t="0" r="0" b="0"/>
                <wp:wrapNone/>
                <wp:docPr id="27" name="Text Box 27"/>
                <wp:cNvGraphicFramePr/>
                <a:graphic xmlns:a="http://schemas.openxmlformats.org/drawingml/2006/main">
                  <a:graphicData uri="http://schemas.microsoft.com/office/word/2010/wordprocessingShape">
                    <wps:wsp>
                      <wps:cNvSpPr txBox="1"/>
                      <wps:spPr>
                        <a:xfrm rot="10800000">
                          <a:off x="0" y="0"/>
                          <a:ext cx="49530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A67C1" w14:textId="77777777" w:rsidR="001F3314" w:rsidRDefault="001F3314" w:rsidP="001F4D56">
                            <w:pPr>
                              <w:pStyle w:val="MensR-Quotemarks"/>
                            </w:pPr>
                            <w:r w:rsidRPr="001A0733">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88AEE1" id="Text Box 27" o:spid="_x0000_s1027" type="#_x0000_t202" style="position:absolute;left:0;text-align:left;margin-left:413.2pt;margin-top:25.9pt;width:39pt;height:32.25pt;rotation:180;z-index:25176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" filled="f" stroked="f" strokeweight=".5pt">
                <v:textbox>
                  <w:txbxContent>
                    <w:p w14:paraId="329A67C1" w14:textId="77777777" w:rsidR="001F3314" w:rsidRDefault="001F3314" w:rsidP="001F4D56">
                      <w:pPr>
                        <w:pStyle w:val="MensR-Quotemarks"/>
                      </w:pPr>
                      <w:r w:rsidRPr="001A0733">
                        <w:t>“</w:t>
                      </w:r>
                    </w:p>
                  </w:txbxContent>
                </v:textbox>
              </v:shape>
            </w:pict>
          </mc:Fallback>
        </mc:AlternateContent>
      </w:r>
      <w:r w:rsidRPr="00616DC5">
        <w:t>A man who</w:t>
      </w:r>
      <w:r>
        <w:t xml:space="preserve"> views the world the same at 50</w:t>
      </w:r>
      <w:r>
        <w:br/>
      </w:r>
      <w:r w:rsidRPr="00616DC5">
        <w:t>as he did at 20 has wasted 30 years of his life.</w:t>
      </w:r>
    </w:p>
    <w:p w14:paraId="11E49E77" w14:textId="77777777" w:rsidR="001F4D56" w:rsidRDefault="001F4D56" w:rsidP="001F4D56">
      <w:pPr>
        <w:pStyle w:val="MensR-Quotesources"/>
      </w:pPr>
      <w:r w:rsidRPr="00616DC5">
        <w:t>Muhammad Ali</w:t>
      </w:r>
    </w:p>
    <w:p w14:paraId="0A9FEB0A" w14:textId="77777777" w:rsidR="001F4D56" w:rsidRDefault="001F4D56" w:rsidP="001F4D56">
      <w:pPr>
        <w:pStyle w:val="MensR-Quotes"/>
      </w:pPr>
    </w:p>
    <w:p w14:paraId="34088DC4" w14:textId="77777777" w:rsidR="001F4D56" w:rsidRDefault="001F4D56" w:rsidP="001F4D56">
      <w:pPr>
        <w:pStyle w:val="MensR-Quotes"/>
      </w:pPr>
    </w:p>
    <w:p w14:paraId="47335558" w14:textId="77777777" w:rsidR="001F4D56" w:rsidRDefault="001F4D56" w:rsidP="001F4D56">
      <w:pPr>
        <w:pStyle w:val="MensR-Quotes"/>
      </w:pPr>
    </w:p>
    <w:p w14:paraId="175DF334" w14:textId="77777777" w:rsidR="001F4D56" w:rsidRPr="00616DC5" w:rsidRDefault="001F4D56" w:rsidP="001F4D56">
      <w:pPr>
        <w:pStyle w:val="MensR-Quotes"/>
      </w:pPr>
      <w:r>
        <w:rPr>
          <w:noProof/>
        </w:rPr>
        <mc:AlternateContent>
          <mc:Choice Requires="wps">
            <w:drawing>
              <wp:anchor distT="0" distB="0" distL="114300" distR="114300" simplePos="0" relativeHeight="251758080" behindDoc="0" locked="0" layoutInCell="1" allowOverlap="1" wp14:anchorId="02516AD0" wp14:editId="087B5F3E">
                <wp:simplePos x="0" y="0"/>
                <wp:positionH relativeFrom="column">
                  <wp:posOffset>-276225</wp:posOffset>
                </wp:positionH>
                <wp:positionV relativeFrom="paragraph">
                  <wp:posOffset>211455</wp:posOffset>
                </wp:positionV>
                <wp:extent cx="495300" cy="40957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49530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A62312" w14:textId="77777777" w:rsidR="001F3314" w:rsidRDefault="001F3314" w:rsidP="001F4D56">
                            <w:pPr>
                              <w:pStyle w:val="MensR-Quotemarks"/>
                            </w:pPr>
                            <w:r w:rsidRPr="001A0733">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516AD0" id="Text Box 28" o:spid="_x0000_s1028" type="#_x0000_t202" style="position:absolute;left:0;text-align:left;margin-left:-21.75pt;margin-top:16.65pt;width:39pt;height:32.25pt;z-index:25175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" filled="f" stroked="f" strokeweight=".5pt">
                <v:textbox>
                  <w:txbxContent>
                    <w:p w14:paraId="3AA62312" w14:textId="77777777" w:rsidR="001F3314" w:rsidRDefault="001F3314" w:rsidP="001F4D56">
                      <w:pPr>
                        <w:pStyle w:val="MensR-Quotemarks"/>
                      </w:pPr>
                      <w:r w:rsidRPr="001A0733">
                        <w:t>“</w:t>
                      </w:r>
                    </w:p>
                  </w:txbxContent>
                </v:textbox>
              </v:shape>
            </w:pict>
          </mc:Fallback>
        </mc:AlternateContent>
      </w:r>
    </w:p>
    <w:p w14:paraId="0A47CA64" w14:textId="77777777" w:rsidR="001F4D56" w:rsidRPr="00616DC5" w:rsidRDefault="001F4D56" w:rsidP="001F4D56">
      <w:pPr>
        <w:pStyle w:val="MensR-Quotes"/>
      </w:pPr>
      <w:r>
        <w:rPr>
          <w:noProof/>
        </w:rPr>
        <mc:AlternateContent>
          <mc:Choice Requires="wps">
            <w:drawing>
              <wp:anchor distT="0" distB="0" distL="114300" distR="114300" simplePos="0" relativeHeight="251761152" behindDoc="0" locked="0" layoutInCell="1" allowOverlap="1" wp14:anchorId="0001916A" wp14:editId="57344958">
                <wp:simplePos x="0" y="0"/>
                <wp:positionH relativeFrom="column">
                  <wp:posOffset>4647565</wp:posOffset>
                </wp:positionH>
                <wp:positionV relativeFrom="paragraph">
                  <wp:posOffset>639445</wp:posOffset>
                </wp:positionV>
                <wp:extent cx="495300" cy="409575"/>
                <wp:effectExtent l="0" t="0" r="0" b="0"/>
                <wp:wrapNone/>
                <wp:docPr id="29" name="Text Box 29"/>
                <wp:cNvGraphicFramePr/>
                <a:graphic xmlns:a="http://schemas.openxmlformats.org/drawingml/2006/main">
                  <a:graphicData uri="http://schemas.microsoft.com/office/word/2010/wordprocessingShape">
                    <wps:wsp>
                      <wps:cNvSpPr txBox="1"/>
                      <wps:spPr>
                        <a:xfrm rot="10800000">
                          <a:off x="0" y="0"/>
                          <a:ext cx="49530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DDB3ED" w14:textId="77777777" w:rsidR="001F3314" w:rsidRDefault="001F3314" w:rsidP="001F4D56">
                            <w:pPr>
                              <w:pStyle w:val="MensR-Quotemarks"/>
                            </w:pPr>
                            <w:r w:rsidRPr="001A0733">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01916A" id="Text Box 29" o:spid="_x0000_s1029" type="#_x0000_t202" style="position:absolute;left:0;text-align:left;margin-left:365.95pt;margin-top:50.35pt;width:39pt;height:32.25pt;rotation:180;z-index:25176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" filled="f" stroked="f" strokeweight=".5pt">
                <v:textbox>
                  <w:txbxContent>
                    <w:p w14:paraId="0CDDB3ED" w14:textId="77777777" w:rsidR="001F3314" w:rsidRDefault="001F3314" w:rsidP="001F4D56">
                      <w:pPr>
                        <w:pStyle w:val="MensR-Quotemarks"/>
                      </w:pPr>
                      <w:r w:rsidRPr="001A0733">
                        <w:t>“</w:t>
                      </w:r>
                    </w:p>
                  </w:txbxContent>
                </v:textbox>
              </v:shape>
            </w:pict>
          </mc:Fallback>
        </mc:AlternateContent>
      </w:r>
      <w:r w:rsidRPr="00616DC5">
        <w:t>The greatness of a man is not in how much wealth he acquires, but in his integrity and his ability to affect those around him positively.</w:t>
      </w:r>
    </w:p>
    <w:p w14:paraId="7F2C1027" w14:textId="77777777" w:rsidR="001F4D56" w:rsidRDefault="001F4D56" w:rsidP="001F4D56">
      <w:pPr>
        <w:pStyle w:val="MensR-Quotesources"/>
      </w:pPr>
      <w:r w:rsidRPr="00616DC5">
        <w:t>Bob Marley</w:t>
      </w:r>
    </w:p>
    <w:p w14:paraId="5874A05A" w14:textId="77777777" w:rsidR="001F4D56" w:rsidRDefault="001F4D56" w:rsidP="001F4D56">
      <w:pPr>
        <w:pStyle w:val="MensR-Quotes"/>
      </w:pPr>
    </w:p>
    <w:p w14:paraId="0D388406" w14:textId="77777777" w:rsidR="001F4D56" w:rsidRDefault="001F4D56" w:rsidP="001F4D56">
      <w:pPr>
        <w:pStyle w:val="MensR-Quotes"/>
      </w:pPr>
    </w:p>
    <w:p w14:paraId="4C2DA02A" w14:textId="77777777" w:rsidR="001F4D56" w:rsidRDefault="001F4D56" w:rsidP="001F4D56">
      <w:pPr>
        <w:pStyle w:val="MensR-Quotes"/>
      </w:pPr>
    </w:p>
    <w:p w14:paraId="0D6637C3" w14:textId="77777777" w:rsidR="001F4D56" w:rsidRPr="00616DC5" w:rsidRDefault="001F4D56" w:rsidP="001F4D56">
      <w:pPr>
        <w:pStyle w:val="MensR-Quotes"/>
      </w:pPr>
      <w:r>
        <w:rPr>
          <w:noProof/>
        </w:rPr>
        <mc:AlternateContent>
          <mc:Choice Requires="wps">
            <w:drawing>
              <wp:anchor distT="0" distB="0" distL="114300" distR="114300" simplePos="0" relativeHeight="251757056" behindDoc="0" locked="0" layoutInCell="1" allowOverlap="1" wp14:anchorId="0BEE883F" wp14:editId="58ED9A00">
                <wp:simplePos x="0" y="0"/>
                <wp:positionH relativeFrom="column">
                  <wp:posOffset>-285750</wp:posOffset>
                </wp:positionH>
                <wp:positionV relativeFrom="paragraph">
                  <wp:posOffset>215900</wp:posOffset>
                </wp:positionV>
                <wp:extent cx="495300" cy="40957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9530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6AEF2A" w14:textId="77777777" w:rsidR="001F3314" w:rsidRDefault="001F3314" w:rsidP="001F4D56">
                            <w:pPr>
                              <w:pStyle w:val="MensR-Quotemarks"/>
                            </w:pPr>
                            <w:r w:rsidRPr="001A0733">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EE883F" id="Text Box 30" o:spid="_x0000_s1030" type="#_x0000_t202" style="position:absolute;left:0;text-align:left;margin-left:-22.5pt;margin-top:17pt;width:39pt;height:32.25pt;z-index:25175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" filled="f" stroked="f" strokeweight=".5pt">
                <v:textbox>
                  <w:txbxContent>
                    <w:p w14:paraId="796AEF2A" w14:textId="77777777" w:rsidR="001F3314" w:rsidRDefault="001F3314" w:rsidP="001F4D56">
                      <w:pPr>
                        <w:pStyle w:val="MensR-Quotemarks"/>
                      </w:pPr>
                      <w:r w:rsidRPr="001A0733">
                        <w:t>“</w:t>
                      </w:r>
                    </w:p>
                  </w:txbxContent>
                </v:textbox>
              </v:shape>
            </w:pict>
          </mc:Fallback>
        </mc:AlternateContent>
      </w:r>
    </w:p>
    <w:p w14:paraId="2575F8C7" w14:textId="77777777" w:rsidR="001F4D56" w:rsidRPr="00616DC5" w:rsidRDefault="001F4D56" w:rsidP="001F4D56">
      <w:pPr>
        <w:pStyle w:val="MensR-Quotes"/>
      </w:pPr>
      <w:r>
        <w:rPr>
          <w:noProof/>
        </w:rPr>
        <mc:AlternateContent>
          <mc:Choice Requires="wps">
            <w:drawing>
              <wp:anchor distT="0" distB="0" distL="114300" distR="114300" simplePos="0" relativeHeight="251760128" behindDoc="0" locked="0" layoutInCell="1" allowOverlap="1" wp14:anchorId="2E39C5EC" wp14:editId="796AB2FE">
                <wp:simplePos x="0" y="0"/>
                <wp:positionH relativeFrom="column">
                  <wp:posOffset>4043518</wp:posOffset>
                </wp:positionH>
                <wp:positionV relativeFrom="paragraph">
                  <wp:posOffset>344805</wp:posOffset>
                </wp:positionV>
                <wp:extent cx="495300" cy="409575"/>
                <wp:effectExtent l="0" t="0" r="0" b="0"/>
                <wp:wrapNone/>
                <wp:docPr id="31" name="Text Box 31"/>
                <wp:cNvGraphicFramePr/>
                <a:graphic xmlns:a="http://schemas.openxmlformats.org/drawingml/2006/main">
                  <a:graphicData uri="http://schemas.microsoft.com/office/word/2010/wordprocessingShape">
                    <wps:wsp>
                      <wps:cNvSpPr txBox="1"/>
                      <wps:spPr>
                        <a:xfrm rot="10800000">
                          <a:off x="0" y="0"/>
                          <a:ext cx="49530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60D569" w14:textId="77777777" w:rsidR="001F3314" w:rsidRDefault="001F3314" w:rsidP="001F4D56">
                            <w:pPr>
                              <w:pStyle w:val="MensR-Quotemarks"/>
                            </w:pPr>
                            <w:r w:rsidRPr="001A0733">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39C5EC" id="Text Box 31" o:spid="_x0000_s1031" type="#_x0000_t202" style="position:absolute;left:0;text-align:left;margin-left:318.4pt;margin-top:27.15pt;width:39pt;height:32.25pt;rotation:180;z-index:25176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" filled="f" stroked="f" strokeweight=".5pt">
                <v:textbox>
                  <w:txbxContent>
                    <w:p w14:paraId="6560D569" w14:textId="77777777" w:rsidR="001F3314" w:rsidRDefault="001F3314" w:rsidP="001F4D56">
                      <w:pPr>
                        <w:pStyle w:val="MensR-Quotemarks"/>
                      </w:pPr>
                      <w:r w:rsidRPr="001A0733">
                        <w:t>“</w:t>
                      </w:r>
                    </w:p>
                  </w:txbxContent>
                </v:textbox>
              </v:shape>
            </w:pict>
          </mc:Fallback>
        </mc:AlternateContent>
      </w:r>
      <w:r>
        <w:t>I learned that courage was not the absence of fear, but the triumph over it.</w:t>
      </w:r>
    </w:p>
    <w:p w14:paraId="39D5A1F7" w14:textId="77777777" w:rsidR="001F4D56" w:rsidRPr="00616DC5" w:rsidRDefault="001F4D56" w:rsidP="001F4D56">
      <w:pPr>
        <w:pStyle w:val="MensR-Quotesources"/>
      </w:pPr>
      <w:r>
        <w:t>Nelson Mandela</w:t>
      </w:r>
    </w:p>
    <w:p w14:paraId="53B358FF" w14:textId="77777777" w:rsidR="00D460C9" w:rsidRPr="00D460C9" w:rsidRDefault="001F4D56" w:rsidP="001F4D56">
      <w:pPr>
        <w:rPr>
          <w:b/>
          <w:sz w:val="32"/>
          <w:szCs w:val="32"/>
        </w:rPr>
      </w:pPr>
      <w:r>
        <w:rPr>
          <w:b/>
          <w:noProof/>
          <w:sz w:val="32"/>
          <w:szCs w:val="32"/>
        </w:rPr>
        <mc:AlternateContent>
          <mc:Choice Requires="wps">
            <w:drawing>
              <wp:anchor distT="0" distB="0" distL="114300" distR="114300" simplePos="0" relativeHeight="251763200" behindDoc="0" locked="0" layoutInCell="1" allowOverlap="1" wp14:anchorId="0D61A653" wp14:editId="76366EED">
                <wp:simplePos x="0" y="0"/>
                <wp:positionH relativeFrom="column">
                  <wp:posOffset>2583180</wp:posOffset>
                </wp:positionH>
                <wp:positionV relativeFrom="paragraph">
                  <wp:posOffset>1737211</wp:posOffset>
                </wp:positionV>
                <wp:extent cx="606055" cy="552893"/>
                <wp:effectExtent l="0" t="0" r="3810" b="0"/>
                <wp:wrapNone/>
                <wp:docPr id="32" name="Rectangle 32"/>
                <wp:cNvGraphicFramePr/>
                <a:graphic xmlns:a="http://schemas.openxmlformats.org/drawingml/2006/main">
                  <a:graphicData uri="http://schemas.microsoft.com/office/word/2010/wordprocessingShape">
                    <wps:wsp>
                      <wps:cNvSpPr/>
                      <wps:spPr>
                        <a:xfrm>
                          <a:off x="0" y="0"/>
                          <a:ext cx="606055" cy="55289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E07AD4" id="Rectangle 32" o:spid="_x0000_s1026" style="position:absolute;margin-left:203.4pt;margin-top:136.8pt;width:47.7pt;height:43.55pt;z-index:25176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" fillcolor="white [3212]" stroked="f" strokeweight="2pt"/>
            </w:pict>
          </mc:Fallback>
        </mc:AlternateContent>
      </w:r>
      <w:bookmarkStart w:id="103" w:name="_GoBack"/>
      <w:r w:rsidR="003805AA" w:rsidRPr="003805AA">
        <w:rPr>
          <w:b/>
          <w:noProof/>
          <w:sz w:val="32"/>
          <w:szCs w:val="32"/>
        </w:rPr>
        <w:drawing>
          <wp:anchor distT="180340" distB="180340" distL="180340" distR="180340" simplePos="0" relativeHeight="251750912" behindDoc="0" locked="0" layoutInCell="1" allowOverlap="1" wp14:anchorId="214A83D1" wp14:editId="7AB908C8">
            <wp:simplePos x="0" y="0"/>
            <wp:positionH relativeFrom="column">
              <wp:posOffset>4241165</wp:posOffset>
            </wp:positionH>
            <wp:positionV relativeFrom="page">
              <wp:posOffset>9267825</wp:posOffset>
            </wp:positionV>
            <wp:extent cx="1490400" cy="572400"/>
            <wp:effectExtent l="0" t="0" r="0" b="0"/>
            <wp:wrapSquare wrapText="bothSides"/>
            <wp:docPr id="22" name="Picture 8" descr="Logo: Gulanga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tle: Gulanga Program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90400" cy="572400"/>
                    </a:xfrm>
                    <a:prstGeom prst="rect">
                      <a:avLst/>
                    </a:prstGeom>
                    <a:noFill/>
                  </pic:spPr>
                </pic:pic>
              </a:graphicData>
            </a:graphic>
            <wp14:sizeRelH relativeFrom="margin">
              <wp14:pctWidth>0</wp14:pctWidth>
            </wp14:sizeRelH>
            <wp14:sizeRelV relativeFrom="margin">
              <wp14:pctHeight>0</wp14:pctHeight>
            </wp14:sizeRelV>
          </wp:anchor>
        </w:drawing>
      </w:r>
      <w:bookmarkEnd w:id="103"/>
      <w:r w:rsidR="003805AA" w:rsidRPr="003805AA">
        <w:rPr>
          <w:b/>
          <w:noProof/>
          <w:sz w:val="32"/>
          <w:szCs w:val="32"/>
        </w:rPr>
        <w:drawing>
          <wp:anchor distT="0" distB="0" distL="114300" distR="114300" simplePos="0" relativeHeight="251751936" behindDoc="0" locked="0" layoutInCell="1" allowOverlap="1" wp14:anchorId="6B00B42F" wp14:editId="5C0BF4C6">
            <wp:simplePos x="0" y="0"/>
            <wp:positionH relativeFrom="column">
              <wp:posOffset>14605</wp:posOffset>
            </wp:positionH>
            <wp:positionV relativeFrom="page">
              <wp:posOffset>9267825</wp:posOffset>
            </wp:positionV>
            <wp:extent cx="1584000" cy="586800"/>
            <wp:effectExtent l="0" t="0" r="0" b="3810"/>
            <wp:wrapNone/>
            <wp:docPr id="23" name="Picture 23" descr="Logo: ACT Council of Social Service In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ACT Council of Social Service 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4000" cy="5868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D460C9" w:rsidRPr="00D460C9" w:rsidSect="008C25DE">
      <w:pgSz w:w="11907" w:h="16839" w:code="9"/>
      <w:pgMar w:top="993" w:right="1440" w:bottom="1276" w:left="1440" w:header="709" w:footer="49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ADD864" w14:textId="77777777" w:rsidR="00166FA4" w:rsidRDefault="00166FA4">
      <w:r>
        <w:separator/>
      </w:r>
    </w:p>
  </w:endnote>
  <w:endnote w:type="continuationSeparator" w:id="0">
    <w:p w14:paraId="14440C4F" w14:textId="77777777" w:rsidR="00166FA4" w:rsidRDefault="00166F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w:panose1 w:val="020B0503030403020204"/>
    <w:charset w:val="00"/>
    <w:family w:val="swiss"/>
    <w:notTrueType/>
    <w:pitch w:val="variable"/>
    <w:sig w:usb0="2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7E4CA2" w14:textId="77777777" w:rsidR="001F3314" w:rsidRDefault="001F3314" w:rsidP="000355E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84EC18F" w14:textId="77777777" w:rsidR="001F3314" w:rsidRDefault="001F331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E543D1" w14:textId="77777777" w:rsidR="001F3314" w:rsidRPr="000D32B8" w:rsidRDefault="001F3314" w:rsidP="000D32B8">
    <w:pPr>
      <w:pStyle w:val="PageNumber1"/>
      <w:framePr w:wrap="around"/>
      <w:rPr>
        <w:rStyle w:val="PageNumber"/>
      </w:rPr>
    </w:pPr>
    <w:r w:rsidRPr="000D32B8">
      <w:rPr>
        <w:rStyle w:val="PageNumber"/>
      </w:rPr>
      <w:fldChar w:fldCharType="begin"/>
    </w:r>
    <w:r w:rsidRPr="000D32B8">
      <w:rPr>
        <w:rStyle w:val="PageNumber"/>
      </w:rPr>
      <w:instrText xml:space="preserve">PAGE  </w:instrText>
    </w:r>
    <w:r w:rsidRPr="000D32B8">
      <w:rPr>
        <w:rStyle w:val="PageNumber"/>
      </w:rPr>
      <w:fldChar w:fldCharType="separate"/>
    </w:r>
    <w:r w:rsidR="00FC4240">
      <w:rPr>
        <w:rStyle w:val="PageNumber"/>
        <w:noProof/>
      </w:rPr>
      <w:t>2</w:t>
    </w:r>
    <w:r w:rsidRPr="000D32B8">
      <w:rPr>
        <w:rStyle w:val="PageNumber"/>
      </w:rPr>
      <w:fldChar w:fldCharType="end"/>
    </w:r>
  </w:p>
  <w:p w14:paraId="5B67701C" w14:textId="77777777" w:rsidR="001F3314" w:rsidRDefault="001F3314" w:rsidP="004C5A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DA9AE8" w14:textId="77777777" w:rsidR="00166FA4" w:rsidRDefault="00166FA4">
      <w:r>
        <w:separator/>
      </w:r>
    </w:p>
  </w:footnote>
  <w:footnote w:type="continuationSeparator" w:id="0">
    <w:p w14:paraId="63D6CD15" w14:textId="77777777" w:rsidR="00166FA4" w:rsidRDefault="00166FA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405EC38A"/>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02B05A86"/>
    <w:multiLevelType w:val="multilevel"/>
    <w:tmpl w:val="F10CE0A8"/>
    <w:lvl w:ilvl="0">
      <w:start w:val="1"/>
      <w:numFmt w:val="lowerLetter"/>
      <w:pStyle w:val="BlockText-ListLetter"/>
      <w:lvlText w:val="%1."/>
      <w:lvlJc w:val="left"/>
      <w:pPr>
        <w:tabs>
          <w:tab w:val="num" w:pos="1134"/>
        </w:tabs>
        <w:ind w:left="1134" w:hanging="567"/>
      </w:pPr>
      <w:rPr>
        <w:rFonts w:cs="Times New Roman" w:hint="default"/>
      </w:rPr>
    </w:lvl>
    <w:lvl w:ilvl="1">
      <w:start w:val="1"/>
      <w:numFmt w:val="lowerLetter"/>
      <w:pStyle w:val="BlockText-ListLetter2"/>
      <w:lvlText w:val="%2."/>
      <w:lvlJc w:val="left"/>
      <w:pPr>
        <w:tabs>
          <w:tab w:val="num" w:pos="1701"/>
        </w:tabs>
        <w:ind w:left="1701" w:hanging="567"/>
      </w:pPr>
      <w:rPr>
        <w:rFonts w:cs="Times New Roman" w:hint="default"/>
      </w:rPr>
    </w:lvl>
    <w:lvl w:ilvl="2">
      <w:start w:val="1"/>
      <w:numFmt w:val="lowerLetter"/>
      <w:pStyle w:val="BlockText-ListLetter3"/>
      <w:lvlText w:val="%3."/>
      <w:lvlJc w:val="left"/>
      <w:pPr>
        <w:tabs>
          <w:tab w:val="num" w:pos="2268"/>
        </w:tabs>
        <w:ind w:left="2268" w:hanging="567"/>
      </w:pPr>
      <w:rPr>
        <w:rFonts w:cs="Times New Roman" w:hint="default"/>
      </w:rPr>
    </w:lvl>
    <w:lvl w:ilvl="3">
      <w:start w:val="1"/>
      <w:numFmt w:val="lowerLetter"/>
      <w:pStyle w:val="BlockText-ListLetter4"/>
      <w:lvlText w:val="%4."/>
      <w:lvlJc w:val="left"/>
      <w:pPr>
        <w:tabs>
          <w:tab w:val="num" w:pos="2835"/>
        </w:tabs>
        <w:ind w:left="2835" w:hanging="567"/>
      </w:pPr>
      <w:rPr>
        <w:rFonts w:cs="Times New Roman" w:hint="default"/>
      </w:rPr>
    </w:lvl>
    <w:lvl w:ilvl="4">
      <w:start w:val="1"/>
      <w:numFmt w:val="lowerLetter"/>
      <w:pStyle w:val="BlockText-ListLetter5"/>
      <w:lvlText w:val="%5."/>
      <w:lvlJc w:val="left"/>
      <w:pPr>
        <w:tabs>
          <w:tab w:val="num" w:pos="3402"/>
        </w:tabs>
        <w:ind w:left="3402" w:hanging="567"/>
      </w:pPr>
      <w:rPr>
        <w:rFonts w:cs="Times New Roman" w:hint="default"/>
      </w:rPr>
    </w:lvl>
    <w:lvl w:ilvl="5">
      <w:start w:val="1"/>
      <w:numFmt w:val="none"/>
      <w:lvlText w:val=""/>
      <w:lvlJc w:val="left"/>
      <w:pPr>
        <w:tabs>
          <w:tab w:val="num" w:pos="2160"/>
        </w:tabs>
        <w:ind w:left="2160" w:hanging="360"/>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2" w15:restartNumberingAfterBreak="0">
    <w:nsid w:val="05C7657D"/>
    <w:multiLevelType w:val="multilevel"/>
    <w:tmpl w:val="CED68300"/>
    <w:lvl w:ilvl="0">
      <w:start w:val="1"/>
      <w:numFmt w:val="lowerRoman"/>
      <w:pStyle w:val="Table-ListRoman"/>
      <w:lvlText w:val="%1."/>
      <w:lvlJc w:val="left"/>
      <w:pPr>
        <w:tabs>
          <w:tab w:val="num" w:pos="284"/>
        </w:tabs>
        <w:ind w:left="284" w:hanging="284"/>
      </w:pPr>
      <w:rPr>
        <w:rFonts w:cs="Times New Roman" w:hint="default"/>
      </w:rPr>
    </w:lvl>
    <w:lvl w:ilvl="1">
      <w:start w:val="1"/>
      <w:numFmt w:val="lowerRoman"/>
      <w:pStyle w:val="Table-ListRoman2"/>
      <w:lvlText w:val="%2."/>
      <w:lvlJc w:val="left"/>
      <w:pPr>
        <w:tabs>
          <w:tab w:val="num" w:pos="567"/>
        </w:tabs>
        <w:ind w:left="567" w:hanging="283"/>
      </w:pPr>
      <w:rPr>
        <w:rFonts w:cs="Times New Roman" w:hint="default"/>
      </w:rPr>
    </w:lvl>
    <w:lvl w:ilvl="2">
      <w:start w:val="1"/>
      <w:numFmt w:val="lowerRoman"/>
      <w:pStyle w:val="Table-ListRoman3"/>
      <w:lvlText w:val="%3."/>
      <w:lvlJc w:val="left"/>
      <w:pPr>
        <w:tabs>
          <w:tab w:val="num" w:pos="851"/>
        </w:tabs>
        <w:ind w:left="851" w:hanging="284"/>
      </w:pPr>
      <w:rPr>
        <w:rFonts w:cs="Times New Roman" w:hint="default"/>
      </w:rPr>
    </w:lvl>
    <w:lvl w:ilvl="3">
      <w:start w:val="1"/>
      <w:numFmt w:val="none"/>
      <w:lvlText w:val=""/>
      <w:lvlJc w:val="left"/>
      <w:pPr>
        <w:tabs>
          <w:tab w:val="num" w:pos="1440"/>
        </w:tabs>
        <w:ind w:left="1440" w:hanging="360"/>
      </w:pPr>
      <w:rPr>
        <w:rFonts w:cs="Times New Roman" w:hint="default"/>
      </w:rPr>
    </w:lvl>
    <w:lvl w:ilvl="4">
      <w:start w:val="1"/>
      <w:numFmt w:val="none"/>
      <w:lvlText w:val=""/>
      <w:lvlJc w:val="left"/>
      <w:pPr>
        <w:tabs>
          <w:tab w:val="num" w:pos="1800"/>
        </w:tabs>
        <w:ind w:left="1800" w:hanging="360"/>
      </w:pPr>
      <w:rPr>
        <w:rFonts w:cs="Times New Roman" w:hint="default"/>
      </w:rPr>
    </w:lvl>
    <w:lvl w:ilvl="5">
      <w:start w:val="1"/>
      <w:numFmt w:val="none"/>
      <w:lvlText w:val=""/>
      <w:lvlJc w:val="left"/>
      <w:pPr>
        <w:tabs>
          <w:tab w:val="num" w:pos="2160"/>
        </w:tabs>
        <w:ind w:left="2160" w:hanging="360"/>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3" w15:restartNumberingAfterBreak="0">
    <w:nsid w:val="09176078"/>
    <w:multiLevelType w:val="multilevel"/>
    <w:tmpl w:val="2062907E"/>
    <w:lvl w:ilvl="0">
      <w:start w:val="1"/>
      <w:numFmt w:val="bullet"/>
      <w:pStyle w:val="ListBullet"/>
      <w:lvlText w:val=""/>
      <w:lvlJc w:val="left"/>
      <w:pPr>
        <w:ind w:left="5463" w:hanging="360"/>
      </w:pPr>
      <w:rPr>
        <w:rFonts w:ascii="Symbol" w:hAnsi="Symbol" w:hint="default"/>
        <w:b w:val="0"/>
        <w:i w:val="0"/>
        <w:color w:val="262626"/>
        <w:sz w:val="20"/>
      </w:rPr>
    </w:lvl>
    <w:lvl w:ilvl="1">
      <w:start w:val="1"/>
      <w:numFmt w:val="bullet"/>
      <w:lvlText w:val=""/>
      <w:lvlJc w:val="left"/>
      <w:pPr>
        <w:tabs>
          <w:tab w:val="num" w:pos="6237"/>
        </w:tabs>
        <w:ind w:left="6237" w:hanging="567"/>
      </w:pPr>
      <w:rPr>
        <w:rFonts w:ascii="Symbol" w:hAnsi="Symbol" w:hint="default"/>
        <w:color w:val="005984"/>
        <w:sz w:val="20"/>
      </w:rPr>
    </w:lvl>
    <w:lvl w:ilvl="2">
      <w:start w:val="1"/>
      <w:numFmt w:val="bullet"/>
      <w:lvlText w:val=""/>
      <w:lvlJc w:val="left"/>
      <w:pPr>
        <w:tabs>
          <w:tab w:val="num" w:pos="6804"/>
        </w:tabs>
        <w:ind w:left="6804" w:hanging="567"/>
      </w:pPr>
      <w:rPr>
        <w:rFonts w:ascii="Symbol" w:hAnsi="Symbol" w:hint="default"/>
        <w:color w:val="005984"/>
        <w:sz w:val="20"/>
      </w:rPr>
    </w:lvl>
    <w:lvl w:ilvl="3">
      <w:start w:val="1"/>
      <w:numFmt w:val="bullet"/>
      <w:lvlText w:val=""/>
      <w:lvlJc w:val="left"/>
      <w:pPr>
        <w:tabs>
          <w:tab w:val="num" w:pos="7371"/>
        </w:tabs>
        <w:ind w:left="7371" w:hanging="567"/>
      </w:pPr>
      <w:rPr>
        <w:rFonts w:ascii="Symbol" w:hAnsi="Symbol" w:hint="default"/>
        <w:color w:val="005984"/>
        <w:sz w:val="20"/>
      </w:rPr>
    </w:lvl>
    <w:lvl w:ilvl="4">
      <w:start w:val="1"/>
      <w:numFmt w:val="bullet"/>
      <w:lvlText w:val=""/>
      <w:lvlJc w:val="left"/>
      <w:pPr>
        <w:tabs>
          <w:tab w:val="num" w:pos="7938"/>
        </w:tabs>
        <w:ind w:left="7938" w:hanging="567"/>
      </w:pPr>
      <w:rPr>
        <w:rFonts w:ascii="Symbol" w:hAnsi="Symbol" w:hint="default"/>
        <w:color w:val="005984"/>
        <w:sz w:val="20"/>
      </w:rPr>
    </w:lvl>
    <w:lvl w:ilvl="5">
      <w:start w:val="1"/>
      <w:numFmt w:val="none"/>
      <w:lvlText w:val=""/>
      <w:lvlJc w:val="left"/>
      <w:pPr>
        <w:tabs>
          <w:tab w:val="num" w:pos="7263"/>
        </w:tabs>
        <w:ind w:left="7263" w:hanging="360"/>
      </w:pPr>
      <w:rPr>
        <w:rFonts w:cs="Times New Roman" w:hint="default"/>
      </w:rPr>
    </w:lvl>
    <w:lvl w:ilvl="6">
      <w:start w:val="1"/>
      <w:numFmt w:val="none"/>
      <w:lvlText w:val=""/>
      <w:lvlJc w:val="left"/>
      <w:pPr>
        <w:tabs>
          <w:tab w:val="num" w:pos="7623"/>
        </w:tabs>
        <w:ind w:left="7623" w:hanging="360"/>
      </w:pPr>
      <w:rPr>
        <w:rFonts w:cs="Times New Roman" w:hint="default"/>
      </w:rPr>
    </w:lvl>
    <w:lvl w:ilvl="7">
      <w:start w:val="1"/>
      <w:numFmt w:val="none"/>
      <w:lvlText w:val=""/>
      <w:lvlJc w:val="left"/>
      <w:pPr>
        <w:tabs>
          <w:tab w:val="num" w:pos="7983"/>
        </w:tabs>
        <w:ind w:left="7983" w:hanging="360"/>
      </w:pPr>
      <w:rPr>
        <w:rFonts w:cs="Times New Roman" w:hint="default"/>
      </w:rPr>
    </w:lvl>
    <w:lvl w:ilvl="8">
      <w:start w:val="1"/>
      <w:numFmt w:val="none"/>
      <w:lvlText w:val=""/>
      <w:lvlJc w:val="left"/>
      <w:pPr>
        <w:tabs>
          <w:tab w:val="num" w:pos="8343"/>
        </w:tabs>
        <w:ind w:left="8343" w:hanging="360"/>
      </w:pPr>
      <w:rPr>
        <w:rFonts w:cs="Times New Roman" w:hint="default"/>
      </w:rPr>
    </w:lvl>
  </w:abstractNum>
  <w:abstractNum w:abstractNumId="4" w15:restartNumberingAfterBreak="0">
    <w:nsid w:val="09D2764A"/>
    <w:multiLevelType w:val="multilevel"/>
    <w:tmpl w:val="8DAA325A"/>
    <w:lvl w:ilvl="0">
      <w:start w:val="1"/>
      <w:numFmt w:val="lowerLetter"/>
      <w:pStyle w:val="ListLetter"/>
      <w:lvlText w:val="%1."/>
      <w:lvlJc w:val="left"/>
      <w:pPr>
        <w:tabs>
          <w:tab w:val="num" w:pos="567"/>
        </w:tabs>
        <w:ind w:left="567" w:hanging="567"/>
      </w:pPr>
      <w:rPr>
        <w:rFonts w:cs="Times New Roman" w:hint="default"/>
        <w:b w:val="0"/>
        <w:i w:val="0"/>
        <w:color w:val="auto"/>
      </w:rPr>
    </w:lvl>
    <w:lvl w:ilvl="1">
      <w:start w:val="1"/>
      <w:numFmt w:val="lowerLetter"/>
      <w:pStyle w:val="ListLetter2"/>
      <w:lvlText w:val="%2."/>
      <w:lvlJc w:val="left"/>
      <w:pPr>
        <w:tabs>
          <w:tab w:val="num" w:pos="1134"/>
        </w:tabs>
        <w:ind w:left="1134" w:hanging="567"/>
      </w:pPr>
      <w:rPr>
        <w:rFonts w:cs="Times New Roman" w:hint="default"/>
        <w:b w:val="0"/>
        <w:i w:val="0"/>
        <w:color w:val="auto"/>
      </w:rPr>
    </w:lvl>
    <w:lvl w:ilvl="2">
      <w:start w:val="1"/>
      <w:numFmt w:val="lowerLetter"/>
      <w:pStyle w:val="ListLetter3"/>
      <w:lvlText w:val="%3."/>
      <w:lvlJc w:val="left"/>
      <w:pPr>
        <w:tabs>
          <w:tab w:val="num" w:pos="1701"/>
        </w:tabs>
        <w:ind w:left="1701" w:hanging="567"/>
      </w:pPr>
      <w:rPr>
        <w:rFonts w:cs="Times New Roman" w:hint="default"/>
        <w:b w:val="0"/>
        <w:i w:val="0"/>
        <w:color w:val="auto"/>
      </w:rPr>
    </w:lvl>
    <w:lvl w:ilvl="3">
      <w:start w:val="1"/>
      <w:numFmt w:val="lowerLetter"/>
      <w:pStyle w:val="ListLetter4"/>
      <w:lvlText w:val="%4."/>
      <w:lvlJc w:val="left"/>
      <w:pPr>
        <w:tabs>
          <w:tab w:val="num" w:pos="2268"/>
        </w:tabs>
        <w:ind w:left="2268" w:hanging="567"/>
      </w:pPr>
      <w:rPr>
        <w:rFonts w:cs="Times New Roman" w:hint="default"/>
        <w:b w:val="0"/>
        <w:i w:val="0"/>
        <w:color w:val="auto"/>
      </w:rPr>
    </w:lvl>
    <w:lvl w:ilvl="4">
      <w:start w:val="1"/>
      <w:numFmt w:val="lowerLetter"/>
      <w:pStyle w:val="ListLetter5"/>
      <w:lvlText w:val="%5."/>
      <w:lvlJc w:val="left"/>
      <w:pPr>
        <w:tabs>
          <w:tab w:val="num" w:pos="2835"/>
        </w:tabs>
        <w:ind w:left="2835" w:hanging="567"/>
      </w:pPr>
      <w:rPr>
        <w:rFonts w:cs="Times New Roman" w:hint="default"/>
        <w:b w:val="0"/>
        <w:i w:val="0"/>
        <w:color w:val="auto"/>
      </w:rPr>
    </w:lvl>
    <w:lvl w:ilvl="5">
      <w:start w:val="1"/>
      <w:numFmt w:val="none"/>
      <w:lvlText w:val=""/>
      <w:lvlJc w:val="left"/>
      <w:pPr>
        <w:tabs>
          <w:tab w:val="num" w:pos="2160"/>
        </w:tabs>
        <w:ind w:left="2160" w:hanging="360"/>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5" w15:restartNumberingAfterBreak="0">
    <w:nsid w:val="0CB24400"/>
    <w:multiLevelType w:val="multilevel"/>
    <w:tmpl w:val="194E070E"/>
    <w:lvl w:ilvl="0">
      <w:start w:val="1"/>
      <w:numFmt w:val="decimal"/>
      <w:pStyle w:val="ListNumber"/>
      <w:lvlText w:val="%1."/>
      <w:lvlJc w:val="left"/>
      <w:pPr>
        <w:tabs>
          <w:tab w:val="num" w:pos="567"/>
        </w:tabs>
        <w:ind w:left="567" w:hanging="567"/>
      </w:pPr>
      <w:rPr>
        <w:rFonts w:cs="Times New Roman" w:hint="default"/>
        <w:b w:val="0"/>
        <w:i w:val="0"/>
        <w:color w:val="auto"/>
      </w:rPr>
    </w:lvl>
    <w:lvl w:ilvl="1">
      <w:start w:val="1"/>
      <w:numFmt w:val="decimal"/>
      <w:pStyle w:val="ListNumber2"/>
      <w:lvlText w:val="%2."/>
      <w:lvlJc w:val="left"/>
      <w:pPr>
        <w:tabs>
          <w:tab w:val="num" w:pos="1134"/>
        </w:tabs>
        <w:ind w:left="1134" w:hanging="567"/>
      </w:pPr>
      <w:rPr>
        <w:rFonts w:cs="Times New Roman" w:hint="default"/>
        <w:b w:val="0"/>
        <w:i w:val="0"/>
        <w:color w:val="auto"/>
      </w:rPr>
    </w:lvl>
    <w:lvl w:ilvl="2">
      <w:start w:val="1"/>
      <w:numFmt w:val="decimal"/>
      <w:pStyle w:val="ListNumber3"/>
      <w:lvlText w:val="%3."/>
      <w:lvlJc w:val="left"/>
      <w:pPr>
        <w:tabs>
          <w:tab w:val="num" w:pos="1701"/>
        </w:tabs>
        <w:ind w:left="1701" w:hanging="567"/>
      </w:pPr>
      <w:rPr>
        <w:rFonts w:cs="Times New Roman" w:hint="default"/>
        <w:b w:val="0"/>
        <w:i w:val="0"/>
        <w:color w:val="auto"/>
      </w:rPr>
    </w:lvl>
    <w:lvl w:ilvl="3">
      <w:start w:val="1"/>
      <w:numFmt w:val="decimal"/>
      <w:pStyle w:val="ListNumber4"/>
      <w:lvlText w:val="%4."/>
      <w:lvlJc w:val="left"/>
      <w:pPr>
        <w:tabs>
          <w:tab w:val="num" w:pos="2268"/>
        </w:tabs>
        <w:ind w:left="2268" w:hanging="567"/>
      </w:pPr>
      <w:rPr>
        <w:rFonts w:cs="Times New Roman" w:hint="default"/>
        <w:b w:val="0"/>
        <w:i w:val="0"/>
        <w:color w:val="auto"/>
      </w:rPr>
    </w:lvl>
    <w:lvl w:ilvl="4">
      <w:start w:val="1"/>
      <w:numFmt w:val="decimal"/>
      <w:pStyle w:val="ListNumber5"/>
      <w:lvlText w:val="%5."/>
      <w:lvlJc w:val="left"/>
      <w:pPr>
        <w:tabs>
          <w:tab w:val="num" w:pos="2835"/>
        </w:tabs>
        <w:ind w:left="2835" w:hanging="567"/>
      </w:pPr>
      <w:rPr>
        <w:rFonts w:cs="Times New Roman" w:hint="default"/>
        <w:b w:val="0"/>
        <w:i w:val="0"/>
        <w:color w:val="auto"/>
      </w:rPr>
    </w:lvl>
    <w:lvl w:ilvl="5">
      <w:start w:val="1"/>
      <w:numFmt w:val="none"/>
      <w:lvlText w:val=""/>
      <w:lvlJc w:val="left"/>
      <w:pPr>
        <w:tabs>
          <w:tab w:val="num" w:pos="2160"/>
        </w:tabs>
        <w:ind w:left="2160" w:hanging="360"/>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6" w15:restartNumberingAfterBreak="0">
    <w:nsid w:val="12D64B4A"/>
    <w:multiLevelType w:val="multilevel"/>
    <w:tmpl w:val="50ECF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DF06C3"/>
    <w:multiLevelType w:val="multilevel"/>
    <w:tmpl w:val="1D4A2A4C"/>
    <w:lvl w:ilvl="0">
      <w:start w:val="1"/>
      <w:numFmt w:val="decimal"/>
      <w:pStyle w:val="BlockText-ListNumber"/>
      <w:lvlText w:val="%1."/>
      <w:lvlJc w:val="left"/>
      <w:pPr>
        <w:tabs>
          <w:tab w:val="num" w:pos="1134"/>
        </w:tabs>
        <w:ind w:left="1134" w:hanging="567"/>
      </w:pPr>
      <w:rPr>
        <w:rFonts w:cs="Times New Roman" w:hint="default"/>
      </w:rPr>
    </w:lvl>
    <w:lvl w:ilvl="1">
      <w:start w:val="1"/>
      <w:numFmt w:val="decimal"/>
      <w:pStyle w:val="BlockText-ListNumber2"/>
      <w:lvlText w:val="%2."/>
      <w:lvlJc w:val="left"/>
      <w:pPr>
        <w:tabs>
          <w:tab w:val="num" w:pos="1701"/>
        </w:tabs>
        <w:ind w:left="1701" w:hanging="567"/>
      </w:pPr>
      <w:rPr>
        <w:rFonts w:cs="Times New Roman" w:hint="default"/>
      </w:rPr>
    </w:lvl>
    <w:lvl w:ilvl="2">
      <w:start w:val="1"/>
      <w:numFmt w:val="decimal"/>
      <w:pStyle w:val="BlockText-ListNumber3"/>
      <w:lvlText w:val="%3."/>
      <w:lvlJc w:val="left"/>
      <w:pPr>
        <w:tabs>
          <w:tab w:val="num" w:pos="2268"/>
        </w:tabs>
        <w:ind w:left="2268" w:hanging="567"/>
      </w:pPr>
      <w:rPr>
        <w:rFonts w:cs="Times New Roman" w:hint="default"/>
      </w:rPr>
    </w:lvl>
    <w:lvl w:ilvl="3">
      <w:start w:val="1"/>
      <w:numFmt w:val="decimal"/>
      <w:pStyle w:val="BlockText-ListNumber4"/>
      <w:lvlText w:val="%4."/>
      <w:lvlJc w:val="left"/>
      <w:pPr>
        <w:tabs>
          <w:tab w:val="num" w:pos="2835"/>
        </w:tabs>
        <w:ind w:left="2835" w:hanging="567"/>
      </w:pPr>
      <w:rPr>
        <w:rFonts w:cs="Times New Roman" w:hint="default"/>
      </w:rPr>
    </w:lvl>
    <w:lvl w:ilvl="4">
      <w:start w:val="1"/>
      <w:numFmt w:val="decimal"/>
      <w:pStyle w:val="BlockText-ListNumber5"/>
      <w:lvlText w:val="%5."/>
      <w:lvlJc w:val="left"/>
      <w:pPr>
        <w:tabs>
          <w:tab w:val="num" w:pos="3402"/>
        </w:tabs>
        <w:ind w:left="3402" w:hanging="567"/>
      </w:pPr>
      <w:rPr>
        <w:rFonts w:cs="Times New Roman" w:hint="default"/>
      </w:rPr>
    </w:lvl>
    <w:lvl w:ilvl="5">
      <w:start w:val="1"/>
      <w:numFmt w:val="none"/>
      <w:lvlText w:val="%6"/>
      <w:lvlJc w:val="left"/>
      <w:pPr>
        <w:tabs>
          <w:tab w:val="num" w:pos="2160"/>
        </w:tabs>
        <w:ind w:left="2160" w:hanging="360"/>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8" w15:restartNumberingAfterBreak="0">
    <w:nsid w:val="15115611"/>
    <w:multiLevelType w:val="multilevel"/>
    <w:tmpl w:val="93EA0254"/>
    <w:lvl w:ilvl="0">
      <w:start w:val="1"/>
      <w:numFmt w:val="bullet"/>
      <w:pStyle w:val="BlockText-ListBullet"/>
      <w:lvlText w:val=""/>
      <w:lvlJc w:val="left"/>
      <w:pPr>
        <w:tabs>
          <w:tab w:val="num" w:pos="1134"/>
        </w:tabs>
        <w:ind w:left="1134" w:hanging="567"/>
      </w:pPr>
      <w:rPr>
        <w:rFonts w:ascii="Symbol" w:hAnsi="Symbol" w:hint="default"/>
        <w:b w:val="0"/>
        <w:i w:val="0"/>
        <w:color w:val="005984"/>
        <w:sz w:val="18"/>
      </w:rPr>
    </w:lvl>
    <w:lvl w:ilvl="1">
      <w:start w:val="1"/>
      <w:numFmt w:val="bullet"/>
      <w:pStyle w:val="BlockText-ListBullet2"/>
      <w:lvlText w:val=""/>
      <w:lvlJc w:val="left"/>
      <w:pPr>
        <w:tabs>
          <w:tab w:val="num" w:pos="1701"/>
        </w:tabs>
        <w:ind w:left="1701" w:hanging="567"/>
      </w:pPr>
      <w:rPr>
        <w:rFonts w:ascii="Symbol" w:hAnsi="Symbol" w:hint="default"/>
        <w:color w:val="005984"/>
        <w:sz w:val="18"/>
      </w:rPr>
    </w:lvl>
    <w:lvl w:ilvl="2">
      <w:start w:val="1"/>
      <w:numFmt w:val="bullet"/>
      <w:pStyle w:val="BlockText-ListBullet3"/>
      <w:lvlText w:val=""/>
      <w:lvlJc w:val="left"/>
      <w:pPr>
        <w:tabs>
          <w:tab w:val="num" w:pos="2268"/>
        </w:tabs>
        <w:ind w:left="2268" w:hanging="567"/>
      </w:pPr>
      <w:rPr>
        <w:rFonts w:ascii="Symbol" w:hAnsi="Symbol" w:hint="default"/>
        <w:color w:val="005984"/>
        <w:sz w:val="18"/>
      </w:rPr>
    </w:lvl>
    <w:lvl w:ilvl="3">
      <w:start w:val="1"/>
      <w:numFmt w:val="bullet"/>
      <w:pStyle w:val="BlockText-ListBullet4"/>
      <w:lvlText w:val=""/>
      <w:lvlJc w:val="left"/>
      <w:pPr>
        <w:tabs>
          <w:tab w:val="num" w:pos="2835"/>
        </w:tabs>
        <w:ind w:left="2835" w:hanging="567"/>
      </w:pPr>
      <w:rPr>
        <w:rFonts w:ascii="Symbol" w:hAnsi="Symbol" w:hint="default"/>
        <w:color w:val="005984"/>
        <w:sz w:val="18"/>
      </w:rPr>
    </w:lvl>
    <w:lvl w:ilvl="4">
      <w:start w:val="1"/>
      <w:numFmt w:val="bullet"/>
      <w:pStyle w:val="BlockText-ListBullet5"/>
      <w:lvlText w:val=""/>
      <w:lvlJc w:val="left"/>
      <w:pPr>
        <w:tabs>
          <w:tab w:val="num" w:pos="3402"/>
        </w:tabs>
        <w:ind w:left="3402" w:hanging="567"/>
      </w:pPr>
      <w:rPr>
        <w:rFonts w:ascii="Symbol" w:hAnsi="Symbol" w:hint="default"/>
        <w:color w:val="005984"/>
        <w:sz w:val="18"/>
      </w:rPr>
    </w:lvl>
    <w:lvl w:ilvl="5">
      <w:start w:val="1"/>
      <w:numFmt w:val="none"/>
      <w:lvlText w:val=""/>
      <w:lvlJc w:val="left"/>
      <w:pPr>
        <w:tabs>
          <w:tab w:val="num" w:pos="2727"/>
        </w:tabs>
        <w:ind w:left="2727" w:hanging="360"/>
      </w:pPr>
      <w:rPr>
        <w:rFonts w:cs="Times New Roman" w:hint="default"/>
      </w:rPr>
    </w:lvl>
    <w:lvl w:ilvl="6">
      <w:start w:val="1"/>
      <w:numFmt w:val="none"/>
      <w:lvlText w:val=""/>
      <w:lvlJc w:val="left"/>
      <w:pPr>
        <w:tabs>
          <w:tab w:val="num" w:pos="3087"/>
        </w:tabs>
        <w:ind w:left="3087" w:hanging="360"/>
      </w:pPr>
      <w:rPr>
        <w:rFonts w:cs="Times New Roman" w:hint="default"/>
      </w:rPr>
    </w:lvl>
    <w:lvl w:ilvl="7">
      <w:start w:val="1"/>
      <w:numFmt w:val="none"/>
      <w:lvlText w:val=""/>
      <w:lvlJc w:val="left"/>
      <w:pPr>
        <w:tabs>
          <w:tab w:val="num" w:pos="3447"/>
        </w:tabs>
        <w:ind w:left="3447" w:hanging="360"/>
      </w:pPr>
      <w:rPr>
        <w:rFonts w:cs="Times New Roman" w:hint="default"/>
      </w:rPr>
    </w:lvl>
    <w:lvl w:ilvl="8">
      <w:start w:val="1"/>
      <w:numFmt w:val="none"/>
      <w:lvlText w:val=""/>
      <w:lvlJc w:val="left"/>
      <w:pPr>
        <w:tabs>
          <w:tab w:val="num" w:pos="3807"/>
        </w:tabs>
        <w:ind w:left="3807" w:hanging="360"/>
      </w:pPr>
      <w:rPr>
        <w:rFonts w:cs="Times New Roman" w:hint="default"/>
      </w:rPr>
    </w:lvl>
  </w:abstractNum>
  <w:abstractNum w:abstractNumId="9" w15:restartNumberingAfterBreak="0">
    <w:nsid w:val="1ECA6812"/>
    <w:multiLevelType w:val="hybridMultilevel"/>
    <w:tmpl w:val="8CFE94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38612FE"/>
    <w:multiLevelType w:val="multilevel"/>
    <w:tmpl w:val="3B70BE6A"/>
    <w:lvl w:ilvl="0">
      <w:start w:val="1"/>
      <w:numFmt w:val="decimal"/>
      <w:pStyle w:val="Table-ListNumber"/>
      <w:lvlText w:val="%1."/>
      <w:lvlJc w:val="left"/>
      <w:pPr>
        <w:tabs>
          <w:tab w:val="num" w:pos="284"/>
        </w:tabs>
        <w:ind w:left="284" w:hanging="284"/>
      </w:pPr>
      <w:rPr>
        <w:rFonts w:cs="Times New Roman" w:hint="default"/>
      </w:rPr>
    </w:lvl>
    <w:lvl w:ilvl="1">
      <w:start w:val="1"/>
      <w:numFmt w:val="decimal"/>
      <w:pStyle w:val="Table-ListNumber2"/>
      <w:lvlText w:val="%2."/>
      <w:lvlJc w:val="left"/>
      <w:pPr>
        <w:tabs>
          <w:tab w:val="num" w:pos="567"/>
        </w:tabs>
        <w:ind w:left="567" w:hanging="283"/>
      </w:pPr>
      <w:rPr>
        <w:rFonts w:cs="Times New Roman" w:hint="default"/>
      </w:rPr>
    </w:lvl>
    <w:lvl w:ilvl="2">
      <w:start w:val="1"/>
      <w:numFmt w:val="decimal"/>
      <w:pStyle w:val="Table-ListNumber3"/>
      <w:lvlText w:val="%3."/>
      <w:lvlJc w:val="left"/>
      <w:pPr>
        <w:tabs>
          <w:tab w:val="num" w:pos="851"/>
        </w:tabs>
        <w:ind w:left="851" w:hanging="284"/>
      </w:pPr>
      <w:rPr>
        <w:rFonts w:cs="Times New Roman" w:hint="default"/>
      </w:rPr>
    </w:lvl>
    <w:lvl w:ilvl="3">
      <w:start w:val="1"/>
      <w:numFmt w:val="none"/>
      <w:lvlText w:val=""/>
      <w:lvlJc w:val="left"/>
      <w:pPr>
        <w:tabs>
          <w:tab w:val="num" w:pos="1440"/>
        </w:tabs>
        <w:ind w:left="1440" w:hanging="360"/>
      </w:pPr>
      <w:rPr>
        <w:rFonts w:cs="Times New Roman" w:hint="default"/>
      </w:rPr>
    </w:lvl>
    <w:lvl w:ilvl="4">
      <w:start w:val="1"/>
      <w:numFmt w:val="none"/>
      <w:lvlText w:val=""/>
      <w:lvlJc w:val="left"/>
      <w:pPr>
        <w:tabs>
          <w:tab w:val="num" w:pos="1800"/>
        </w:tabs>
        <w:ind w:left="1800" w:hanging="360"/>
      </w:pPr>
      <w:rPr>
        <w:rFonts w:cs="Times New Roman" w:hint="default"/>
      </w:rPr>
    </w:lvl>
    <w:lvl w:ilvl="5">
      <w:start w:val="1"/>
      <w:numFmt w:val="none"/>
      <w:lvlText w:val=""/>
      <w:lvlJc w:val="left"/>
      <w:pPr>
        <w:tabs>
          <w:tab w:val="num" w:pos="2160"/>
        </w:tabs>
        <w:ind w:left="2160" w:hanging="360"/>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1" w15:restartNumberingAfterBreak="0">
    <w:nsid w:val="24B61330"/>
    <w:multiLevelType w:val="hybridMultilevel"/>
    <w:tmpl w:val="89AAC60E"/>
    <w:lvl w:ilvl="0" w:tplc="18F4BA2E">
      <w:start w:val="1"/>
      <w:numFmt w:val="bullet"/>
      <w:lvlText w:val="o"/>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7FE6A7C"/>
    <w:multiLevelType w:val="multilevel"/>
    <w:tmpl w:val="0D9A3C00"/>
    <w:lvl w:ilvl="0">
      <w:start w:val="1"/>
      <w:numFmt w:val="lowerLetter"/>
      <w:pStyle w:val="Table-ListLetter"/>
      <w:lvlText w:val="%1."/>
      <w:lvlJc w:val="left"/>
      <w:pPr>
        <w:tabs>
          <w:tab w:val="num" w:pos="284"/>
        </w:tabs>
        <w:ind w:left="284" w:hanging="284"/>
      </w:pPr>
      <w:rPr>
        <w:rFonts w:cs="Times New Roman" w:hint="default"/>
      </w:rPr>
    </w:lvl>
    <w:lvl w:ilvl="1">
      <w:start w:val="1"/>
      <w:numFmt w:val="lowerLetter"/>
      <w:pStyle w:val="Table-ListLetter2"/>
      <w:lvlText w:val="%2."/>
      <w:lvlJc w:val="left"/>
      <w:pPr>
        <w:tabs>
          <w:tab w:val="num" w:pos="567"/>
        </w:tabs>
        <w:ind w:left="567" w:hanging="283"/>
      </w:pPr>
      <w:rPr>
        <w:rFonts w:cs="Times New Roman" w:hint="default"/>
      </w:rPr>
    </w:lvl>
    <w:lvl w:ilvl="2">
      <w:start w:val="1"/>
      <w:numFmt w:val="lowerLetter"/>
      <w:pStyle w:val="Table-ListLetter3"/>
      <w:lvlText w:val="%3."/>
      <w:lvlJc w:val="left"/>
      <w:pPr>
        <w:tabs>
          <w:tab w:val="num" w:pos="851"/>
        </w:tabs>
        <w:ind w:left="851" w:hanging="284"/>
      </w:pPr>
      <w:rPr>
        <w:rFonts w:cs="Times New Roman" w:hint="default"/>
      </w:rPr>
    </w:lvl>
    <w:lvl w:ilvl="3">
      <w:start w:val="1"/>
      <w:numFmt w:val="none"/>
      <w:lvlText w:val=""/>
      <w:lvlJc w:val="left"/>
      <w:pPr>
        <w:tabs>
          <w:tab w:val="num" w:pos="1440"/>
        </w:tabs>
        <w:ind w:left="1440" w:hanging="360"/>
      </w:pPr>
      <w:rPr>
        <w:rFonts w:cs="Times New Roman" w:hint="default"/>
      </w:rPr>
    </w:lvl>
    <w:lvl w:ilvl="4">
      <w:start w:val="1"/>
      <w:numFmt w:val="none"/>
      <w:lvlText w:val=""/>
      <w:lvlJc w:val="left"/>
      <w:pPr>
        <w:tabs>
          <w:tab w:val="num" w:pos="1800"/>
        </w:tabs>
        <w:ind w:left="1800" w:hanging="360"/>
      </w:pPr>
      <w:rPr>
        <w:rFonts w:cs="Times New Roman" w:hint="default"/>
      </w:rPr>
    </w:lvl>
    <w:lvl w:ilvl="5">
      <w:start w:val="1"/>
      <w:numFmt w:val="none"/>
      <w:lvlText w:val=""/>
      <w:lvlJc w:val="left"/>
      <w:pPr>
        <w:tabs>
          <w:tab w:val="num" w:pos="2160"/>
        </w:tabs>
        <w:ind w:left="2160" w:hanging="360"/>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3" w15:restartNumberingAfterBreak="0">
    <w:nsid w:val="2C090516"/>
    <w:multiLevelType w:val="multilevel"/>
    <w:tmpl w:val="ADC6F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A12497"/>
    <w:multiLevelType w:val="multilevel"/>
    <w:tmpl w:val="21F63714"/>
    <w:lvl w:ilvl="0">
      <w:start w:val="1"/>
      <w:numFmt w:val="none"/>
      <w:pStyle w:val="BlockText-ListContinue"/>
      <w:lvlText w:val=""/>
      <w:lvlJc w:val="left"/>
      <w:pPr>
        <w:tabs>
          <w:tab w:val="num" w:pos="1134"/>
        </w:tabs>
        <w:ind w:left="1134" w:hanging="567"/>
      </w:pPr>
      <w:rPr>
        <w:rFonts w:cs="Times New Roman" w:hint="default"/>
      </w:rPr>
    </w:lvl>
    <w:lvl w:ilvl="1">
      <w:start w:val="1"/>
      <w:numFmt w:val="none"/>
      <w:pStyle w:val="BlockText-ListContinue2"/>
      <w:lvlText w:val=""/>
      <w:lvlJc w:val="left"/>
      <w:pPr>
        <w:tabs>
          <w:tab w:val="num" w:pos="1701"/>
        </w:tabs>
        <w:ind w:left="1701" w:hanging="567"/>
      </w:pPr>
      <w:rPr>
        <w:rFonts w:cs="Times New Roman" w:hint="default"/>
      </w:rPr>
    </w:lvl>
    <w:lvl w:ilvl="2">
      <w:start w:val="1"/>
      <w:numFmt w:val="none"/>
      <w:pStyle w:val="BlockText-ListContinue3"/>
      <w:lvlText w:val=""/>
      <w:lvlJc w:val="left"/>
      <w:pPr>
        <w:tabs>
          <w:tab w:val="num" w:pos="2268"/>
        </w:tabs>
        <w:ind w:left="2268" w:hanging="567"/>
      </w:pPr>
      <w:rPr>
        <w:rFonts w:cs="Times New Roman" w:hint="default"/>
      </w:rPr>
    </w:lvl>
    <w:lvl w:ilvl="3">
      <w:start w:val="1"/>
      <w:numFmt w:val="none"/>
      <w:pStyle w:val="BlockText-ListContinue4"/>
      <w:lvlText w:val=""/>
      <w:lvlJc w:val="left"/>
      <w:pPr>
        <w:tabs>
          <w:tab w:val="num" w:pos="2835"/>
        </w:tabs>
        <w:ind w:left="2835" w:hanging="567"/>
      </w:pPr>
      <w:rPr>
        <w:rFonts w:cs="Times New Roman" w:hint="default"/>
      </w:rPr>
    </w:lvl>
    <w:lvl w:ilvl="4">
      <w:start w:val="1"/>
      <w:numFmt w:val="none"/>
      <w:pStyle w:val="BlockText-ListContinue5"/>
      <w:lvlText w:val=""/>
      <w:lvlJc w:val="left"/>
      <w:pPr>
        <w:tabs>
          <w:tab w:val="num" w:pos="3402"/>
        </w:tabs>
        <w:ind w:left="3402" w:hanging="567"/>
      </w:pPr>
      <w:rPr>
        <w:rFonts w:cs="Times New Roman" w:hint="default"/>
      </w:rPr>
    </w:lvl>
    <w:lvl w:ilvl="5">
      <w:start w:val="1"/>
      <w:numFmt w:val="none"/>
      <w:lvlText w:val=""/>
      <w:lvlJc w:val="left"/>
      <w:pPr>
        <w:tabs>
          <w:tab w:val="num" w:pos="2727"/>
        </w:tabs>
        <w:ind w:left="2727" w:hanging="360"/>
      </w:pPr>
      <w:rPr>
        <w:rFonts w:cs="Times New Roman" w:hint="default"/>
      </w:rPr>
    </w:lvl>
    <w:lvl w:ilvl="6">
      <w:start w:val="1"/>
      <w:numFmt w:val="none"/>
      <w:lvlText w:val=""/>
      <w:lvlJc w:val="left"/>
      <w:pPr>
        <w:tabs>
          <w:tab w:val="num" w:pos="3087"/>
        </w:tabs>
        <w:ind w:left="3087" w:hanging="360"/>
      </w:pPr>
      <w:rPr>
        <w:rFonts w:cs="Times New Roman" w:hint="default"/>
      </w:rPr>
    </w:lvl>
    <w:lvl w:ilvl="7">
      <w:start w:val="1"/>
      <w:numFmt w:val="none"/>
      <w:lvlText w:val=""/>
      <w:lvlJc w:val="left"/>
      <w:pPr>
        <w:tabs>
          <w:tab w:val="num" w:pos="3447"/>
        </w:tabs>
        <w:ind w:left="3447" w:hanging="360"/>
      </w:pPr>
      <w:rPr>
        <w:rFonts w:cs="Times New Roman" w:hint="default"/>
      </w:rPr>
    </w:lvl>
    <w:lvl w:ilvl="8">
      <w:start w:val="1"/>
      <w:numFmt w:val="none"/>
      <w:lvlText w:val=""/>
      <w:lvlJc w:val="left"/>
      <w:pPr>
        <w:tabs>
          <w:tab w:val="num" w:pos="3807"/>
        </w:tabs>
        <w:ind w:left="3807" w:hanging="360"/>
      </w:pPr>
      <w:rPr>
        <w:rFonts w:cs="Times New Roman" w:hint="default"/>
      </w:rPr>
    </w:lvl>
  </w:abstractNum>
  <w:abstractNum w:abstractNumId="15" w15:restartNumberingAfterBreak="0">
    <w:nsid w:val="3CEE3FBE"/>
    <w:multiLevelType w:val="hybridMultilevel"/>
    <w:tmpl w:val="31B44E16"/>
    <w:lvl w:ilvl="0" w:tplc="B30C4C84">
      <w:start w:val="1"/>
      <w:numFmt w:val="bullet"/>
      <w:lvlText w:val=""/>
      <w:lvlJc w:val="left"/>
      <w:pPr>
        <w:ind w:left="720" w:hanging="720"/>
      </w:pPr>
      <w:rPr>
        <w:rFonts w:ascii="Wingdings" w:hAnsi="Wingdings" w:hint="default"/>
        <w:color w:val="auto"/>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3D900666"/>
    <w:multiLevelType w:val="hybridMultilevel"/>
    <w:tmpl w:val="47526E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E410C54"/>
    <w:multiLevelType w:val="hybridMultilevel"/>
    <w:tmpl w:val="B25CE0C4"/>
    <w:lvl w:ilvl="0" w:tplc="0C090001">
      <w:start w:val="1"/>
      <w:numFmt w:val="bullet"/>
      <w:lvlText w:val=""/>
      <w:lvlJc w:val="left"/>
      <w:pPr>
        <w:ind w:left="360" w:hanging="360"/>
      </w:pPr>
      <w:rPr>
        <w:rFonts w:ascii="Symbol" w:hAnsi="Symbol" w:hint="default"/>
      </w:rPr>
    </w:lvl>
    <w:lvl w:ilvl="1" w:tplc="4ECE97F0">
      <w:numFmt w:val="bullet"/>
      <w:lvlText w:val="·"/>
      <w:lvlJc w:val="left"/>
      <w:pPr>
        <w:ind w:left="1395" w:hanging="675"/>
      </w:pPr>
      <w:rPr>
        <w:rFonts w:ascii="Arial" w:eastAsia="Times New Roman" w:hAnsi="Arial"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40A652B7"/>
    <w:multiLevelType w:val="multilevel"/>
    <w:tmpl w:val="8A1A986E"/>
    <w:styleLink w:val="111111"/>
    <w:lvl w:ilvl="0">
      <w:start w:val="1"/>
      <w:numFmt w:val="decimal"/>
      <w:suff w:val="space"/>
      <w:lvlText w:val="%1."/>
      <w:lvlJc w:val="left"/>
      <w:pPr>
        <w:ind w:left="284" w:hanging="284"/>
      </w:pPr>
      <w:rPr>
        <w:rFonts w:cs="Times New Roman" w:hint="default"/>
      </w:rPr>
    </w:lvl>
    <w:lvl w:ilvl="1">
      <w:start w:val="1"/>
      <w:numFmt w:val="decimal"/>
      <w:suff w:val="space"/>
      <w:lvlText w:val="%1.%2."/>
      <w:lvlJc w:val="left"/>
      <w:pPr>
        <w:ind w:left="567" w:hanging="567"/>
      </w:pPr>
      <w:rPr>
        <w:rFonts w:cs="Times New Roman" w:hint="default"/>
      </w:rPr>
    </w:lvl>
    <w:lvl w:ilvl="2">
      <w:start w:val="1"/>
      <w:numFmt w:val="decimal"/>
      <w:suff w:val="space"/>
      <w:lvlText w:val="%1.%2.%3."/>
      <w:lvlJc w:val="left"/>
      <w:rPr>
        <w:rFonts w:cs="Times New Roman" w:hint="default"/>
      </w:rPr>
    </w:lvl>
    <w:lvl w:ilvl="3">
      <w:start w:val="1"/>
      <w:numFmt w:val="decimal"/>
      <w:suff w:val="space"/>
      <w:lvlText w:val="%1.%2.%3.%4."/>
      <w:lvlJc w:val="left"/>
      <w:rPr>
        <w:rFonts w:cs="Times New Roman" w:hint="default"/>
      </w:rPr>
    </w:lvl>
    <w:lvl w:ilvl="4">
      <w:start w:val="1"/>
      <w:numFmt w:val="decimal"/>
      <w:suff w:val="space"/>
      <w:lvlText w:val="%1.%2.%3.%4.%5."/>
      <w:lvlJc w:val="left"/>
      <w:rPr>
        <w:rFonts w:cs="Times New Roman" w:hint="default"/>
      </w:rPr>
    </w:lvl>
    <w:lvl w:ilvl="5">
      <w:start w:val="1"/>
      <w:numFmt w:val="decimal"/>
      <w:suff w:val="space"/>
      <w:lvlText w:val="%1.%2.%3.%4.%5.%6."/>
      <w:lvlJc w:val="left"/>
      <w:rPr>
        <w:rFonts w:cs="Times New Roman" w:hint="default"/>
      </w:rPr>
    </w:lvl>
    <w:lvl w:ilvl="6">
      <w:start w:val="1"/>
      <w:numFmt w:val="decimal"/>
      <w:suff w:val="space"/>
      <w:lvlText w:val="%1.%2.%3.%4.%5.%6.%7."/>
      <w:lvlJc w:val="left"/>
      <w:rPr>
        <w:rFonts w:cs="Times New Roman" w:hint="default"/>
      </w:rPr>
    </w:lvl>
    <w:lvl w:ilvl="7">
      <w:start w:val="1"/>
      <w:numFmt w:val="decimal"/>
      <w:suff w:val="space"/>
      <w:lvlText w:val="%1.%2.%3.%4.%5.%6.%7.%8."/>
      <w:lvlJc w:val="left"/>
      <w:rPr>
        <w:rFonts w:cs="Times New Roman" w:hint="default"/>
      </w:rPr>
    </w:lvl>
    <w:lvl w:ilvl="8">
      <w:start w:val="1"/>
      <w:numFmt w:val="decimal"/>
      <w:suff w:val="space"/>
      <w:lvlText w:val="%1.%2.%3.%4.%5.%6.%7.%8.%9."/>
      <w:lvlJc w:val="left"/>
      <w:rPr>
        <w:rFonts w:cs="Times New Roman" w:hint="default"/>
      </w:rPr>
    </w:lvl>
  </w:abstractNum>
  <w:abstractNum w:abstractNumId="19" w15:restartNumberingAfterBreak="0">
    <w:nsid w:val="43316A51"/>
    <w:multiLevelType w:val="hybridMultilevel"/>
    <w:tmpl w:val="FD16ED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456616CA"/>
    <w:multiLevelType w:val="hybridMultilevel"/>
    <w:tmpl w:val="017E79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E303B0C"/>
    <w:multiLevelType w:val="multilevel"/>
    <w:tmpl w:val="08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2" w15:restartNumberingAfterBreak="0">
    <w:nsid w:val="4ED22684"/>
    <w:multiLevelType w:val="multilevel"/>
    <w:tmpl w:val="B46AF934"/>
    <w:lvl w:ilvl="0">
      <w:start w:val="1"/>
      <w:numFmt w:val="bullet"/>
      <w:pStyle w:val="Table-ListBullet"/>
      <w:lvlText w:val=""/>
      <w:lvlJc w:val="left"/>
      <w:pPr>
        <w:tabs>
          <w:tab w:val="num" w:pos="284"/>
        </w:tabs>
        <w:ind w:left="284" w:hanging="284"/>
      </w:pPr>
      <w:rPr>
        <w:rFonts w:ascii="Symbol" w:hAnsi="Symbol" w:hint="default"/>
        <w:b w:val="0"/>
        <w:i w:val="0"/>
        <w:color w:val="005984"/>
        <w:sz w:val="18"/>
      </w:rPr>
    </w:lvl>
    <w:lvl w:ilvl="1">
      <w:start w:val="1"/>
      <w:numFmt w:val="bullet"/>
      <w:pStyle w:val="Table-ListBullet2"/>
      <w:lvlText w:val=""/>
      <w:lvlJc w:val="left"/>
      <w:pPr>
        <w:tabs>
          <w:tab w:val="num" w:pos="567"/>
        </w:tabs>
        <w:ind w:left="567" w:hanging="283"/>
      </w:pPr>
      <w:rPr>
        <w:rFonts w:ascii="Symbol" w:hAnsi="Symbol" w:hint="default"/>
        <w:color w:val="005984"/>
        <w:sz w:val="18"/>
      </w:rPr>
    </w:lvl>
    <w:lvl w:ilvl="2">
      <w:start w:val="1"/>
      <w:numFmt w:val="bullet"/>
      <w:pStyle w:val="Table-ListBullet3"/>
      <w:lvlText w:val=""/>
      <w:lvlJc w:val="left"/>
      <w:pPr>
        <w:tabs>
          <w:tab w:val="num" w:pos="851"/>
        </w:tabs>
        <w:ind w:left="851" w:hanging="284"/>
      </w:pPr>
      <w:rPr>
        <w:rFonts w:ascii="Symbol" w:hAnsi="Symbol" w:hint="default"/>
        <w:color w:val="005984"/>
        <w:sz w:val="18"/>
      </w:rPr>
    </w:lvl>
    <w:lvl w:ilvl="3">
      <w:start w:val="1"/>
      <w:numFmt w:val="none"/>
      <w:lvlText w:val=""/>
      <w:lvlJc w:val="left"/>
      <w:pPr>
        <w:tabs>
          <w:tab w:val="num" w:pos="1440"/>
        </w:tabs>
        <w:ind w:left="1440" w:hanging="360"/>
      </w:pPr>
      <w:rPr>
        <w:rFonts w:cs="Times New Roman" w:hint="default"/>
      </w:rPr>
    </w:lvl>
    <w:lvl w:ilvl="4">
      <w:start w:val="1"/>
      <w:numFmt w:val="none"/>
      <w:lvlText w:val=""/>
      <w:lvlJc w:val="left"/>
      <w:pPr>
        <w:tabs>
          <w:tab w:val="num" w:pos="1800"/>
        </w:tabs>
        <w:ind w:left="1800" w:hanging="360"/>
      </w:pPr>
      <w:rPr>
        <w:rFonts w:cs="Times New Roman" w:hint="default"/>
      </w:rPr>
    </w:lvl>
    <w:lvl w:ilvl="5">
      <w:start w:val="1"/>
      <w:numFmt w:val="none"/>
      <w:lvlText w:val=""/>
      <w:lvlJc w:val="left"/>
      <w:pPr>
        <w:tabs>
          <w:tab w:val="num" w:pos="2160"/>
        </w:tabs>
        <w:ind w:left="2160" w:hanging="360"/>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23" w15:restartNumberingAfterBreak="0">
    <w:nsid w:val="51671E12"/>
    <w:multiLevelType w:val="hybridMultilevel"/>
    <w:tmpl w:val="1AE89796"/>
    <w:lvl w:ilvl="0" w:tplc="ACFE01DE">
      <w:start w:val="1"/>
      <w:numFmt w:val="bullet"/>
      <w:lvlText w:val=""/>
      <w:lvlJc w:val="left"/>
      <w:pPr>
        <w:ind w:left="927" w:hanging="360"/>
      </w:pPr>
      <w:rPr>
        <w:rFonts w:ascii="Symbol" w:hAnsi="Symbol" w:hint="default"/>
        <w:color w:val="262626"/>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4" w15:restartNumberingAfterBreak="0">
    <w:nsid w:val="51EC182E"/>
    <w:multiLevelType w:val="hybridMultilevel"/>
    <w:tmpl w:val="C1625F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5532156C"/>
    <w:multiLevelType w:val="multilevel"/>
    <w:tmpl w:val="6A9697C2"/>
    <w:styleLink w:val="1ai"/>
    <w:lvl w:ilvl="0">
      <w:start w:val="1"/>
      <w:numFmt w:val="decimal"/>
      <w:lvlText w:val="%1)"/>
      <w:lvlJc w:val="left"/>
      <w:pPr>
        <w:tabs>
          <w:tab w:val="num" w:pos="567"/>
        </w:tabs>
        <w:ind w:left="567" w:hanging="567"/>
      </w:pPr>
      <w:rPr>
        <w:rFonts w:cs="Times New Roman" w:hint="default"/>
      </w:rPr>
    </w:lvl>
    <w:lvl w:ilvl="1">
      <w:start w:val="1"/>
      <w:numFmt w:val="lowerLetter"/>
      <w:lvlText w:val="%2)"/>
      <w:lvlJc w:val="left"/>
      <w:pPr>
        <w:tabs>
          <w:tab w:val="num" w:pos="1134"/>
        </w:tabs>
        <w:ind w:left="1134" w:hanging="567"/>
      </w:pPr>
      <w:rPr>
        <w:rFonts w:cs="Times New Roman" w:hint="default"/>
      </w:rPr>
    </w:lvl>
    <w:lvl w:ilvl="2">
      <w:start w:val="1"/>
      <w:numFmt w:val="lowerRoman"/>
      <w:lvlText w:val="%3)"/>
      <w:lvlJc w:val="left"/>
      <w:pPr>
        <w:tabs>
          <w:tab w:val="num" w:pos="1701"/>
        </w:tabs>
        <w:ind w:left="1701" w:hanging="567"/>
      </w:pPr>
      <w:rPr>
        <w:rFonts w:cs="Times New Roman" w:hint="default"/>
      </w:rPr>
    </w:lvl>
    <w:lvl w:ilvl="3">
      <w:start w:val="1"/>
      <w:numFmt w:val="decimal"/>
      <w:lvlText w:val="(%4)"/>
      <w:lvlJc w:val="left"/>
      <w:pPr>
        <w:tabs>
          <w:tab w:val="num" w:pos="2268"/>
        </w:tabs>
        <w:ind w:left="2268" w:hanging="567"/>
      </w:pPr>
      <w:rPr>
        <w:rFonts w:cs="Times New Roman" w:hint="default"/>
      </w:rPr>
    </w:lvl>
    <w:lvl w:ilvl="4">
      <w:start w:val="1"/>
      <w:numFmt w:val="lowerLetter"/>
      <w:lvlText w:val="(%5)"/>
      <w:lvlJc w:val="left"/>
      <w:pPr>
        <w:tabs>
          <w:tab w:val="num" w:pos="2835"/>
        </w:tabs>
        <w:ind w:left="2835" w:hanging="567"/>
      </w:pPr>
      <w:rPr>
        <w:rFonts w:cs="Times New Roman" w:hint="default"/>
      </w:rPr>
    </w:lvl>
    <w:lvl w:ilvl="5">
      <w:start w:val="1"/>
      <w:numFmt w:val="lowerRoman"/>
      <w:lvlText w:val="(%6)"/>
      <w:lvlJc w:val="left"/>
      <w:pPr>
        <w:tabs>
          <w:tab w:val="num" w:pos="3402"/>
        </w:tabs>
        <w:ind w:left="3402" w:hanging="567"/>
      </w:pPr>
      <w:rPr>
        <w:rFonts w:cs="Times New Roman" w:hint="default"/>
      </w:rPr>
    </w:lvl>
    <w:lvl w:ilvl="6">
      <w:start w:val="1"/>
      <w:numFmt w:val="decimal"/>
      <w:lvlText w:val="%7."/>
      <w:lvlJc w:val="left"/>
      <w:pPr>
        <w:tabs>
          <w:tab w:val="num" w:pos="3969"/>
        </w:tabs>
        <w:ind w:left="3969" w:hanging="567"/>
      </w:pPr>
      <w:rPr>
        <w:rFonts w:cs="Times New Roman" w:hint="default"/>
      </w:rPr>
    </w:lvl>
    <w:lvl w:ilvl="7">
      <w:start w:val="1"/>
      <w:numFmt w:val="lowerLetter"/>
      <w:lvlText w:val="%8."/>
      <w:lvlJc w:val="left"/>
      <w:pPr>
        <w:tabs>
          <w:tab w:val="num" w:pos="4536"/>
        </w:tabs>
        <w:ind w:left="4536" w:hanging="567"/>
      </w:pPr>
      <w:rPr>
        <w:rFonts w:cs="Times New Roman" w:hint="default"/>
      </w:rPr>
    </w:lvl>
    <w:lvl w:ilvl="8">
      <w:start w:val="1"/>
      <w:numFmt w:val="lowerRoman"/>
      <w:lvlText w:val="%9."/>
      <w:lvlJc w:val="left"/>
      <w:pPr>
        <w:tabs>
          <w:tab w:val="num" w:pos="5103"/>
        </w:tabs>
        <w:ind w:left="5103" w:hanging="567"/>
      </w:pPr>
      <w:rPr>
        <w:rFonts w:cs="Times New Roman" w:hint="default"/>
      </w:rPr>
    </w:lvl>
  </w:abstractNum>
  <w:abstractNum w:abstractNumId="26" w15:restartNumberingAfterBreak="0">
    <w:nsid w:val="55735B65"/>
    <w:multiLevelType w:val="multilevel"/>
    <w:tmpl w:val="447EF884"/>
    <w:lvl w:ilvl="0">
      <w:start w:val="1"/>
      <w:numFmt w:val="lowerRoman"/>
      <w:pStyle w:val="BlockText-ListRoman"/>
      <w:lvlText w:val="%1."/>
      <w:lvlJc w:val="left"/>
      <w:pPr>
        <w:tabs>
          <w:tab w:val="num" w:pos="1134"/>
        </w:tabs>
        <w:ind w:left="1134" w:hanging="567"/>
      </w:pPr>
      <w:rPr>
        <w:rFonts w:cs="Times New Roman" w:hint="default"/>
      </w:rPr>
    </w:lvl>
    <w:lvl w:ilvl="1">
      <w:start w:val="1"/>
      <w:numFmt w:val="lowerRoman"/>
      <w:pStyle w:val="BlockText-ListRoman2"/>
      <w:lvlText w:val="%2."/>
      <w:lvlJc w:val="left"/>
      <w:pPr>
        <w:tabs>
          <w:tab w:val="num" w:pos="1701"/>
        </w:tabs>
        <w:ind w:left="1701" w:hanging="567"/>
      </w:pPr>
      <w:rPr>
        <w:rFonts w:cs="Times New Roman" w:hint="default"/>
      </w:rPr>
    </w:lvl>
    <w:lvl w:ilvl="2">
      <w:start w:val="1"/>
      <w:numFmt w:val="lowerRoman"/>
      <w:pStyle w:val="BlockText-ListRoman3"/>
      <w:lvlText w:val="%3."/>
      <w:lvlJc w:val="left"/>
      <w:pPr>
        <w:tabs>
          <w:tab w:val="num" w:pos="2268"/>
        </w:tabs>
        <w:ind w:left="2268" w:hanging="567"/>
      </w:pPr>
      <w:rPr>
        <w:rFonts w:cs="Times New Roman" w:hint="default"/>
      </w:rPr>
    </w:lvl>
    <w:lvl w:ilvl="3">
      <w:start w:val="1"/>
      <w:numFmt w:val="lowerRoman"/>
      <w:pStyle w:val="BlockText-ListRoman4"/>
      <w:lvlText w:val="%4."/>
      <w:lvlJc w:val="left"/>
      <w:pPr>
        <w:tabs>
          <w:tab w:val="num" w:pos="2835"/>
        </w:tabs>
        <w:ind w:left="2835" w:hanging="567"/>
      </w:pPr>
      <w:rPr>
        <w:rFonts w:cs="Times New Roman" w:hint="default"/>
      </w:rPr>
    </w:lvl>
    <w:lvl w:ilvl="4">
      <w:start w:val="1"/>
      <w:numFmt w:val="lowerRoman"/>
      <w:pStyle w:val="BlockText-ListRoman5"/>
      <w:lvlText w:val="%5."/>
      <w:lvlJc w:val="left"/>
      <w:pPr>
        <w:tabs>
          <w:tab w:val="num" w:pos="3402"/>
        </w:tabs>
        <w:ind w:left="3402" w:hanging="567"/>
      </w:pPr>
      <w:rPr>
        <w:rFonts w:cs="Times New Roman" w:hint="default"/>
      </w:rPr>
    </w:lvl>
    <w:lvl w:ilvl="5">
      <w:start w:val="1"/>
      <w:numFmt w:val="none"/>
      <w:lvlText w:val=""/>
      <w:lvlJc w:val="left"/>
      <w:pPr>
        <w:tabs>
          <w:tab w:val="num" w:pos="2160"/>
        </w:tabs>
        <w:ind w:left="2160" w:hanging="360"/>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27" w15:restartNumberingAfterBreak="0">
    <w:nsid w:val="5B796D78"/>
    <w:multiLevelType w:val="multilevel"/>
    <w:tmpl w:val="26F4C10A"/>
    <w:lvl w:ilvl="0">
      <w:start w:val="1"/>
      <w:numFmt w:val="lowerRoman"/>
      <w:pStyle w:val="ListRoman"/>
      <w:lvlText w:val="%1."/>
      <w:lvlJc w:val="left"/>
      <w:pPr>
        <w:tabs>
          <w:tab w:val="num" w:pos="567"/>
        </w:tabs>
        <w:ind w:left="567" w:hanging="567"/>
      </w:pPr>
      <w:rPr>
        <w:rFonts w:cs="Times New Roman" w:hint="default"/>
        <w:b w:val="0"/>
        <w:i w:val="0"/>
        <w:color w:val="auto"/>
      </w:rPr>
    </w:lvl>
    <w:lvl w:ilvl="1">
      <w:start w:val="1"/>
      <w:numFmt w:val="lowerRoman"/>
      <w:pStyle w:val="ListRoman2"/>
      <w:lvlText w:val="%2."/>
      <w:lvlJc w:val="left"/>
      <w:pPr>
        <w:tabs>
          <w:tab w:val="num" w:pos="1134"/>
        </w:tabs>
        <w:ind w:left="1134" w:hanging="567"/>
      </w:pPr>
      <w:rPr>
        <w:rFonts w:cs="Times New Roman" w:hint="default"/>
        <w:b w:val="0"/>
        <w:i w:val="0"/>
        <w:color w:val="auto"/>
      </w:rPr>
    </w:lvl>
    <w:lvl w:ilvl="2">
      <w:start w:val="1"/>
      <w:numFmt w:val="lowerRoman"/>
      <w:pStyle w:val="ListRoman3"/>
      <w:lvlText w:val="%3."/>
      <w:lvlJc w:val="left"/>
      <w:pPr>
        <w:tabs>
          <w:tab w:val="num" w:pos="1701"/>
        </w:tabs>
        <w:ind w:left="1701" w:hanging="567"/>
      </w:pPr>
      <w:rPr>
        <w:rFonts w:cs="Times New Roman" w:hint="default"/>
        <w:b w:val="0"/>
        <w:i w:val="0"/>
        <w:color w:val="auto"/>
      </w:rPr>
    </w:lvl>
    <w:lvl w:ilvl="3">
      <w:start w:val="1"/>
      <w:numFmt w:val="lowerRoman"/>
      <w:pStyle w:val="ListRoman4"/>
      <w:lvlText w:val="%4."/>
      <w:lvlJc w:val="left"/>
      <w:pPr>
        <w:tabs>
          <w:tab w:val="num" w:pos="2268"/>
        </w:tabs>
        <w:ind w:left="2268" w:hanging="567"/>
      </w:pPr>
      <w:rPr>
        <w:rFonts w:cs="Times New Roman" w:hint="default"/>
        <w:b w:val="0"/>
        <w:i w:val="0"/>
        <w:color w:val="auto"/>
      </w:rPr>
    </w:lvl>
    <w:lvl w:ilvl="4">
      <w:start w:val="1"/>
      <w:numFmt w:val="lowerRoman"/>
      <w:pStyle w:val="ListRoman5"/>
      <w:lvlText w:val="%5."/>
      <w:lvlJc w:val="left"/>
      <w:pPr>
        <w:tabs>
          <w:tab w:val="num" w:pos="2835"/>
        </w:tabs>
        <w:ind w:left="2835" w:hanging="567"/>
      </w:pPr>
      <w:rPr>
        <w:rFonts w:cs="Times New Roman" w:hint="default"/>
        <w:b w:val="0"/>
        <w:i w:val="0"/>
        <w:color w:val="auto"/>
      </w:rPr>
    </w:lvl>
    <w:lvl w:ilvl="5">
      <w:start w:val="1"/>
      <w:numFmt w:val="none"/>
      <w:lvlText w:val=""/>
      <w:lvlJc w:val="left"/>
      <w:pPr>
        <w:tabs>
          <w:tab w:val="num" w:pos="2160"/>
        </w:tabs>
        <w:ind w:left="2160" w:hanging="360"/>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28" w15:restartNumberingAfterBreak="0">
    <w:nsid w:val="5D710D89"/>
    <w:multiLevelType w:val="hybridMultilevel"/>
    <w:tmpl w:val="EFAAD8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5D717C89"/>
    <w:multiLevelType w:val="multilevel"/>
    <w:tmpl w:val="A162980A"/>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5EB22951"/>
    <w:multiLevelType w:val="hybridMultilevel"/>
    <w:tmpl w:val="71CE7B1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5F3E056A"/>
    <w:multiLevelType w:val="hybridMultilevel"/>
    <w:tmpl w:val="B9F80D4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63395E5F"/>
    <w:multiLevelType w:val="multilevel"/>
    <w:tmpl w:val="7AA80116"/>
    <w:lvl w:ilvl="0">
      <w:start w:val="1"/>
      <w:numFmt w:val="none"/>
      <w:pStyle w:val="ListContinue"/>
      <w:lvlText w:val=""/>
      <w:lvlJc w:val="left"/>
      <w:pPr>
        <w:tabs>
          <w:tab w:val="num" w:pos="567"/>
        </w:tabs>
        <w:ind w:left="567" w:hanging="567"/>
      </w:pPr>
      <w:rPr>
        <w:rFonts w:cs="Times New Roman" w:hint="default"/>
      </w:rPr>
    </w:lvl>
    <w:lvl w:ilvl="1">
      <w:start w:val="1"/>
      <w:numFmt w:val="none"/>
      <w:pStyle w:val="ListContinue2"/>
      <w:lvlText w:val=""/>
      <w:lvlJc w:val="left"/>
      <w:pPr>
        <w:tabs>
          <w:tab w:val="num" w:pos="1134"/>
        </w:tabs>
        <w:ind w:left="1134" w:hanging="567"/>
      </w:pPr>
      <w:rPr>
        <w:rFonts w:cs="Times New Roman" w:hint="default"/>
      </w:rPr>
    </w:lvl>
    <w:lvl w:ilvl="2">
      <w:start w:val="1"/>
      <w:numFmt w:val="none"/>
      <w:pStyle w:val="ListContinue3"/>
      <w:lvlText w:val=""/>
      <w:lvlJc w:val="left"/>
      <w:pPr>
        <w:tabs>
          <w:tab w:val="num" w:pos="1701"/>
        </w:tabs>
        <w:ind w:left="1701" w:hanging="567"/>
      </w:pPr>
      <w:rPr>
        <w:rFonts w:cs="Times New Roman" w:hint="default"/>
      </w:rPr>
    </w:lvl>
    <w:lvl w:ilvl="3">
      <w:start w:val="1"/>
      <w:numFmt w:val="none"/>
      <w:pStyle w:val="ListContinue4"/>
      <w:lvlText w:val=""/>
      <w:lvlJc w:val="left"/>
      <w:pPr>
        <w:tabs>
          <w:tab w:val="num" w:pos="2268"/>
        </w:tabs>
        <w:ind w:left="2268" w:hanging="567"/>
      </w:pPr>
      <w:rPr>
        <w:rFonts w:cs="Times New Roman" w:hint="default"/>
      </w:rPr>
    </w:lvl>
    <w:lvl w:ilvl="4">
      <w:start w:val="1"/>
      <w:numFmt w:val="none"/>
      <w:pStyle w:val="ListContinue5"/>
      <w:lvlText w:val=""/>
      <w:lvlJc w:val="left"/>
      <w:pPr>
        <w:tabs>
          <w:tab w:val="num" w:pos="2835"/>
        </w:tabs>
        <w:ind w:left="2835" w:hanging="567"/>
      </w:pPr>
      <w:rPr>
        <w:rFonts w:cs="Times New Roman" w:hint="default"/>
      </w:rPr>
    </w:lvl>
    <w:lvl w:ilvl="5">
      <w:start w:val="1"/>
      <w:numFmt w:val="none"/>
      <w:lvlText w:val=""/>
      <w:lvlJc w:val="left"/>
      <w:pPr>
        <w:tabs>
          <w:tab w:val="num" w:pos="3402"/>
        </w:tabs>
        <w:ind w:left="3402" w:hanging="567"/>
      </w:pPr>
      <w:rPr>
        <w:rFonts w:cs="Times New Roman" w:hint="default"/>
      </w:rPr>
    </w:lvl>
    <w:lvl w:ilvl="6">
      <w:start w:val="1"/>
      <w:numFmt w:val="none"/>
      <w:lvlText w:val=""/>
      <w:lvlJc w:val="left"/>
      <w:pPr>
        <w:tabs>
          <w:tab w:val="num" w:pos="3969"/>
        </w:tabs>
        <w:ind w:left="3969" w:hanging="567"/>
      </w:pPr>
      <w:rPr>
        <w:rFonts w:cs="Times New Roman" w:hint="default"/>
      </w:rPr>
    </w:lvl>
    <w:lvl w:ilvl="7">
      <w:start w:val="1"/>
      <w:numFmt w:val="none"/>
      <w:lvlText w:val=""/>
      <w:lvlJc w:val="left"/>
      <w:pPr>
        <w:tabs>
          <w:tab w:val="num" w:pos="4536"/>
        </w:tabs>
        <w:ind w:left="4536" w:hanging="567"/>
      </w:pPr>
      <w:rPr>
        <w:rFonts w:cs="Times New Roman" w:hint="default"/>
      </w:rPr>
    </w:lvl>
    <w:lvl w:ilvl="8">
      <w:start w:val="1"/>
      <w:numFmt w:val="none"/>
      <w:lvlText w:val=""/>
      <w:lvlJc w:val="left"/>
      <w:pPr>
        <w:tabs>
          <w:tab w:val="num" w:pos="5103"/>
        </w:tabs>
        <w:ind w:left="5103" w:hanging="567"/>
      </w:pPr>
      <w:rPr>
        <w:rFonts w:cs="Times New Roman" w:hint="default"/>
      </w:rPr>
    </w:lvl>
  </w:abstractNum>
  <w:abstractNum w:abstractNumId="33" w15:restartNumberingAfterBreak="0">
    <w:nsid w:val="6A7B2C38"/>
    <w:multiLevelType w:val="hybridMultilevel"/>
    <w:tmpl w:val="4E7C3EEA"/>
    <w:lvl w:ilvl="0" w:tplc="18F4BA2E">
      <w:start w:val="1"/>
      <w:numFmt w:val="bullet"/>
      <w:lvlText w:val="o"/>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55D4C65"/>
    <w:multiLevelType w:val="hybridMultilevel"/>
    <w:tmpl w:val="CA96528A"/>
    <w:lvl w:ilvl="0" w:tplc="18F4BA2E">
      <w:start w:val="1"/>
      <w:numFmt w:val="bullet"/>
      <w:lvlText w:val="o"/>
      <w:lvlJc w:val="left"/>
      <w:pPr>
        <w:ind w:left="1440" w:hanging="720"/>
      </w:pPr>
      <w:rPr>
        <w:rFonts w:ascii="Wingdings" w:hAnsi="Wingding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5" w15:restartNumberingAfterBreak="0">
    <w:nsid w:val="778F044B"/>
    <w:multiLevelType w:val="hybridMultilevel"/>
    <w:tmpl w:val="BB344A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77B246BA"/>
    <w:multiLevelType w:val="hybridMultilevel"/>
    <w:tmpl w:val="2F4A81F8"/>
    <w:lvl w:ilvl="0" w:tplc="18F4BA2E">
      <w:start w:val="1"/>
      <w:numFmt w:val="bullet"/>
      <w:lvlText w:val="o"/>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84C3E7A"/>
    <w:multiLevelType w:val="hybridMultilevel"/>
    <w:tmpl w:val="0AEEC7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D032B94"/>
    <w:multiLevelType w:val="hybridMultilevel"/>
    <w:tmpl w:val="A78ADC6C"/>
    <w:lvl w:ilvl="0" w:tplc="D65886CC">
      <w:start w:val="1"/>
      <w:numFmt w:val="bullet"/>
      <w:pStyle w:val="MensR-Checkbox"/>
      <w:lvlText w:val="o"/>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3"/>
  </w:num>
  <w:num w:numId="2">
    <w:abstractNumId w:val="5"/>
  </w:num>
  <w:num w:numId="3">
    <w:abstractNumId w:val="25"/>
  </w:num>
  <w:num w:numId="4">
    <w:abstractNumId w:val="21"/>
  </w:num>
  <w:num w:numId="5">
    <w:abstractNumId w:val="18"/>
  </w:num>
  <w:num w:numId="6">
    <w:abstractNumId w:val="22"/>
  </w:num>
  <w:num w:numId="7">
    <w:abstractNumId w:val="8"/>
  </w:num>
  <w:num w:numId="8">
    <w:abstractNumId w:val="32"/>
  </w:num>
  <w:num w:numId="9">
    <w:abstractNumId w:val="4"/>
  </w:num>
  <w:num w:numId="10">
    <w:abstractNumId w:val="27"/>
  </w:num>
  <w:num w:numId="11">
    <w:abstractNumId w:val="7"/>
  </w:num>
  <w:num w:numId="12">
    <w:abstractNumId w:val="1"/>
  </w:num>
  <w:num w:numId="13">
    <w:abstractNumId w:val="26"/>
  </w:num>
  <w:num w:numId="14">
    <w:abstractNumId w:val="10"/>
  </w:num>
  <w:num w:numId="15">
    <w:abstractNumId w:val="12"/>
  </w:num>
  <w:num w:numId="16">
    <w:abstractNumId w:val="2"/>
  </w:num>
  <w:num w:numId="17">
    <w:abstractNumId w:val="14"/>
  </w:num>
  <w:num w:numId="18">
    <w:abstractNumId w:val="23"/>
  </w:num>
  <w:num w:numId="19">
    <w:abstractNumId w:val="28"/>
  </w:num>
  <w:num w:numId="20">
    <w:abstractNumId w:val="19"/>
  </w:num>
  <w:num w:numId="21">
    <w:abstractNumId w:val="20"/>
  </w:num>
  <w:num w:numId="22">
    <w:abstractNumId w:val="31"/>
  </w:num>
  <w:num w:numId="23">
    <w:abstractNumId w:val="17"/>
  </w:num>
  <w:num w:numId="24">
    <w:abstractNumId w:val="29"/>
  </w:num>
  <w:num w:numId="25">
    <w:abstractNumId w:val="35"/>
  </w:num>
  <w:num w:numId="26">
    <w:abstractNumId w:val="30"/>
  </w:num>
  <w:num w:numId="27">
    <w:abstractNumId w:val="6"/>
  </w:num>
  <w:num w:numId="28">
    <w:abstractNumId w:val="38"/>
  </w:num>
  <w:num w:numId="29">
    <w:abstractNumId w:val="11"/>
  </w:num>
  <w:num w:numId="30">
    <w:abstractNumId w:val="24"/>
  </w:num>
  <w:num w:numId="31">
    <w:abstractNumId w:val="34"/>
  </w:num>
  <w:num w:numId="32">
    <w:abstractNumId w:val="36"/>
  </w:num>
  <w:num w:numId="33">
    <w:abstractNumId w:val="33"/>
  </w:num>
  <w:num w:numId="34">
    <w:abstractNumId w:val="9"/>
  </w:num>
  <w:num w:numId="35">
    <w:abstractNumId w:val="15"/>
  </w:num>
  <w:num w:numId="36">
    <w:abstractNumId w:val="37"/>
  </w:num>
  <w:num w:numId="37">
    <w:abstractNumId w:val="0"/>
  </w:num>
  <w:num w:numId="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6"/>
  </w:num>
  <w:num w:numId="41">
    <w:abstractNumId w:val="1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proofState w:spelling="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57"/>
  <w:drawingGridVerticalSpacing w:val="57"/>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BC0DB956-23F7-44D3-8E1E-8DFA6DE7B255}"/>
    <w:docVar w:name="dgnword-eventsink" w:val="143792320"/>
  </w:docVars>
  <w:rsids>
    <w:rsidRoot w:val="00963E24"/>
    <w:rsid w:val="0000015B"/>
    <w:rsid w:val="00000585"/>
    <w:rsid w:val="00000F42"/>
    <w:rsid w:val="00001157"/>
    <w:rsid w:val="00001BFB"/>
    <w:rsid w:val="00001CC1"/>
    <w:rsid w:val="0000255E"/>
    <w:rsid w:val="000027A8"/>
    <w:rsid w:val="00002C41"/>
    <w:rsid w:val="00003471"/>
    <w:rsid w:val="000040BA"/>
    <w:rsid w:val="00004697"/>
    <w:rsid w:val="00004C9A"/>
    <w:rsid w:val="0000517C"/>
    <w:rsid w:val="000051C4"/>
    <w:rsid w:val="0000588C"/>
    <w:rsid w:val="00005A28"/>
    <w:rsid w:val="00005AF7"/>
    <w:rsid w:val="00005B30"/>
    <w:rsid w:val="00005FF4"/>
    <w:rsid w:val="00006B64"/>
    <w:rsid w:val="000073CF"/>
    <w:rsid w:val="00007467"/>
    <w:rsid w:val="000075CF"/>
    <w:rsid w:val="00007AF0"/>
    <w:rsid w:val="00010F14"/>
    <w:rsid w:val="000116AF"/>
    <w:rsid w:val="00011872"/>
    <w:rsid w:val="00011B78"/>
    <w:rsid w:val="000120D3"/>
    <w:rsid w:val="00012365"/>
    <w:rsid w:val="00012633"/>
    <w:rsid w:val="00012D83"/>
    <w:rsid w:val="00012E73"/>
    <w:rsid w:val="00012F50"/>
    <w:rsid w:val="000132C9"/>
    <w:rsid w:val="00013ED8"/>
    <w:rsid w:val="00014172"/>
    <w:rsid w:val="00014206"/>
    <w:rsid w:val="00014249"/>
    <w:rsid w:val="000143A5"/>
    <w:rsid w:val="000148E3"/>
    <w:rsid w:val="00014A41"/>
    <w:rsid w:val="00014B3B"/>
    <w:rsid w:val="00014CCE"/>
    <w:rsid w:val="0001514A"/>
    <w:rsid w:val="000152FD"/>
    <w:rsid w:val="00015F7A"/>
    <w:rsid w:val="000162D8"/>
    <w:rsid w:val="000164F8"/>
    <w:rsid w:val="000166C8"/>
    <w:rsid w:val="00016946"/>
    <w:rsid w:val="00017087"/>
    <w:rsid w:val="00017887"/>
    <w:rsid w:val="00020476"/>
    <w:rsid w:val="00020841"/>
    <w:rsid w:val="00020DAA"/>
    <w:rsid w:val="000215B8"/>
    <w:rsid w:val="00021975"/>
    <w:rsid w:val="00022381"/>
    <w:rsid w:val="0002251B"/>
    <w:rsid w:val="00022CA9"/>
    <w:rsid w:val="00022CB2"/>
    <w:rsid w:val="000233EA"/>
    <w:rsid w:val="000238CB"/>
    <w:rsid w:val="000239A2"/>
    <w:rsid w:val="00023C3F"/>
    <w:rsid w:val="0002453D"/>
    <w:rsid w:val="000246AF"/>
    <w:rsid w:val="000247E6"/>
    <w:rsid w:val="00024A48"/>
    <w:rsid w:val="00024DDE"/>
    <w:rsid w:val="000252FB"/>
    <w:rsid w:val="000253A9"/>
    <w:rsid w:val="00025A2F"/>
    <w:rsid w:val="00025F23"/>
    <w:rsid w:val="00026723"/>
    <w:rsid w:val="00026A30"/>
    <w:rsid w:val="000271A2"/>
    <w:rsid w:val="0002726C"/>
    <w:rsid w:val="0002768E"/>
    <w:rsid w:val="000301BE"/>
    <w:rsid w:val="00030229"/>
    <w:rsid w:val="000302A3"/>
    <w:rsid w:val="0003057E"/>
    <w:rsid w:val="00030AAE"/>
    <w:rsid w:val="00030B80"/>
    <w:rsid w:val="000314FB"/>
    <w:rsid w:val="000319C7"/>
    <w:rsid w:val="00031E30"/>
    <w:rsid w:val="00031E69"/>
    <w:rsid w:val="00031F38"/>
    <w:rsid w:val="00031FE2"/>
    <w:rsid w:val="000320C0"/>
    <w:rsid w:val="000321B4"/>
    <w:rsid w:val="000324E4"/>
    <w:rsid w:val="00032F54"/>
    <w:rsid w:val="0003306C"/>
    <w:rsid w:val="000332F3"/>
    <w:rsid w:val="0003344E"/>
    <w:rsid w:val="00033717"/>
    <w:rsid w:val="00033AA4"/>
    <w:rsid w:val="00033E4C"/>
    <w:rsid w:val="00033FCB"/>
    <w:rsid w:val="000340E0"/>
    <w:rsid w:val="000343C8"/>
    <w:rsid w:val="00034610"/>
    <w:rsid w:val="00034E48"/>
    <w:rsid w:val="0003516D"/>
    <w:rsid w:val="000355EE"/>
    <w:rsid w:val="00035679"/>
    <w:rsid w:val="000358E8"/>
    <w:rsid w:val="00035A81"/>
    <w:rsid w:val="0003618E"/>
    <w:rsid w:val="00036236"/>
    <w:rsid w:val="00036701"/>
    <w:rsid w:val="00036E33"/>
    <w:rsid w:val="00036EFE"/>
    <w:rsid w:val="000372C0"/>
    <w:rsid w:val="00037427"/>
    <w:rsid w:val="00037BE6"/>
    <w:rsid w:val="0004056E"/>
    <w:rsid w:val="00040A4C"/>
    <w:rsid w:val="00040CFB"/>
    <w:rsid w:val="00040DD7"/>
    <w:rsid w:val="00040F25"/>
    <w:rsid w:val="0004139E"/>
    <w:rsid w:val="000418AF"/>
    <w:rsid w:val="00041995"/>
    <w:rsid w:val="00041ABF"/>
    <w:rsid w:val="00041BF1"/>
    <w:rsid w:val="00041C0B"/>
    <w:rsid w:val="00042382"/>
    <w:rsid w:val="00042669"/>
    <w:rsid w:val="00042E96"/>
    <w:rsid w:val="00043919"/>
    <w:rsid w:val="00043CF4"/>
    <w:rsid w:val="00043D22"/>
    <w:rsid w:val="00043F97"/>
    <w:rsid w:val="00044716"/>
    <w:rsid w:val="000447F4"/>
    <w:rsid w:val="00044A07"/>
    <w:rsid w:val="00044D0C"/>
    <w:rsid w:val="00044D90"/>
    <w:rsid w:val="0004507D"/>
    <w:rsid w:val="00045413"/>
    <w:rsid w:val="00045475"/>
    <w:rsid w:val="000454CC"/>
    <w:rsid w:val="00046C0E"/>
    <w:rsid w:val="00046F42"/>
    <w:rsid w:val="000471FF"/>
    <w:rsid w:val="00047B01"/>
    <w:rsid w:val="00050020"/>
    <w:rsid w:val="000503BF"/>
    <w:rsid w:val="00050620"/>
    <w:rsid w:val="000506CD"/>
    <w:rsid w:val="00050C3C"/>
    <w:rsid w:val="00050D10"/>
    <w:rsid w:val="00050E6A"/>
    <w:rsid w:val="000511E3"/>
    <w:rsid w:val="000514DF"/>
    <w:rsid w:val="000519A2"/>
    <w:rsid w:val="0005220F"/>
    <w:rsid w:val="00052594"/>
    <w:rsid w:val="00053BED"/>
    <w:rsid w:val="00054130"/>
    <w:rsid w:val="00054338"/>
    <w:rsid w:val="000546C5"/>
    <w:rsid w:val="00054AD4"/>
    <w:rsid w:val="000550EC"/>
    <w:rsid w:val="0005513A"/>
    <w:rsid w:val="000551F4"/>
    <w:rsid w:val="000553B2"/>
    <w:rsid w:val="00055A5F"/>
    <w:rsid w:val="00055D5E"/>
    <w:rsid w:val="00056271"/>
    <w:rsid w:val="0005637E"/>
    <w:rsid w:val="0005647A"/>
    <w:rsid w:val="00056819"/>
    <w:rsid w:val="00056969"/>
    <w:rsid w:val="000573A2"/>
    <w:rsid w:val="000574A2"/>
    <w:rsid w:val="000576F3"/>
    <w:rsid w:val="00057763"/>
    <w:rsid w:val="00057BF2"/>
    <w:rsid w:val="00057CA0"/>
    <w:rsid w:val="00060934"/>
    <w:rsid w:val="00060D66"/>
    <w:rsid w:val="00060E6E"/>
    <w:rsid w:val="00060F36"/>
    <w:rsid w:val="00060F8B"/>
    <w:rsid w:val="00060FF2"/>
    <w:rsid w:val="0006183F"/>
    <w:rsid w:val="00061BD0"/>
    <w:rsid w:val="00061DBB"/>
    <w:rsid w:val="00061E69"/>
    <w:rsid w:val="00061F5A"/>
    <w:rsid w:val="00062039"/>
    <w:rsid w:val="00063064"/>
    <w:rsid w:val="0006313A"/>
    <w:rsid w:val="000631D9"/>
    <w:rsid w:val="0006342A"/>
    <w:rsid w:val="0006399D"/>
    <w:rsid w:val="00063DF4"/>
    <w:rsid w:val="00063DF5"/>
    <w:rsid w:val="00063EE6"/>
    <w:rsid w:val="00063FDE"/>
    <w:rsid w:val="0006459D"/>
    <w:rsid w:val="000646B1"/>
    <w:rsid w:val="00064EB3"/>
    <w:rsid w:val="0006512C"/>
    <w:rsid w:val="00065393"/>
    <w:rsid w:val="00065528"/>
    <w:rsid w:val="000659DC"/>
    <w:rsid w:val="00065AF2"/>
    <w:rsid w:val="00065D86"/>
    <w:rsid w:val="00066158"/>
    <w:rsid w:val="00066893"/>
    <w:rsid w:val="00066A41"/>
    <w:rsid w:val="00066F37"/>
    <w:rsid w:val="00067018"/>
    <w:rsid w:val="00067248"/>
    <w:rsid w:val="00067529"/>
    <w:rsid w:val="000677B2"/>
    <w:rsid w:val="0006788E"/>
    <w:rsid w:val="00067900"/>
    <w:rsid w:val="00067A96"/>
    <w:rsid w:val="00070148"/>
    <w:rsid w:val="0007044D"/>
    <w:rsid w:val="00070586"/>
    <w:rsid w:val="0007074A"/>
    <w:rsid w:val="00070C48"/>
    <w:rsid w:val="000711CE"/>
    <w:rsid w:val="000717FA"/>
    <w:rsid w:val="00071BF7"/>
    <w:rsid w:val="00072957"/>
    <w:rsid w:val="00072BB8"/>
    <w:rsid w:val="0007344A"/>
    <w:rsid w:val="00073589"/>
    <w:rsid w:val="000739EE"/>
    <w:rsid w:val="00073A77"/>
    <w:rsid w:val="00073E37"/>
    <w:rsid w:val="00073E5F"/>
    <w:rsid w:val="00073F40"/>
    <w:rsid w:val="00073F60"/>
    <w:rsid w:val="00074159"/>
    <w:rsid w:val="0007435C"/>
    <w:rsid w:val="0007474E"/>
    <w:rsid w:val="0007534D"/>
    <w:rsid w:val="000753B2"/>
    <w:rsid w:val="00075471"/>
    <w:rsid w:val="000755E9"/>
    <w:rsid w:val="000756F2"/>
    <w:rsid w:val="000762BD"/>
    <w:rsid w:val="00076425"/>
    <w:rsid w:val="00076AAA"/>
    <w:rsid w:val="00076CEF"/>
    <w:rsid w:val="00076D54"/>
    <w:rsid w:val="00076D5C"/>
    <w:rsid w:val="00076F20"/>
    <w:rsid w:val="000771DF"/>
    <w:rsid w:val="000773D8"/>
    <w:rsid w:val="00077575"/>
    <w:rsid w:val="00077C59"/>
    <w:rsid w:val="00077FF6"/>
    <w:rsid w:val="00080AFB"/>
    <w:rsid w:val="00080F27"/>
    <w:rsid w:val="000812BB"/>
    <w:rsid w:val="00081D72"/>
    <w:rsid w:val="00081DF2"/>
    <w:rsid w:val="00081EC0"/>
    <w:rsid w:val="00082109"/>
    <w:rsid w:val="00082527"/>
    <w:rsid w:val="000825FA"/>
    <w:rsid w:val="00082CD6"/>
    <w:rsid w:val="00082E25"/>
    <w:rsid w:val="00082E7C"/>
    <w:rsid w:val="000837F9"/>
    <w:rsid w:val="000847A3"/>
    <w:rsid w:val="00084C86"/>
    <w:rsid w:val="0008599F"/>
    <w:rsid w:val="00085D47"/>
    <w:rsid w:val="00085EEB"/>
    <w:rsid w:val="00085F3A"/>
    <w:rsid w:val="00086280"/>
    <w:rsid w:val="0008672D"/>
    <w:rsid w:val="0008683F"/>
    <w:rsid w:val="00086BE3"/>
    <w:rsid w:val="00086BFB"/>
    <w:rsid w:val="00086DBE"/>
    <w:rsid w:val="00086E1B"/>
    <w:rsid w:val="00086F34"/>
    <w:rsid w:val="00087011"/>
    <w:rsid w:val="00087369"/>
    <w:rsid w:val="0008778B"/>
    <w:rsid w:val="000900A1"/>
    <w:rsid w:val="00090209"/>
    <w:rsid w:val="000905C4"/>
    <w:rsid w:val="000909A8"/>
    <w:rsid w:val="000909FD"/>
    <w:rsid w:val="00090A4F"/>
    <w:rsid w:val="000910AE"/>
    <w:rsid w:val="000915C3"/>
    <w:rsid w:val="00091B5B"/>
    <w:rsid w:val="00091E3A"/>
    <w:rsid w:val="00091F32"/>
    <w:rsid w:val="000923E3"/>
    <w:rsid w:val="000923E8"/>
    <w:rsid w:val="000924F7"/>
    <w:rsid w:val="00092606"/>
    <w:rsid w:val="00092A6C"/>
    <w:rsid w:val="00092D66"/>
    <w:rsid w:val="000932CC"/>
    <w:rsid w:val="00093771"/>
    <w:rsid w:val="000938E3"/>
    <w:rsid w:val="00093E89"/>
    <w:rsid w:val="000940C1"/>
    <w:rsid w:val="00094301"/>
    <w:rsid w:val="000943A8"/>
    <w:rsid w:val="00094870"/>
    <w:rsid w:val="00095480"/>
    <w:rsid w:val="00095980"/>
    <w:rsid w:val="00095E56"/>
    <w:rsid w:val="00095F98"/>
    <w:rsid w:val="0009607A"/>
    <w:rsid w:val="00096103"/>
    <w:rsid w:val="0009615B"/>
    <w:rsid w:val="000965FA"/>
    <w:rsid w:val="0009660D"/>
    <w:rsid w:val="00096802"/>
    <w:rsid w:val="00096939"/>
    <w:rsid w:val="00096991"/>
    <w:rsid w:val="00096D8F"/>
    <w:rsid w:val="00097786"/>
    <w:rsid w:val="000A056E"/>
    <w:rsid w:val="000A081D"/>
    <w:rsid w:val="000A0EBF"/>
    <w:rsid w:val="000A1278"/>
    <w:rsid w:val="000A1539"/>
    <w:rsid w:val="000A161D"/>
    <w:rsid w:val="000A1786"/>
    <w:rsid w:val="000A21CD"/>
    <w:rsid w:val="000A2225"/>
    <w:rsid w:val="000A276A"/>
    <w:rsid w:val="000A3386"/>
    <w:rsid w:val="000A34B6"/>
    <w:rsid w:val="000A3862"/>
    <w:rsid w:val="000A3A24"/>
    <w:rsid w:val="000A3ABE"/>
    <w:rsid w:val="000A3BFE"/>
    <w:rsid w:val="000A3DD1"/>
    <w:rsid w:val="000A42AD"/>
    <w:rsid w:val="000A435D"/>
    <w:rsid w:val="000A44E2"/>
    <w:rsid w:val="000A48D9"/>
    <w:rsid w:val="000A4B05"/>
    <w:rsid w:val="000A501C"/>
    <w:rsid w:val="000A5475"/>
    <w:rsid w:val="000A59FF"/>
    <w:rsid w:val="000A5C70"/>
    <w:rsid w:val="000A61ED"/>
    <w:rsid w:val="000A65BC"/>
    <w:rsid w:val="000A6756"/>
    <w:rsid w:val="000A6D18"/>
    <w:rsid w:val="000A762F"/>
    <w:rsid w:val="000A7647"/>
    <w:rsid w:val="000A76C9"/>
    <w:rsid w:val="000A7934"/>
    <w:rsid w:val="000A7958"/>
    <w:rsid w:val="000A7A09"/>
    <w:rsid w:val="000A7F11"/>
    <w:rsid w:val="000B0144"/>
    <w:rsid w:val="000B0386"/>
    <w:rsid w:val="000B039C"/>
    <w:rsid w:val="000B07D4"/>
    <w:rsid w:val="000B08F4"/>
    <w:rsid w:val="000B1357"/>
    <w:rsid w:val="000B16EF"/>
    <w:rsid w:val="000B1876"/>
    <w:rsid w:val="000B2114"/>
    <w:rsid w:val="000B2A20"/>
    <w:rsid w:val="000B2AF8"/>
    <w:rsid w:val="000B2DDE"/>
    <w:rsid w:val="000B3094"/>
    <w:rsid w:val="000B35E3"/>
    <w:rsid w:val="000B3A07"/>
    <w:rsid w:val="000B4051"/>
    <w:rsid w:val="000B4866"/>
    <w:rsid w:val="000B4A23"/>
    <w:rsid w:val="000B4EAC"/>
    <w:rsid w:val="000B54FC"/>
    <w:rsid w:val="000B58B6"/>
    <w:rsid w:val="000B5CDA"/>
    <w:rsid w:val="000B69F9"/>
    <w:rsid w:val="000B6F08"/>
    <w:rsid w:val="000B705F"/>
    <w:rsid w:val="000B7BA2"/>
    <w:rsid w:val="000C0209"/>
    <w:rsid w:val="000C030F"/>
    <w:rsid w:val="000C03B8"/>
    <w:rsid w:val="000C03D2"/>
    <w:rsid w:val="000C06D1"/>
    <w:rsid w:val="000C0C16"/>
    <w:rsid w:val="000C1329"/>
    <w:rsid w:val="000C1B6B"/>
    <w:rsid w:val="000C22A7"/>
    <w:rsid w:val="000C276B"/>
    <w:rsid w:val="000C363D"/>
    <w:rsid w:val="000C37C8"/>
    <w:rsid w:val="000C52BB"/>
    <w:rsid w:val="000C5437"/>
    <w:rsid w:val="000C57A3"/>
    <w:rsid w:val="000C5BD7"/>
    <w:rsid w:val="000C5D11"/>
    <w:rsid w:val="000C60EE"/>
    <w:rsid w:val="000C662B"/>
    <w:rsid w:val="000C6F32"/>
    <w:rsid w:val="000C7B0F"/>
    <w:rsid w:val="000C7C48"/>
    <w:rsid w:val="000D0B03"/>
    <w:rsid w:val="000D0F69"/>
    <w:rsid w:val="000D108B"/>
    <w:rsid w:val="000D1282"/>
    <w:rsid w:val="000D1B74"/>
    <w:rsid w:val="000D1D55"/>
    <w:rsid w:val="000D1D6C"/>
    <w:rsid w:val="000D1EE1"/>
    <w:rsid w:val="000D1F22"/>
    <w:rsid w:val="000D23EA"/>
    <w:rsid w:val="000D270E"/>
    <w:rsid w:val="000D27EB"/>
    <w:rsid w:val="000D3102"/>
    <w:rsid w:val="000D32B8"/>
    <w:rsid w:val="000D32E6"/>
    <w:rsid w:val="000D3721"/>
    <w:rsid w:val="000D3F21"/>
    <w:rsid w:val="000D4915"/>
    <w:rsid w:val="000D4CA8"/>
    <w:rsid w:val="000D51EE"/>
    <w:rsid w:val="000D52C3"/>
    <w:rsid w:val="000D5432"/>
    <w:rsid w:val="000D5DE6"/>
    <w:rsid w:val="000D6BB1"/>
    <w:rsid w:val="000D6D4D"/>
    <w:rsid w:val="000D6F9B"/>
    <w:rsid w:val="000D71DB"/>
    <w:rsid w:val="000D7415"/>
    <w:rsid w:val="000E0D39"/>
    <w:rsid w:val="000E0D95"/>
    <w:rsid w:val="000E1A65"/>
    <w:rsid w:val="000E1A74"/>
    <w:rsid w:val="000E1C2E"/>
    <w:rsid w:val="000E203E"/>
    <w:rsid w:val="000E208D"/>
    <w:rsid w:val="000E20E8"/>
    <w:rsid w:val="000E2C55"/>
    <w:rsid w:val="000E31E8"/>
    <w:rsid w:val="000E3698"/>
    <w:rsid w:val="000E36BA"/>
    <w:rsid w:val="000E3D46"/>
    <w:rsid w:val="000E3E97"/>
    <w:rsid w:val="000E4AAD"/>
    <w:rsid w:val="000E4F34"/>
    <w:rsid w:val="000E5901"/>
    <w:rsid w:val="000E5AC7"/>
    <w:rsid w:val="000E5B74"/>
    <w:rsid w:val="000E5F84"/>
    <w:rsid w:val="000E610D"/>
    <w:rsid w:val="000E644D"/>
    <w:rsid w:val="000E6774"/>
    <w:rsid w:val="000E78F7"/>
    <w:rsid w:val="000F02F2"/>
    <w:rsid w:val="000F098E"/>
    <w:rsid w:val="000F0AA6"/>
    <w:rsid w:val="000F14F7"/>
    <w:rsid w:val="000F1A19"/>
    <w:rsid w:val="000F1CDC"/>
    <w:rsid w:val="000F262E"/>
    <w:rsid w:val="000F27FF"/>
    <w:rsid w:val="000F283B"/>
    <w:rsid w:val="000F3503"/>
    <w:rsid w:val="000F362D"/>
    <w:rsid w:val="000F376E"/>
    <w:rsid w:val="000F39F4"/>
    <w:rsid w:val="000F4692"/>
    <w:rsid w:val="000F4F71"/>
    <w:rsid w:val="000F5085"/>
    <w:rsid w:val="000F56AC"/>
    <w:rsid w:val="000F5B27"/>
    <w:rsid w:val="000F5FDF"/>
    <w:rsid w:val="000F6BDC"/>
    <w:rsid w:val="000F6DC9"/>
    <w:rsid w:val="000F71B8"/>
    <w:rsid w:val="000F73C5"/>
    <w:rsid w:val="000F7774"/>
    <w:rsid w:val="00100B87"/>
    <w:rsid w:val="00100C37"/>
    <w:rsid w:val="00100C86"/>
    <w:rsid w:val="00101373"/>
    <w:rsid w:val="00101589"/>
    <w:rsid w:val="001017B4"/>
    <w:rsid w:val="0010255E"/>
    <w:rsid w:val="001027CF"/>
    <w:rsid w:val="00102A07"/>
    <w:rsid w:val="00102D95"/>
    <w:rsid w:val="00102D9C"/>
    <w:rsid w:val="00103BE9"/>
    <w:rsid w:val="00103FC7"/>
    <w:rsid w:val="001040E9"/>
    <w:rsid w:val="001040EC"/>
    <w:rsid w:val="00104356"/>
    <w:rsid w:val="00104C01"/>
    <w:rsid w:val="00104C21"/>
    <w:rsid w:val="00104FBE"/>
    <w:rsid w:val="001052A2"/>
    <w:rsid w:val="001056BD"/>
    <w:rsid w:val="0010628C"/>
    <w:rsid w:val="00106AFB"/>
    <w:rsid w:val="00106F30"/>
    <w:rsid w:val="00106FAD"/>
    <w:rsid w:val="00107469"/>
    <w:rsid w:val="00107A8C"/>
    <w:rsid w:val="00111019"/>
    <w:rsid w:val="001112E3"/>
    <w:rsid w:val="0011178F"/>
    <w:rsid w:val="00111DEF"/>
    <w:rsid w:val="00112027"/>
    <w:rsid w:val="001120E4"/>
    <w:rsid w:val="001122D7"/>
    <w:rsid w:val="0011234B"/>
    <w:rsid w:val="00112C38"/>
    <w:rsid w:val="00112D44"/>
    <w:rsid w:val="00112D70"/>
    <w:rsid w:val="00113216"/>
    <w:rsid w:val="00113510"/>
    <w:rsid w:val="001135C2"/>
    <w:rsid w:val="00113866"/>
    <w:rsid w:val="001138DD"/>
    <w:rsid w:val="00113CC3"/>
    <w:rsid w:val="00114395"/>
    <w:rsid w:val="00114787"/>
    <w:rsid w:val="001148A7"/>
    <w:rsid w:val="00114932"/>
    <w:rsid w:val="00114A0F"/>
    <w:rsid w:val="00114D34"/>
    <w:rsid w:val="00115113"/>
    <w:rsid w:val="00115181"/>
    <w:rsid w:val="001151E6"/>
    <w:rsid w:val="00115270"/>
    <w:rsid w:val="00115C21"/>
    <w:rsid w:val="00116097"/>
    <w:rsid w:val="0011629A"/>
    <w:rsid w:val="0011641A"/>
    <w:rsid w:val="00116AB3"/>
    <w:rsid w:val="00116D55"/>
    <w:rsid w:val="00116F58"/>
    <w:rsid w:val="00117BFA"/>
    <w:rsid w:val="00117C6B"/>
    <w:rsid w:val="00117F25"/>
    <w:rsid w:val="001204E3"/>
    <w:rsid w:val="001205A1"/>
    <w:rsid w:val="001205A4"/>
    <w:rsid w:val="00120DE1"/>
    <w:rsid w:val="0012128E"/>
    <w:rsid w:val="001213A3"/>
    <w:rsid w:val="0012177B"/>
    <w:rsid w:val="00121AE3"/>
    <w:rsid w:val="00121D44"/>
    <w:rsid w:val="00122740"/>
    <w:rsid w:val="00122DF0"/>
    <w:rsid w:val="001232C5"/>
    <w:rsid w:val="00123B15"/>
    <w:rsid w:val="001244FA"/>
    <w:rsid w:val="00124D1B"/>
    <w:rsid w:val="0012505F"/>
    <w:rsid w:val="00125060"/>
    <w:rsid w:val="001250CD"/>
    <w:rsid w:val="001254E9"/>
    <w:rsid w:val="00125B92"/>
    <w:rsid w:val="00125C11"/>
    <w:rsid w:val="00126713"/>
    <w:rsid w:val="00126D22"/>
    <w:rsid w:val="001270EE"/>
    <w:rsid w:val="0012720B"/>
    <w:rsid w:val="0012762E"/>
    <w:rsid w:val="00127B24"/>
    <w:rsid w:val="0013007B"/>
    <w:rsid w:val="001303D4"/>
    <w:rsid w:val="00130751"/>
    <w:rsid w:val="00131322"/>
    <w:rsid w:val="0013144B"/>
    <w:rsid w:val="00131965"/>
    <w:rsid w:val="00131AFB"/>
    <w:rsid w:val="00131D3F"/>
    <w:rsid w:val="00131D95"/>
    <w:rsid w:val="001320F0"/>
    <w:rsid w:val="00132190"/>
    <w:rsid w:val="00132552"/>
    <w:rsid w:val="00132F5E"/>
    <w:rsid w:val="0013344D"/>
    <w:rsid w:val="0013384C"/>
    <w:rsid w:val="00133C57"/>
    <w:rsid w:val="001342F7"/>
    <w:rsid w:val="00134794"/>
    <w:rsid w:val="001347CA"/>
    <w:rsid w:val="00134934"/>
    <w:rsid w:val="00134B44"/>
    <w:rsid w:val="00134D46"/>
    <w:rsid w:val="00135A61"/>
    <w:rsid w:val="00135D1F"/>
    <w:rsid w:val="00135E66"/>
    <w:rsid w:val="00135F78"/>
    <w:rsid w:val="00136697"/>
    <w:rsid w:val="0013698C"/>
    <w:rsid w:val="001377DE"/>
    <w:rsid w:val="0013785B"/>
    <w:rsid w:val="00137AF8"/>
    <w:rsid w:val="0014039C"/>
    <w:rsid w:val="001405FD"/>
    <w:rsid w:val="001406ED"/>
    <w:rsid w:val="00140A42"/>
    <w:rsid w:val="00140A6B"/>
    <w:rsid w:val="00140DEA"/>
    <w:rsid w:val="00141410"/>
    <w:rsid w:val="0014153A"/>
    <w:rsid w:val="0014161E"/>
    <w:rsid w:val="00141B62"/>
    <w:rsid w:val="00142252"/>
    <w:rsid w:val="001428F3"/>
    <w:rsid w:val="00142B78"/>
    <w:rsid w:val="00143291"/>
    <w:rsid w:val="00143411"/>
    <w:rsid w:val="001434FA"/>
    <w:rsid w:val="001442B1"/>
    <w:rsid w:val="001447DD"/>
    <w:rsid w:val="0014484F"/>
    <w:rsid w:val="0014496B"/>
    <w:rsid w:val="00144FA2"/>
    <w:rsid w:val="001452BE"/>
    <w:rsid w:val="0014538A"/>
    <w:rsid w:val="001454B7"/>
    <w:rsid w:val="00145717"/>
    <w:rsid w:val="0014577F"/>
    <w:rsid w:val="00146893"/>
    <w:rsid w:val="00146AE9"/>
    <w:rsid w:val="00146B18"/>
    <w:rsid w:val="00146E81"/>
    <w:rsid w:val="001473CD"/>
    <w:rsid w:val="00147756"/>
    <w:rsid w:val="00147AB7"/>
    <w:rsid w:val="0015006B"/>
    <w:rsid w:val="001503A1"/>
    <w:rsid w:val="001505E5"/>
    <w:rsid w:val="00150904"/>
    <w:rsid w:val="00150BB4"/>
    <w:rsid w:val="00150FE8"/>
    <w:rsid w:val="001517BD"/>
    <w:rsid w:val="00151BC0"/>
    <w:rsid w:val="00151BFA"/>
    <w:rsid w:val="0015227D"/>
    <w:rsid w:val="00152293"/>
    <w:rsid w:val="00152341"/>
    <w:rsid w:val="00152A93"/>
    <w:rsid w:val="00152D3F"/>
    <w:rsid w:val="00153BAA"/>
    <w:rsid w:val="001542FF"/>
    <w:rsid w:val="00154392"/>
    <w:rsid w:val="0015462C"/>
    <w:rsid w:val="00154F9C"/>
    <w:rsid w:val="00155539"/>
    <w:rsid w:val="0015585B"/>
    <w:rsid w:val="00155A30"/>
    <w:rsid w:val="00155BE7"/>
    <w:rsid w:val="00156923"/>
    <w:rsid w:val="00156A23"/>
    <w:rsid w:val="00156BB1"/>
    <w:rsid w:val="00156BED"/>
    <w:rsid w:val="00156DB0"/>
    <w:rsid w:val="00157B88"/>
    <w:rsid w:val="00157C29"/>
    <w:rsid w:val="00157E87"/>
    <w:rsid w:val="00160063"/>
    <w:rsid w:val="0016073B"/>
    <w:rsid w:val="00160900"/>
    <w:rsid w:val="00160947"/>
    <w:rsid w:val="00160AD9"/>
    <w:rsid w:val="001610FE"/>
    <w:rsid w:val="0016115D"/>
    <w:rsid w:val="0016197C"/>
    <w:rsid w:val="00161ABA"/>
    <w:rsid w:val="00161F07"/>
    <w:rsid w:val="0016245C"/>
    <w:rsid w:val="0016318D"/>
    <w:rsid w:val="00163482"/>
    <w:rsid w:val="0016363B"/>
    <w:rsid w:val="00163BBA"/>
    <w:rsid w:val="00164895"/>
    <w:rsid w:val="001648A4"/>
    <w:rsid w:val="00164C9F"/>
    <w:rsid w:val="00164FAC"/>
    <w:rsid w:val="00165605"/>
    <w:rsid w:val="00165792"/>
    <w:rsid w:val="001659AB"/>
    <w:rsid w:val="00165A0E"/>
    <w:rsid w:val="00165ABE"/>
    <w:rsid w:val="00165F8F"/>
    <w:rsid w:val="00166009"/>
    <w:rsid w:val="0016628A"/>
    <w:rsid w:val="001662F7"/>
    <w:rsid w:val="00166D83"/>
    <w:rsid w:val="00166E7C"/>
    <w:rsid w:val="00166FA4"/>
    <w:rsid w:val="00167200"/>
    <w:rsid w:val="001672FC"/>
    <w:rsid w:val="001704BE"/>
    <w:rsid w:val="00170817"/>
    <w:rsid w:val="00170CE5"/>
    <w:rsid w:val="00171B06"/>
    <w:rsid w:val="00172183"/>
    <w:rsid w:val="001728CB"/>
    <w:rsid w:val="00172970"/>
    <w:rsid w:val="001734E5"/>
    <w:rsid w:val="00173CE1"/>
    <w:rsid w:val="0017401B"/>
    <w:rsid w:val="00174751"/>
    <w:rsid w:val="001747DD"/>
    <w:rsid w:val="00174A7F"/>
    <w:rsid w:val="001751C7"/>
    <w:rsid w:val="0017584B"/>
    <w:rsid w:val="001758D6"/>
    <w:rsid w:val="001761B3"/>
    <w:rsid w:val="00176363"/>
    <w:rsid w:val="00176412"/>
    <w:rsid w:val="00176562"/>
    <w:rsid w:val="00176627"/>
    <w:rsid w:val="00176CEB"/>
    <w:rsid w:val="00177475"/>
    <w:rsid w:val="001774D8"/>
    <w:rsid w:val="00177588"/>
    <w:rsid w:val="001779C5"/>
    <w:rsid w:val="00177FC3"/>
    <w:rsid w:val="001800E6"/>
    <w:rsid w:val="001800FA"/>
    <w:rsid w:val="00180A90"/>
    <w:rsid w:val="001815D4"/>
    <w:rsid w:val="00181C54"/>
    <w:rsid w:val="001822D7"/>
    <w:rsid w:val="0018260E"/>
    <w:rsid w:val="00182F1F"/>
    <w:rsid w:val="00182FE7"/>
    <w:rsid w:val="00183229"/>
    <w:rsid w:val="00183456"/>
    <w:rsid w:val="00183779"/>
    <w:rsid w:val="00183F6B"/>
    <w:rsid w:val="001845B2"/>
    <w:rsid w:val="00185011"/>
    <w:rsid w:val="001852B7"/>
    <w:rsid w:val="00185509"/>
    <w:rsid w:val="0018574B"/>
    <w:rsid w:val="0018654D"/>
    <w:rsid w:val="001865BF"/>
    <w:rsid w:val="00186B10"/>
    <w:rsid w:val="00186CFD"/>
    <w:rsid w:val="001870E5"/>
    <w:rsid w:val="0018739F"/>
    <w:rsid w:val="001875F8"/>
    <w:rsid w:val="00187A6C"/>
    <w:rsid w:val="00187CBC"/>
    <w:rsid w:val="0019036A"/>
    <w:rsid w:val="00190D7B"/>
    <w:rsid w:val="0019104D"/>
    <w:rsid w:val="001913F8"/>
    <w:rsid w:val="00191DCE"/>
    <w:rsid w:val="001920DB"/>
    <w:rsid w:val="00192451"/>
    <w:rsid w:val="0019257F"/>
    <w:rsid w:val="00192C79"/>
    <w:rsid w:val="00193B91"/>
    <w:rsid w:val="00193ED3"/>
    <w:rsid w:val="00194214"/>
    <w:rsid w:val="001949F5"/>
    <w:rsid w:val="00194AD4"/>
    <w:rsid w:val="00194B72"/>
    <w:rsid w:val="00194C6D"/>
    <w:rsid w:val="00194DDD"/>
    <w:rsid w:val="00195619"/>
    <w:rsid w:val="00195B32"/>
    <w:rsid w:val="00195E3B"/>
    <w:rsid w:val="00195E7B"/>
    <w:rsid w:val="00195ECE"/>
    <w:rsid w:val="00196D40"/>
    <w:rsid w:val="00196F97"/>
    <w:rsid w:val="00197372"/>
    <w:rsid w:val="00197582"/>
    <w:rsid w:val="001A003F"/>
    <w:rsid w:val="001A0305"/>
    <w:rsid w:val="001A06A0"/>
    <w:rsid w:val="001A0733"/>
    <w:rsid w:val="001A0F4E"/>
    <w:rsid w:val="001A0FF4"/>
    <w:rsid w:val="001A120B"/>
    <w:rsid w:val="001A14C2"/>
    <w:rsid w:val="001A1730"/>
    <w:rsid w:val="001A177A"/>
    <w:rsid w:val="001A177B"/>
    <w:rsid w:val="001A17EB"/>
    <w:rsid w:val="001A19AC"/>
    <w:rsid w:val="001A1A7D"/>
    <w:rsid w:val="001A1C39"/>
    <w:rsid w:val="001A1CA6"/>
    <w:rsid w:val="001A2710"/>
    <w:rsid w:val="001A2E42"/>
    <w:rsid w:val="001A2E55"/>
    <w:rsid w:val="001A2FCA"/>
    <w:rsid w:val="001A3255"/>
    <w:rsid w:val="001A32E2"/>
    <w:rsid w:val="001A37B1"/>
    <w:rsid w:val="001A3C8C"/>
    <w:rsid w:val="001A40F4"/>
    <w:rsid w:val="001A44D1"/>
    <w:rsid w:val="001A4EF6"/>
    <w:rsid w:val="001A52A3"/>
    <w:rsid w:val="001A5FC6"/>
    <w:rsid w:val="001A68BD"/>
    <w:rsid w:val="001A6928"/>
    <w:rsid w:val="001A6C17"/>
    <w:rsid w:val="001A7844"/>
    <w:rsid w:val="001A7D8C"/>
    <w:rsid w:val="001A7E66"/>
    <w:rsid w:val="001B05E9"/>
    <w:rsid w:val="001B07B5"/>
    <w:rsid w:val="001B111D"/>
    <w:rsid w:val="001B162F"/>
    <w:rsid w:val="001B1863"/>
    <w:rsid w:val="001B1A7A"/>
    <w:rsid w:val="001B1EE2"/>
    <w:rsid w:val="001B2112"/>
    <w:rsid w:val="001B211B"/>
    <w:rsid w:val="001B2216"/>
    <w:rsid w:val="001B23D9"/>
    <w:rsid w:val="001B2807"/>
    <w:rsid w:val="001B28B6"/>
    <w:rsid w:val="001B29BA"/>
    <w:rsid w:val="001B2E76"/>
    <w:rsid w:val="001B2F70"/>
    <w:rsid w:val="001B2FCD"/>
    <w:rsid w:val="001B3723"/>
    <w:rsid w:val="001B3BDD"/>
    <w:rsid w:val="001B3D3F"/>
    <w:rsid w:val="001B3DA9"/>
    <w:rsid w:val="001B3E28"/>
    <w:rsid w:val="001B4135"/>
    <w:rsid w:val="001B4A5C"/>
    <w:rsid w:val="001B5035"/>
    <w:rsid w:val="001B5137"/>
    <w:rsid w:val="001B5268"/>
    <w:rsid w:val="001B5490"/>
    <w:rsid w:val="001B55E6"/>
    <w:rsid w:val="001B63F5"/>
    <w:rsid w:val="001B68F6"/>
    <w:rsid w:val="001B707A"/>
    <w:rsid w:val="001B74C0"/>
    <w:rsid w:val="001B76ED"/>
    <w:rsid w:val="001B7AC6"/>
    <w:rsid w:val="001C017E"/>
    <w:rsid w:val="001C01A5"/>
    <w:rsid w:val="001C061C"/>
    <w:rsid w:val="001C0919"/>
    <w:rsid w:val="001C0DCF"/>
    <w:rsid w:val="001C177B"/>
    <w:rsid w:val="001C1A79"/>
    <w:rsid w:val="001C1DFC"/>
    <w:rsid w:val="001C2728"/>
    <w:rsid w:val="001C2858"/>
    <w:rsid w:val="001C285C"/>
    <w:rsid w:val="001C2B7D"/>
    <w:rsid w:val="001C2E76"/>
    <w:rsid w:val="001C32EA"/>
    <w:rsid w:val="001C34D7"/>
    <w:rsid w:val="001C3589"/>
    <w:rsid w:val="001C3731"/>
    <w:rsid w:val="001C3800"/>
    <w:rsid w:val="001C3A84"/>
    <w:rsid w:val="001C3BA7"/>
    <w:rsid w:val="001C3D63"/>
    <w:rsid w:val="001C4152"/>
    <w:rsid w:val="001C4246"/>
    <w:rsid w:val="001C4311"/>
    <w:rsid w:val="001C441B"/>
    <w:rsid w:val="001C4727"/>
    <w:rsid w:val="001C499F"/>
    <w:rsid w:val="001C4D0A"/>
    <w:rsid w:val="001C50CA"/>
    <w:rsid w:val="001C52E6"/>
    <w:rsid w:val="001C549D"/>
    <w:rsid w:val="001C54B3"/>
    <w:rsid w:val="001C562C"/>
    <w:rsid w:val="001C5ED2"/>
    <w:rsid w:val="001C5EEE"/>
    <w:rsid w:val="001C69F0"/>
    <w:rsid w:val="001C6AF4"/>
    <w:rsid w:val="001C75E9"/>
    <w:rsid w:val="001C7C79"/>
    <w:rsid w:val="001C7CBE"/>
    <w:rsid w:val="001C7D84"/>
    <w:rsid w:val="001D01D4"/>
    <w:rsid w:val="001D0547"/>
    <w:rsid w:val="001D08F7"/>
    <w:rsid w:val="001D0975"/>
    <w:rsid w:val="001D0ADC"/>
    <w:rsid w:val="001D0FDD"/>
    <w:rsid w:val="001D1349"/>
    <w:rsid w:val="001D17FD"/>
    <w:rsid w:val="001D1843"/>
    <w:rsid w:val="001D19C8"/>
    <w:rsid w:val="001D1E2C"/>
    <w:rsid w:val="001D2019"/>
    <w:rsid w:val="001D2123"/>
    <w:rsid w:val="001D274C"/>
    <w:rsid w:val="001D2EFB"/>
    <w:rsid w:val="001D31C1"/>
    <w:rsid w:val="001D341C"/>
    <w:rsid w:val="001D35F6"/>
    <w:rsid w:val="001D3902"/>
    <w:rsid w:val="001D3E9A"/>
    <w:rsid w:val="001D3EEA"/>
    <w:rsid w:val="001D4272"/>
    <w:rsid w:val="001D4645"/>
    <w:rsid w:val="001D49CF"/>
    <w:rsid w:val="001D4D56"/>
    <w:rsid w:val="001D50B3"/>
    <w:rsid w:val="001D52A0"/>
    <w:rsid w:val="001D5491"/>
    <w:rsid w:val="001D5767"/>
    <w:rsid w:val="001D5CCF"/>
    <w:rsid w:val="001D6D28"/>
    <w:rsid w:val="001D6EEF"/>
    <w:rsid w:val="001E05EA"/>
    <w:rsid w:val="001E0C6C"/>
    <w:rsid w:val="001E1035"/>
    <w:rsid w:val="001E1990"/>
    <w:rsid w:val="001E1A2C"/>
    <w:rsid w:val="001E1D0B"/>
    <w:rsid w:val="001E1F60"/>
    <w:rsid w:val="001E20E6"/>
    <w:rsid w:val="001E2886"/>
    <w:rsid w:val="001E2E4C"/>
    <w:rsid w:val="001E3178"/>
    <w:rsid w:val="001E3765"/>
    <w:rsid w:val="001E4636"/>
    <w:rsid w:val="001E468C"/>
    <w:rsid w:val="001E4979"/>
    <w:rsid w:val="001E49B5"/>
    <w:rsid w:val="001E4A2B"/>
    <w:rsid w:val="001E4A8B"/>
    <w:rsid w:val="001E4B25"/>
    <w:rsid w:val="001E5335"/>
    <w:rsid w:val="001E553F"/>
    <w:rsid w:val="001E5641"/>
    <w:rsid w:val="001E573C"/>
    <w:rsid w:val="001E5C6B"/>
    <w:rsid w:val="001E623A"/>
    <w:rsid w:val="001E6272"/>
    <w:rsid w:val="001E6369"/>
    <w:rsid w:val="001E63AC"/>
    <w:rsid w:val="001E7515"/>
    <w:rsid w:val="001E7934"/>
    <w:rsid w:val="001E7E3C"/>
    <w:rsid w:val="001F0485"/>
    <w:rsid w:val="001F091E"/>
    <w:rsid w:val="001F0CD7"/>
    <w:rsid w:val="001F0CE3"/>
    <w:rsid w:val="001F0DBC"/>
    <w:rsid w:val="001F1049"/>
    <w:rsid w:val="001F1192"/>
    <w:rsid w:val="001F15DF"/>
    <w:rsid w:val="001F16F2"/>
    <w:rsid w:val="001F1A50"/>
    <w:rsid w:val="001F1F59"/>
    <w:rsid w:val="001F2C64"/>
    <w:rsid w:val="001F2CDD"/>
    <w:rsid w:val="001F3314"/>
    <w:rsid w:val="001F374E"/>
    <w:rsid w:val="001F3948"/>
    <w:rsid w:val="001F3CAB"/>
    <w:rsid w:val="001F3F33"/>
    <w:rsid w:val="001F463F"/>
    <w:rsid w:val="001F495E"/>
    <w:rsid w:val="001F49A7"/>
    <w:rsid w:val="001F4D56"/>
    <w:rsid w:val="001F4E75"/>
    <w:rsid w:val="001F4EDD"/>
    <w:rsid w:val="001F5229"/>
    <w:rsid w:val="001F55B9"/>
    <w:rsid w:val="001F5781"/>
    <w:rsid w:val="001F5B8D"/>
    <w:rsid w:val="001F5E3C"/>
    <w:rsid w:val="001F6088"/>
    <w:rsid w:val="001F6B00"/>
    <w:rsid w:val="001F6B7E"/>
    <w:rsid w:val="001F6BC4"/>
    <w:rsid w:val="001F71B1"/>
    <w:rsid w:val="001F7329"/>
    <w:rsid w:val="001F74B3"/>
    <w:rsid w:val="001F7557"/>
    <w:rsid w:val="001F799C"/>
    <w:rsid w:val="001F7B0D"/>
    <w:rsid w:val="001F7CEB"/>
    <w:rsid w:val="001F7FF3"/>
    <w:rsid w:val="0020038B"/>
    <w:rsid w:val="002004B9"/>
    <w:rsid w:val="0020072D"/>
    <w:rsid w:val="0020082D"/>
    <w:rsid w:val="00200D28"/>
    <w:rsid w:val="00201196"/>
    <w:rsid w:val="00201216"/>
    <w:rsid w:val="002013C2"/>
    <w:rsid w:val="0020160B"/>
    <w:rsid w:val="00201783"/>
    <w:rsid w:val="00201D57"/>
    <w:rsid w:val="00202337"/>
    <w:rsid w:val="002025DA"/>
    <w:rsid w:val="00202C17"/>
    <w:rsid w:val="00202C21"/>
    <w:rsid w:val="00202EC8"/>
    <w:rsid w:val="00203060"/>
    <w:rsid w:val="0020314B"/>
    <w:rsid w:val="002035EC"/>
    <w:rsid w:val="002037E3"/>
    <w:rsid w:val="002039A5"/>
    <w:rsid w:val="00203A60"/>
    <w:rsid w:val="00203AFC"/>
    <w:rsid w:val="00203D00"/>
    <w:rsid w:val="00204192"/>
    <w:rsid w:val="00205671"/>
    <w:rsid w:val="0020591A"/>
    <w:rsid w:val="00205C0A"/>
    <w:rsid w:val="00206353"/>
    <w:rsid w:val="0020643D"/>
    <w:rsid w:val="00206802"/>
    <w:rsid w:val="00206878"/>
    <w:rsid w:val="00206882"/>
    <w:rsid w:val="00206DDC"/>
    <w:rsid w:val="00206F09"/>
    <w:rsid w:val="002071B0"/>
    <w:rsid w:val="00210128"/>
    <w:rsid w:val="002107DC"/>
    <w:rsid w:val="00210BB4"/>
    <w:rsid w:val="00211195"/>
    <w:rsid w:val="00211866"/>
    <w:rsid w:val="0021190B"/>
    <w:rsid w:val="00211BFA"/>
    <w:rsid w:val="00211E14"/>
    <w:rsid w:val="0021218B"/>
    <w:rsid w:val="00212593"/>
    <w:rsid w:val="00212F59"/>
    <w:rsid w:val="0021378D"/>
    <w:rsid w:val="00213865"/>
    <w:rsid w:val="00213D6A"/>
    <w:rsid w:val="00213EE7"/>
    <w:rsid w:val="00214B9A"/>
    <w:rsid w:val="00214ED9"/>
    <w:rsid w:val="00215534"/>
    <w:rsid w:val="002156C9"/>
    <w:rsid w:val="00215A0E"/>
    <w:rsid w:val="00215AE8"/>
    <w:rsid w:val="002179F6"/>
    <w:rsid w:val="00220240"/>
    <w:rsid w:val="002208BA"/>
    <w:rsid w:val="00220F80"/>
    <w:rsid w:val="002212FD"/>
    <w:rsid w:val="00221DC9"/>
    <w:rsid w:val="002221B7"/>
    <w:rsid w:val="00222321"/>
    <w:rsid w:val="00222565"/>
    <w:rsid w:val="002226BC"/>
    <w:rsid w:val="00222743"/>
    <w:rsid w:val="0022286E"/>
    <w:rsid w:val="00222CE1"/>
    <w:rsid w:val="00222E88"/>
    <w:rsid w:val="00223AE0"/>
    <w:rsid w:val="00223CC2"/>
    <w:rsid w:val="00223D80"/>
    <w:rsid w:val="002243E1"/>
    <w:rsid w:val="002244B7"/>
    <w:rsid w:val="00224DCC"/>
    <w:rsid w:val="00224FB2"/>
    <w:rsid w:val="0022506C"/>
    <w:rsid w:val="00225085"/>
    <w:rsid w:val="002252EC"/>
    <w:rsid w:val="002254F6"/>
    <w:rsid w:val="002261A9"/>
    <w:rsid w:val="002261C9"/>
    <w:rsid w:val="00226FEF"/>
    <w:rsid w:val="00227061"/>
    <w:rsid w:val="00227250"/>
    <w:rsid w:val="002272FA"/>
    <w:rsid w:val="00227630"/>
    <w:rsid w:val="002305E9"/>
    <w:rsid w:val="00231356"/>
    <w:rsid w:val="00231640"/>
    <w:rsid w:val="00231AF3"/>
    <w:rsid w:val="00231B8C"/>
    <w:rsid w:val="00231BCE"/>
    <w:rsid w:val="00231C6D"/>
    <w:rsid w:val="002329E2"/>
    <w:rsid w:val="00232AE3"/>
    <w:rsid w:val="00232B10"/>
    <w:rsid w:val="00232FF4"/>
    <w:rsid w:val="002330E4"/>
    <w:rsid w:val="00233783"/>
    <w:rsid w:val="0023406A"/>
    <w:rsid w:val="002340FA"/>
    <w:rsid w:val="00234285"/>
    <w:rsid w:val="0023457A"/>
    <w:rsid w:val="00234A2A"/>
    <w:rsid w:val="00234A85"/>
    <w:rsid w:val="00234BB4"/>
    <w:rsid w:val="00234C94"/>
    <w:rsid w:val="00234EAF"/>
    <w:rsid w:val="0023500A"/>
    <w:rsid w:val="002350F0"/>
    <w:rsid w:val="00235476"/>
    <w:rsid w:val="00235AAD"/>
    <w:rsid w:val="00235F09"/>
    <w:rsid w:val="00235FD5"/>
    <w:rsid w:val="002366F5"/>
    <w:rsid w:val="00236863"/>
    <w:rsid w:val="00236FE7"/>
    <w:rsid w:val="00237044"/>
    <w:rsid w:val="002374F5"/>
    <w:rsid w:val="00240253"/>
    <w:rsid w:val="00240658"/>
    <w:rsid w:val="0024066C"/>
    <w:rsid w:val="00240B7E"/>
    <w:rsid w:val="00240CA0"/>
    <w:rsid w:val="00240EA7"/>
    <w:rsid w:val="00241283"/>
    <w:rsid w:val="002413BF"/>
    <w:rsid w:val="002417A8"/>
    <w:rsid w:val="00241D76"/>
    <w:rsid w:val="002427A4"/>
    <w:rsid w:val="00242F1F"/>
    <w:rsid w:val="002431A5"/>
    <w:rsid w:val="0024369D"/>
    <w:rsid w:val="00243715"/>
    <w:rsid w:val="0024387E"/>
    <w:rsid w:val="0024420E"/>
    <w:rsid w:val="00245019"/>
    <w:rsid w:val="00245475"/>
    <w:rsid w:val="00245A7F"/>
    <w:rsid w:val="00245ADA"/>
    <w:rsid w:val="0024614E"/>
    <w:rsid w:val="00246869"/>
    <w:rsid w:val="00246C9A"/>
    <w:rsid w:val="00247103"/>
    <w:rsid w:val="00247122"/>
    <w:rsid w:val="0024757C"/>
    <w:rsid w:val="002478AE"/>
    <w:rsid w:val="002478E4"/>
    <w:rsid w:val="002479B4"/>
    <w:rsid w:val="00250702"/>
    <w:rsid w:val="002507B5"/>
    <w:rsid w:val="00250F34"/>
    <w:rsid w:val="0025148C"/>
    <w:rsid w:val="002527E2"/>
    <w:rsid w:val="002528E6"/>
    <w:rsid w:val="00252ABF"/>
    <w:rsid w:val="00252AE6"/>
    <w:rsid w:val="0025367C"/>
    <w:rsid w:val="0025393B"/>
    <w:rsid w:val="002539DE"/>
    <w:rsid w:val="00253EF6"/>
    <w:rsid w:val="002544EA"/>
    <w:rsid w:val="00254592"/>
    <w:rsid w:val="002545D1"/>
    <w:rsid w:val="002547C3"/>
    <w:rsid w:val="0025547B"/>
    <w:rsid w:val="00255650"/>
    <w:rsid w:val="00255695"/>
    <w:rsid w:val="00255977"/>
    <w:rsid w:val="00255AD3"/>
    <w:rsid w:val="00255C8A"/>
    <w:rsid w:val="00257376"/>
    <w:rsid w:val="00257752"/>
    <w:rsid w:val="002578C4"/>
    <w:rsid w:val="00257FAC"/>
    <w:rsid w:val="00260322"/>
    <w:rsid w:val="00261092"/>
    <w:rsid w:val="00261161"/>
    <w:rsid w:val="00261821"/>
    <w:rsid w:val="00261B5A"/>
    <w:rsid w:val="00261CB9"/>
    <w:rsid w:val="002620B8"/>
    <w:rsid w:val="0026237A"/>
    <w:rsid w:val="002623A2"/>
    <w:rsid w:val="002626C9"/>
    <w:rsid w:val="002629FD"/>
    <w:rsid w:val="00262C33"/>
    <w:rsid w:val="00262D87"/>
    <w:rsid w:val="002630DF"/>
    <w:rsid w:val="00263252"/>
    <w:rsid w:val="00263929"/>
    <w:rsid w:val="0026396B"/>
    <w:rsid w:val="00263A0C"/>
    <w:rsid w:val="002647AB"/>
    <w:rsid w:val="0026494D"/>
    <w:rsid w:val="0026498C"/>
    <w:rsid w:val="00264A36"/>
    <w:rsid w:val="00264E33"/>
    <w:rsid w:val="002651E6"/>
    <w:rsid w:val="002660F6"/>
    <w:rsid w:val="00266744"/>
    <w:rsid w:val="00266949"/>
    <w:rsid w:val="00266CE7"/>
    <w:rsid w:val="002670F7"/>
    <w:rsid w:val="002670F9"/>
    <w:rsid w:val="00267612"/>
    <w:rsid w:val="00270AFC"/>
    <w:rsid w:val="00270DFE"/>
    <w:rsid w:val="002714EE"/>
    <w:rsid w:val="002715E4"/>
    <w:rsid w:val="00271AE4"/>
    <w:rsid w:val="00271BDE"/>
    <w:rsid w:val="00271C59"/>
    <w:rsid w:val="002722D7"/>
    <w:rsid w:val="002723FE"/>
    <w:rsid w:val="0027242A"/>
    <w:rsid w:val="002726DA"/>
    <w:rsid w:val="00272D0D"/>
    <w:rsid w:val="00272E49"/>
    <w:rsid w:val="0027301B"/>
    <w:rsid w:val="002746A4"/>
    <w:rsid w:val="00274836"/>
    <w:rsid w:val="00274B0D"/>
    <w:rsid w:val="00274BA8"/>
    <w:rsid w:val="00274FE0"/>
    <w:rsid w:val="00275E45"/>
    <w:rsid w:val="002769F1"/>
    <w:rsid w:val="00276C2C"/>
    <w:rsid w:val="00276C4D"/>
    <w:rsid w:val="00276F70"/>
    <w:rsid w:val="00277039"/>
    <w:rsid w:val="0027772A"/>
    <w:rsid w:val="00277936"/>
    <w:rsid w:val="0027793C"/>
    <w:rsid w:val="0028021D"/>
    <w:rsid w:val="002806A9"/>
    <w:rsid w:val="00281791"/>
    <w:rsid w:val="002819E8"/>
    <w:rsid w:val="00281D0F"/>
    <w:rsid w:val="00281EA2"/>
    <w:rsid w:val="00281F49"/>
    <w:rsid w:val="00282041"/>
    <w:rsid w:val="00282267"/>
    <w:rsid w:val="0028252B"/>
    <w:rsid w:val="00282838"/>
    <w:rsid w:val="00282854"/>
    <w:rsid w:val="00282A20"/>
    <w:rsid w:val="0028317F"/>
    <w:rsid w:val="002834DE"/>
    <w:rsid w:val="00283514"/>
    <w:rsid w:val="0028354C"/>
    <w:rsid w:val="002839B5"/>
    <w:rsid w:val="00283D06"/>
    <w:rsid w:val="00283E74"/>
    <w:rsid w:val="00284E18"/>
    <w:rsid w:val="00285088"/>
    <w:rsid w:val="00285514"/>
    <w:rsid w:val="002859DA"/>
    <w:rsid w:val="00286057"/>
    <w:rsid w:val="00286203"/>
    <w:rsid w:val="00286257"/>
    <w:rsid w:val="002862A4"/>
    <w:rsid w:val="002868A7"/>
    <w:rsid w:val="00287082"/>
    <w:rsid w:val="00287DE4"/>
    <w:rsid w:val="00287EE3"/>
    <w:rsid w:val="002900F3"/>
    <w:rsid w:val="00290414"/>
    <w:rsid w:val="00290564"/>
    <w:rsid w:val="00290911"/>
    <w:rsid w:val="002909C2"/>
    <w:rsid w:val="00290D0B"/>
    <w:rsid w:val="00291CEE"/>
    <w:rsid w:val="00291E9B"/>
    <w:rsid w:val="0029219A"/>
    <w:rsid w:val="002926B3"/>
    <w:rsid w:val="00292FD6"/>
    <w:rsid w:val="002933B3"/>
    <w:rsid w:val="00293771"/>
    <w:rsid w:val="00294DD4"/>
    <w:rsid w:val="0029564D"/>
    <w:rsid w:val="00295837"/>
    <w:rsid w:val="00295F5E"/>
    <w:rsid w:val="00295F60"/>
    <w:rsid w:val="00295F71"/>
    <w:rsid w:val="00295FC3"/>
    <w:rsid w:val="0029615B"/>
    <w:rsid w:val="00296F85"/>
    <w:rsid w:val="00297343"/>
    <w:rsid w:val="002973AB"/>
    <w:rsid w:val="002974F1"/>
    <w:rsid w:val="002977B2"/>
    <w:rsid w:val="0029781B"/>
    <w:rsid w:val="00297F31"/>
    <w:rsid w:val="002A045E"/>
    <w:rsid w:val="002A0F34"/>
    <w:rsid w:val="002A118C"/>
    <w:rsid w:val="002A1615"/>
    <w:rsid w:val="002A17D5"/>
    <w:rsid w:val="002A1B1B"/>
    <w:rsid w:val="002A202F"/>
    <w:rsid w:val="002A2339"/>
    <w:rsid w:val="002A2535"/>
    <w:rsid w:val="002A277B"/>
    <w:rsid w:val="002A27D3"/>
    <w:rsid w:val="002A2FA7"/>
    <w:rsid w:val="002A328B"/>
    <w:rsid w:val="002A3342"/>
    <w:rsid w:val="002A3803"/>
    <w:rsid w:val="002A384A"/>
    <w:rsid w:val="002A395E"/>
    <w:rsid w:val="002A3F4B"/>
    <w:rsid w:val="002A4333"/>
    <w:rsid w:val="002A43BB"/>
    <w:rsid w:val="002A4618"/>
    <w:rsid w:val="002A4914"/>
    <w:rsid w:val="002A4A3E"/>
    <w:rsid w:val="002A503D"/>
    <w:rsid w:val="002A50C4"/>
    <w:rsid w:val="002A52C4"/>
    <w:rsid w:val="002A5554"/>
    <w:rsid w:val="002A6076"/>
    <w:rsid w:val="002A66E2"/>
    <w:rsid w:val="002A74CB"/>
    <w:rsid w:val="002A7776"/>
    <w:rsid w:val="002A7ACF"/>
    <w:rsid w:val="002B0A84"/>
    <w:rsid w:val="002B0A88"/>
    <w:rsid w:val="002B0B42"/>
    <w:rsid w:val="002B0C9D"/>
    <w:rsid w:val="002B0F09"/>
    <w:rsid w:val="002B176B"/>
    <w:rsid w:val="002B1EC9"/>
    <w:rsid w:val="002B2300"/>
    <w:rsid w:val="002B2464"/>
    <w:rsid w:val="002B258B"/>
    <w:rsid w:val="002B27AB"/>
    <w:rsid w:val="002B2BF7"/>
    <w:rsid w:val="002B2C02"/>
    <w:rsid w:val="002B2ED0"/>
    <w:rsid w:val="002B314E"/>
    <w:rsid w:val="002B3829"/>
    <w:rsid w:val="002B3A1B"/>
    <w:rsid w:val="002B3DBF"/>
    <w:rsid w:val="002B4102"/>
    <w:rsid w:val="002B411A"/>
    <w:rsid w:val="002B43BC"/>
    <w:rsid w:val="002B490E"/>
    <w:rsid w:val="002B4A8C"/>
    <w:rsid w:val="002B5282"/>
    <w:rsid w:val="002B5AB9"/>
    <w:rsid w:val="002B5E59"/>
    <w:rsid w:val="002B5F9F"/>
    <w:rsid w:val="002B5FAC"/>
    <w:rsid w:val="002B607A"/>
    <w:rsid w:val="002B615C"/>
    <w:rsid w:val="002B61B8"/>
    <w:rsid w:val="002B642E"/>
    <w:rsid w:val="002C080C"/>
    <w:rsid w:val="002C09D5"/>
    <w:rsid w:val="002C0CC8"/>
    <w:rsid w:val="002C0D38"/>
    <w:rsid w:val="002C11C4"/>
    <w:rsid w:val="002C16DF"/>
    <w:rsid w:val="002C1933"/>
    <w:rsid w:val="002C2BFC"/>
    <w:rsid w:val="002C34EA"/>
    <w:rsid w:val="002C41F2"/>
    <w:rsid w:val="002C46D4"/>
    <w:rsid w:val="002C4E3A"/>
    <w:rsid w:val="002C4E96"/>
    <w:rsid w:val="002C59C5"/>
    <w:rsid w:val="002C6425"/>
    <w:rsid w:val="002C67B9"/>
    <w:rsid w:val="002C6DB1"/>
    <w:rsid w:val="002C6EF7"/>
    <w:rsid w:val="002C703F"/>
    <w:rsid w:val="002C72EF"/>
    <w:rsid w:val="002C750C"/>
    <w:rsid w:val="002C77BB"/>
    <w:rsid w:val="002C7811"/>
    <w:rsid w:val="002C7F58"/>
    <w:rsid w:val="002D00FA"/>
    <w:rsid w:val="002D02C0"/>
    <w:rsid w:val="002D0595"/>
    <w:rsid w:val="002D078E"/>
    <w:rsid w:val="002D0B60"/>
    <w:rsid w:val="002D0B65"/>
    <w:rsid w:val="002D0D20"/>
    <w:rsid w:val="002D0E8C"/>
    <w:rsid w:val="002D1338"/>
    <w:rsid w:val="002D15E1"/>
    <w:rsid w:val="002D187B"/>
    <w:rsid w:val="002D2172"/>
    <w:rsid w:val="002D2363"/>
    <w:rsid w:val="002D2D32"/>
    <w:rsid w:val="002D3697"/>
    <w:rsid w:val="002D387F"/>
    <w:rsid w:val="002D3F34"/>
    <w:rsid w:val="002D3FEF"/>
    <w:rsid w:val="002D4028"/>
    <w:rsid w:val="002D4114"/>
    <w:rsid w:val="002D4412"/>
    <w:rsid w:val="002D4421"/>
    <w:rsid w:val="002D47AF"/>
    <w:rsid w:val="002D4CC6"/>
    <w:rsid w:val="002D4EF5"/>
    <w:rsid w:val="002D4F1A"/>
    <w:rsid w:val="002D532B"/>
    <w:rsid w:val="002D5795"/>
    <w:rsid w:val="002D5A24"/>
    <w:rsid w:val="002D5A66"/>
    <w:rsid w:val="002D5AA3"/>
    <w:rsid w:val="002D6327"/>
    <w:rsid w:val="002D6696"/>
    <w:rsid w:val="002D73AC"/>
    <w:rsid w:val="002D761B"/>
    <w:rsid w:val="002D7677"/>
    <w:rsid w:val="002D7706"/>
    <w:rsid w:val="002D7977"/>
    <w:rsid w:val="002D79D5"/>
    <w:rsid w:val="002E0108"/>
    <w:rsid w:val="002E0255"/>
    <w:rsid w:val="002E0CC1"/>
    <w:rsid w:val="002E0EBA"/>
    <w:rsid w:val="002E1442"/>
    <w:rsid w:val="002E156F"/>
    <w:rsid w:val="002E1BD6"/>
    <w:rsid w:val="002E2751"/>
    <w:rsid w:val="002E2779"/>
    <w:rsid w:val="002E27A1"/>
    <w:rsid w:val="002E35C4"/>
    <w:rsid w:val="002E38EA"/>
    <w:rsid w:val="002E3997"/>
    <w:rsid w:val="002E3B2B"/>
    <w:rsid w:val="002E3CC9"/>
    <w:rsid w:val="002E3D95"/>
    <w:rsid w:val="002E3F0E"/>
    <w:rsid w:val="002E40DF"/>
    <w:rsid w:val="002E42CE"/>
    <w:rsid w:val="002E4902"/>
    <w:rsid w:val="002E4B5B"/>
    <w:rsid w:val="002E4D57"/>
    <w:rsid w:val="002E4FC9"/>
    <w:rsid w:val="002E55AA"/>
    <w:rsid w:val="002E5801"/>
    <w:rsid w:val="002E5D45"/>
    <w:rsid w:val="002E674E"/>
    <w:rsid w:val="002E6A58"/>
    <w:rsid w:val="002E7015"/>
    <w:rsid w:val="002E70B3"/>
    <w:rsid w:val="002E7113"/>
    <w:rsid w:val="002E7318"/>
    <w:rsid w:val="002E76D5"/>
    <w:rsid w:val="002E7862"/>
    <w:rsid w:val="002E78DB"/>
    <w:rsid w:val="002F034A"/>
    <w:rsid w:val="002F075D"/>
    <w:rsid w:val="002F089B"/>
    <w:rsid w:val="002F0B27"/>
    <w:rsid w:val="002F0B7D"/>
    <w:rsid w:val="002F0C87"/>
    <w:rsid w:val="002F0EC7"/>
    <w:rsid w:val="002F1736"/>
    <w:rsid w:val="002F1993"/>
    <w:rsid w:val="002F1D8D"/>
    <w:rsid w:val="002F2157"/>
    <w:rsid w:val="002F230D"/>
    <w:rsid w:val="002F297F"/>
    <w:rsid w:val="002F2CDD"/>
    <w:rsid w:val="002F3814"/>
    <w:rsid w:val="002F3A98"/>
    <w:rsid w:val="002F3E06"/>
    <w:rsid w:val="002F3FB6"/>
    <w:rsid w:val="002F4325"/>
    <w:rsid w:val="002F4D37"/>
    <w:rsid w:val="002F4ECA"/>
    <w:rsid w:val="002F4FBF"/>
    <w:rsid w:val="002F516E"/>
    <w:rsid w:val="002F5B91"/>
    <w:rsid w:val="002F5E04"/>
    <w:rsid w:val="002F6193"/>
    <w:rsid w:val="002F63AC"/>
    <w:rsid w:val="002F67D0"/>
    <w:rsid w:val="002F6B46"/>
    <w:rsid w:val="002F6E10"/>
    <w:rsid w:val="002F786A"/>
    <w:rsid w:val="002F7947"/>
    <w:rsid w:val="00300045"/>
    <w:rsid w:val="00300498"/>
    <w:rsid w:val="003006E1"/>
    <w:rsid w:val="00300F23"/>
    <w:rsid w:val="00301102"/>
    <w:rsid w:val="0030137D"/>
    <w:rsid w:val="00301763"/>
    <w:rsid w:val="003019F2"/>
    <w:rsid w:val="00301B48"/>
    <w:rsid w:val="00301C6C"/>
    <w:rsid w:val="00301E3C"/>
    <w:rsid w:val="0030200C"/>
    <w:rsid w:val="00302190"/>
    <w:rsid w:val="003021CB"/>
    <w:rsid w:val="003028F5"/>
    <w:rsid w:val="0030297F"/>
    <w:rsid w:val="00302C07"/>
    <w:rsid w:val="00302E5C"/>
    <w:rsid w:val="003030B0"/>
    <w:rsid w:val="00303551"/>
    <w:rsid w:val="00303787"/>
    <w:rsid w:val="0030378F"/>
    <w:rsid w:val="003037A8"/>
    <w:rsid w:val="003040F2"/>
    <w:rsid w:val="00304321"/>
    <w:rsid w:val="00304544"/>
    <w:rsid w:val="003047A0"/>
    <w:rsid w:val="00304930"/>
    <w:rsid w:val="00304B34"/>
    <w:rsid w:val="00304DED"/>
    <w:rsid w:val="00304F01"/>
    <w:rsid w:val="00304F75"/>
    <w:rsid w:val="00305505"/>
    <w:rsid w:val="0030586D"/>
    <w:rsid w:val="00305DD5"/>
    <w:rsid w:val="00306577"/>
    <w:rsid w:val="003067DC"/>
    <w:rsid w:val="00306809"/>
    <w:rsid w:val="00306880"/>
    <w:rsid w:val="003069D8"/>
    <w:rsid w:val="00306EEA"/>
    <w:rsid w:val="00307E7B"/>
    <w:rsid w:val="00310543"/>
    <w:rsid w:val="003107A9"/>
    <w:rsid w:val="00310F17"/>
    <w:rsid w:val="0031175C"/>
    <w:rsid w:val="00311D17"/>
    <w:rsid w:val="0031221C"/>
    <w:rsid w:val="003122AA"/>
    <w:rsid w:val="00312D6B"/>
    <w:rsid w:val="00312DD3"/>
    <w:rsid w:val="00312FD5"/>
    <w:rsid w:val="00313545"/>
    <w:rsid w:val="00313593"/>
    <w:rsid w:val="003139E1"/>
    <w:rsid w:val="003151CA"/>
    <w:rsid w:val="003151D0"/>
    <w:rsid w:val="0031549A"/>
    <w:rsid w:val="00315634"/>
    <w:rsid w:val="003159CD"/>
    <w:rsid w:val="00315C2C"/>
    <w:rsid w:val="0031600C"/>
    <w:rsid w:val="0031605A"/>
    <w:rsid w:val="003161D0"/>
    <w:rsid w:val="0031629A"/>
    <w:rsid w:val="0031676C"/>
    <w:rsid w:val="00316B24"/>
    <w:rsid w:val="0031737A"/>
    <w:rsid w:val="003174BD"/>
    <w:rsid w:val="00317931"/>
    <w:rsid w:val="003200D8"/>
    <w:rsid w:val="00320563"/>
    <w:rsid w:val="00320722"/>
    <w:rsid w:val="003207A1"/>
    <w:rsid w:val="00320C74"/>
    <w:rsid w:val="00321264"/>
    <w:rsid w:val="003212E7"/>
    <w:rsid w:val="003214B7"/>
    <w:rsid w:val="003215F3"/>
    <w:rsid w:val="00321B22"/>
    <w:rsid w:val="00321F49"/>
    <w:rsid w:val="00322058"/>
    <w:rsid w:val="00322350"/>
    <w:rsid w:val="00322ACA"/>
    <w:rsid w:val="00322E6D"/>
    <w:rsid w:val="00322F70"/>
    <w:rsid w:val="00323422"/>
    <w:rsid w:val="003236E0"/>
    <w:rsid w:val="003236F2"/>
    <w:rsid w:val="0032393B"/>
    <w:rsid w:val="00324054"/>
    <w:rsid w:val="00324516"/>
    <w:rsid w:val="00324947"/>
    <w:rsid w:val="00324B57"/>
    <w:rsid w:val="00324BBE"/>
    <w:rsid w:val="00324C46"/>
    <w:rsid w:val="00325AAD"/>
    <w:rsid w:val="00325C26"/>
    <w:rsid w:val="00326A5A"/>
    <w:rsid w:val="00326FCE"/>
    <w:rsid w:val="003271A7"/>
    <w:rsid w:val="00327244"/>
    <w:rsid w:val="00327A3B"/>
    <w:rsid w:val="00327A96"/>
    <w:rsid w:val="00327C3F"/>
    <w:rsid w:val="00330021"/>
    <w:rsid w:val="00330266"/>
    <w:rsid w:val="00330300"/>
    <w:rsid w:val="00330466"/>
    <w:rsid w:val="003308F2"/>
    <w:rsid w:val="00330EFA"/>
    <w:rsid w:val="00330F22"/>
    <w:rsid w:val="00332647"/>
    <w:rsid w:val="0033271E"/>
    <w:rsid w:val="0033277D"/>
    <w:rsid w:val="00332781"/>
    <w:rsid w:val="00332B7E"/>
    <w:rsid w:val="00332BBB"/>
    <w:rsid w:val="00332CA6"/>
    <w:rsid w:val="00333131"/>
    <w:rsid w:val="00333145"/>
    <w:rsid w:val="0033392C"/>
    <w:rsid w:val="00334062"/>
    <w:rsid w:val="00334558"/>
    <w:rsid w:val="003348F4"/>
    <w:rsid w:val="003353E7"/>
    <w:rsid w:val="003355C3"/>
    <w:rsid w:val="00335DBA"/>
    <w:rsid w:val="00335E48"/>
    <w:rsid w:val="00336038"/>
    <w:rsid w:val="00336934"/>
    <w:rsid w:val="00336974"/>
    <w:rsid w:val="00336AFC"/>
    <w:rsid w:val="003402F1"/>
    <w:rsid w:val="003402FF"/>
    <w:rsid w:val="003405E1"/>
    <w:rsid w:val="0034088E"/>
    <w:rsid w:val="00340990"/>
    <w:rsid w:val="00340B17"/>
    <w:rsid w:val="00340C76"/>
    <w:rsid w:val="00341395"/>
    <w:rsid w:val="003414AE"/>
    <w:rsid w:val="0034183F"/>
    <w:rsid w:val="00341B81"/>
    <w:rsid w:val="00341C3D"/>
    <w:rsid w:val="00341CD2"/>
    <w:rsid w:val="00341E8C"/>
    <w:rsid w:val="003421CE"/>
    <w:rsid w:val="00342588"/>
    <w:rsid w:val="003425FE"/>
    <w:rsid w:val="003428BC"/>
    <w:rsid w:val="00342EB3"/>
    <w:rsid w:val="00343227"/>
    <w:rsid w:val="003433C6"/>
    <w:rsid w:val="0034359D"/>
    <w:rsid w:val="003436DD"/>
    <w:rsid w:val="00343AA7"/>
    <w:rsid w:val="00343E41"/>
    <w:rsid w:val="00343F46"/>
    <w:rsid w:val="00344C5D"/>
    <w:rsid w:val="00344FBD"/>
    <w:rsid w:val="003459BF"/>
    <w:rsid w:val="00346190"/>
    <w:rsid w:val="003468B6"/>
    <w:rsid w:val="00347105"/>
    <w:rsid w:val="00347401"/>
    <w:rsid w:val="003474CB"/>
    <w:rsid w:val="00347BBC"/>
    <w:rsid w:val="00347BE5"/>
    <w:rsid w:val="00347F01"/>
    <w:rsid w:val="0035051B"/>
    <w:rsid w:val="0035067B"/>
    <w:rsid w:val="00350F59"/>
    <w:rsid w:val="00351307"/>
    <w:rsid w:val="003519F2"/>
    <w:rsid w:val="00352252"/>
    <w:rsid w:val="00352287"/>
    <w:rsid w:val="00352393"/>
    <w:rsid w:val="00352539"/>
    <w:rsid w:val="00352900"/>
    <w:rsid w:val="00352994"/>
    <w:rsid w:val="00353144"/>
    <w:rsid w:val="00353442"/>
    <w:rsid w:val="00353455"/>
    <w:rsid w:val="003537B8"/>
    <w:rsid w:val="00353906"/>
    <w:rsid w:val="00354554"/>
    <w:rsid w:val="0035476E"/>
    <w:rsid w:val="0035497B"/>
    <w:rsid w:val="00354B4F"/>
    <w:rsid w:val="00354BB8"/>
    <w:rsid w:val="00354F32"/>
    <w:rsid w:val="00355582"/>
    <w:rsid w:val="0035565A"/>
    <w:rsid w:val="00355727"/>
    <w:rsid w:val="00355BE2"/>
    <w:rsid w:val="00355FA3"/>
    <w:rsid w:val="003563E1"/>
    <w:rsid w:val="003566EB"/>
    <w:rsid w:val="00356910"/>
    <w:rsid w:val="00356A4D"/>
    <w:rsid w:val="003577AB"/>
    <w:rsid w:val="0035782E"/>
    <w:rsid w:val="00357D2F"/>
    <w:rsid w:val="00360728"/>
    <w:rsid w:val="00360A0C"/>
    <w:rsid w:val="00360AB9"/>
    <w:rsid w:val="00360E07"/>
    <w:rsid w:val="0036104C"/>
    <w:rsid w:val="003617F5"/>
    <w:rsid w:val="00361AF4"/>
    <w:rsid w:val="00361B0C"/>
    <w:rsid w:val="00362088"/>
    <w:rsid w:val="003628F9"/>
    <w:rsid w:val="00362C39"/>
    <w:rsid w:val="00363F8E"/>
    <w:rsid w:val="00364470"/>
    <w:rsid w:val="00364548"/>
    <w:rsid w:val="003648DB"/>
    <w:rsid w:val="003649C7"/>
    <w:rsid w:val="003655D8"/>
    <w:rsid w:val="00365899"/>
    <w:rsid w:val="00365949"/>
    <w:rsid w:val="00365BB7"/>
    <w:rsid w:val="00365D44"/>
    <w:rsid w:val="00366020"/>
    <w:rsid w:val="00366217"/>
    <w:rsid w:val="00366618"/>
    <w:rsid w:val="00366A49"/>
    <w:rsid w:val="00367264"/>
    <w:rsid w:val="003678ED"/>
    <w:rsid w:val="003679A7"/>
    <w:rsid w:val="003679E8"/>
    <w:rsid w:val="00367C4F"/>
    <w:rsid w:val="00367CBE"/>
    <w:rsid w:val="00370641"/>
    <w:rsid w:val="003709B0"/>
    <w:rsid w:val="00370B5E"/>
    <w:rsid w:val="00370C93"/>
    <w:rsid w:val="0037129A"/>
    <w:rsid w:val="00371448"/>
    <w:rsid w:val="0037158D"/>
    <w:rsid w:val="003715B6"/>
    <w:rsid w:val="00371931"/>
    <w:rsid w:val="00371C35"/>
    <w:rsid w:val="00371D9F"/>
    <w:rsid w:val="00371EAC"/>
    <w:rsid w:val="00372F8A"/>
    <w:rsid w:val="00373754"/>
    <w:rsid w:val="0037387B"/>
    <w:rsid w:val="003738C5"/>
    <w:rsid w:val="00373BF2"/>
    <w:rsid w:val="00374349"/>
    <w:rsid w:val="00374A72"/>
    <w:rsid w:val="0037550C"/>
    <w:rsid w:val="003763BA"/>
    <w:rsid w:val="0037678B"/>
    <w:rsid w:val="00376C3B"/>
    <w:rsid w:val="00376E2D"/>
    <w:rsid w:val="003771EE"/>
    <w:rsid w:val="00377AEA"/>
    <w:rsid w:val="0038048E"/>
    <w:rsid w:val="003805AA"/>
    <w:rsid w:val="003809CA"/>
    <w:rsid w:val="00380D94"/>
    <w:rsid w:val="00380F98"/>
    <w:rsid w:val="00381216"/>
    <w:rsid w:val="003812E6"/>
    <w:rsid w:val="00381763"/>
    <w:rsid w:val="003817CB"/>
    <w:rsid w:val="00381EDF"/>
    <w:rsid w:val="00381F19"/>
    <w:rsid w:val="00381FDA"/>
    <w:rsid w:val="00382568"/>
    <w:rsid w:val="0038323C"/>
    <w:rsid w:val="00383981"/>
    <w:rsid w:val="003839DF"/>
    <w:rsid w:val="00383AC9"/>
    <w:rsid w:val="003846CE"/>
    <w:rsid w:val="0038570B"/>
    <w:rsid w:val="00385819"/>
    <w:rsid w:val="003859D4"/>
    <w:rsid w:val="00386482"/>
    <w:rsid w:val="00386BA9"/>
    <w:rsid w:val="00387061"/>
    <w:rsid w:val="00387462"/>
    <w:rsid w:val="003874FE"/>
    <w:rsid w:val="00387698"/>
    <w:rsid w:val="0038793B"/>
    <w:rsid w:val="00387AEF"/>
    <w:rsid w:val="00387B48"/>
    <w:rsid w:val="00387CB5"/>
    <w:rsid w:val="00387E8D"/>
    <w:rsid w:val="003905A8"/>
    <w:rsid w:val="003908AA"/>
    <w:rsid w:val="00391629"/>
    <w:rsid w:val="00391A05"/>
    <w:rsid w:val="003925D4"/>
    <w:rsid w:val="00392EDF"/>
    <w:rsid w:val="003930F2"/>
    <w:rsid w:val="00393157"/>
    <w:rsid w:val="00393213"/>
    <w:rsid w:val="00393373"/>
    <w:rsid w:val="0039368C"/>
    <w:rsid w:val="003938A9"/>
    <w:rsid w:val="00393A4C"/>
    <w:rsid w:val="00393A60"/>
    <w:rsid w:val="00394089"/>
    <w:rsid w:val="003943DF"/>
    <w:rsid w:val="003947AF"/>
    <w:rsid w:val="003947CF"/>
    <w:rsid w:val="00394858"/>
    <w:rsid w:val="00394B21"/>
    <w:rsid w:val="0039527B"/>
    <w:rsid w:val="00395364"/>
    <w:rsid w:val="003959AB"/>
    <w:rsid w:val="00395FB4"/>
    <w:rsid w:val="00396409"/>
    <w:rsid w:val="0039703B"/>
    <w:rsid w:val="00397175"/>
    <w:rsid w:val="00397234"/>
    <w:rsid w:val="0039753B"/>
    <w:rsid w:val="003976CA"/>
    <w:rsid w:val="0039775F"/>
    <w:rsid w:val="00397974"/>
    <w:rsid w:val="00397CF1"/>
    <w:rsid w:val="003A013A"/>
    <w:rsid w:val="003A0150"/>
    <w:rsid w:val="003A0B98"/>
    <w:rsid w:val="003A1130"/>
    <w:rsid w:val="003A1600"/>
    <w:rsid w:val="003A1613"/>
    <w:rsid w:val="003A17A7"/>
    <w:rsid w:val="003A23EC"/>
    <w:rsid w:val="003A25C2"/>
    <w:rsid w:val="003A26CC"/>
    <w:rsid w:val="003A2A3E"/>
    <w:rsid w:val="003A2BD5"/>
    <w:rsid w:val="003A2BF3"/>
    <w:rsid w:val="003A34C5"/>
    <w:rsid w:val="003A3897"/>
    <w:rsid w:val="003A3985"/>
    <w:rsid w:val="003A3A48"/>
    <w:rsid w:val="003A3E0E"/>
    <w:rsid w:val="003A3F59"/>
    <w:rsid w:val="003A436A"/>
    <w:rsid w:val="003A521B"/>
    <w:rsid w:val="003A528A"/>
    <w:rsid w:val="003A53B0"/>
    <w:rsid w:val="003A5998"/>
    <w:rsid w:val="003A62B0"/>
    <w:rsid w:val="003A6566"/>
    <w:rsid w:val="003A7014"/>
    <w:rsid w:val="003A79AA"/>
    <w:rsid w:val="003A7F67"/>
    <w:rsid w:val="003B0651"/>
    <w:rsid w:val="003B0A62"/>
    <w:rsid w:val="003B0C6A"/>
    <w:rsid w:val="003B0EC3"/>
    <w:rsid w:val="003B12E6"/>
    <w:rsid w:val="003B17C8"/>
    <w:rsid w:val="003B1BDE"/>
    <w:rsid w:val="003B1DA8"/>
    <w:rsid w:val="003B1DEF"/>
    <w:rsid w:val="003B1E25"/>
    <w:rsid w:val="003B1F0B"/>
    <w:rsid w:val="003B203A"/>
    <w:rsid w:val="003B2125"/>
    <w:rsid w:val="003B24E6"/>
    <w:rsid w:val="003B251C"/>
    <w:rsid w:val="003B265D"/>
    <w:rsid w:val="003B2EF6"/>
    <w:rsid w:val="003B34D9"/>
    <w:rsid w:val="003B3622"/>
    <w:rsid w:val="003B3992"/>
    <w:rsid w:val="003B4118"/>
    <w:rsid w:val="003B45BF"/>
    <w:rsid w:val="003B48E9"/>
    <w:rsid w:val="003B4D7F"/>
    <w:rsid w:val="003B534D"/>
    <w:rsid w:val="003B53CB"/>
    <w:rsid w:val="003B5F20"/>
    <w:rsid w:val="003B60A7"/>
    <w:rsid w:val="003B6261"/>
    <w:rsid w:val="003B65B2"/>
    <w:rsid w:val="003B6799"/>
    <w:rsid w:val="003B67A7"/>
    <w:rsid w:val="003B6A83"/>
    <w:rsid w:val="003B73D3"/>
    <w:rsid w:val="003B76F5"/>
    <w:rsid w:val="003B7927"/>
    <w:rsid w:val="003B7A61"/>
    <w:rsid w:val="003B7A9F"/>
    <w:rsid w:val="003C14D2"/>
    <w:rsid w:val="003C1793"/>
    <w:rsid w:val="003C1A58"/>
    <w:rsid w:val="003C2013"/>
    <w:rsid w:val="003C2158"/>
    <w:rsid w:val="003C21DE"/>
    <w:rsid w:val="003C26DE"/>
    <w:rsid w:val="003C27CE"/>
    <w:rsid w:val="003C296F"/>
    <w:rsid w:val="003C29C1"/>
    <w:rsid w:val="003C2EF0"/>
    <w:rsid w:val="003C3155"/>
    <w:rsid w:val="003C3468"/>
    <w:rsid w:val="003C375F"/>
    <w:rsid w:val="003C3C21"/>
    <w:rsid w:val="003C3C83"/>
    <w:rsid w:val="003C3E24"/>
    <w:rsid w:val="003C3E72"/>
    <w:rsid w:val="003C427E"/>
    <w:rsid w:val="003C5AFB"/>
    <w:rsid w:val="003C67E9"/>
    <w:rsid w:val="003C6BA9"/>
    <w:rsid w:val="003C6FCD"/>
    <w:rsid w:val="003C79DA"/>
    <w:rsid w:val="003C7AFC"/>
    <w:rsid w:val="003D0071"/>
    <w:rsid w:val="003D0130"/>
    <w:rsid w:val="003D0558"/>
    <w:rsid w:val="003D0921"/>
    <w:rsid w:val="003D158F"/>
    <w:rsid w:val="003D1B7F"/>
    <w:rsid w:val="003D1EF8"/>
    <w:rsid w:val="003D200E"/>
    <w:rsid w:val="003D21FE"/>
    <w:rsid w:val="003D2E9F"/>
    <w:rsid w:val="003D304D"/>
    <w:rsid w:val="003D320D"/>
    <w:rsid w:val="003D3636"/>
    <w:rsid w:val="003D3638"/>
    <w:rsid w:val="003D3772"/>
    <w:rsid w:val="003D5D25"/>
    <w:rsid w:val="003D5E16"/>
    <w:rsid w:val="003D62C3"/>
    <w:rsid w:val="003D67DB"/>
    <w:rsid w:val="003D6C69"/>
    <w:rsid w:val="003D6F08"/>
    <w:rsid w:val="003D7038"/>
    <w:rsid w:val="003D75D4"/>
    <w:rsid w:val="003D7AFC"/>
    <w:rsid w:val="003D7DFA"/>
    <w:rsid w:val="003E0953"/>
    <w:rsid w:val="003E095C"/>
    <w:rsid w:val="003E0A7A"/>
    <w:rsid w:val="003E0B91"/>
    <w:rsid w:val="003E173D"/>
    <w:rsid w:val="003E178C"/>
    <w:rsid w:val="003E1EE7"/>
    <w:rsid w:val="003E1F57"/>
    <w:rsid w:val="003E2694"/>
    <w:rsid w:val="003E288C"/>
    <w:rsid w:val="003E2FB1"/>
    <w:rsid w:val="003E30FF"/>
    <w:rsid w:val="003E383E"/>
    <w:rsid w:val="003E3926"/>
    <w:rsid w:val="003E3D36"/>
    <w:rsid w:val="003E414F"/>
    <w:rsid w:val="003E438A"/>
    <w:rsid w:val="003E47A9"/>
    <w:rsid w:val="003E4BE5"/>
    <w:rsid w:val="003E50EC"/>
    <w:rsid w:val="003E58AF"/>
    <w:rsid w:val="003E595A"/>
    <w:rsid w:val="003E5CF5"/>
    <w:rsid w:val="003E5E45"/>
    <w:rsid w:val="003E62AF"/>
    <w:rsid w:val="003E6820"/>
    <w:rsid w:val="003E6EF5"/>
    <w:rsid w:val="003E7332"/>
    <w:rsid w:val="003E7717"/>
    <w:rsid w:val="003E7B43"/>
    <w:rsid w:val="003E7CFA"/>
    <w:rsid w:val="003F126A"/>
    <w:rsid w:val="003F12D4"/>
    <w:rsid w:val="003F18F7"/>
    <w:rsid w:val="003F1990"/>
    <w:rsid w:val="003F2409"/>
    <w:rsid w:val="003F270F"/>
    <w:rsid w:val="003F2D20"/>
    <w:rsid w:val="003F2E40"/>
    <w:rsid w:val="003F301A"/>
    <w:rsid w:val="003F32F7"/>
    <w:rsid w:val="003F332F"/>
    <w:rsid w:val="003F3564"/>
    <w:rsid w:val="003F393B"/>
    <w:rsid w:val="003F3AC3"/>
    <w:rsid w:val="003F423E"/>
    <w:rsid w:val="003F489E"/>
    <w:rsid w:val="003F4B3E"/>
    <w:rsid w:val="003F4CB4"/>
    <w:rsid w:val="003F4DBF"/>
    <w:rsid w:val="003F5BAA"/>
    <w:rsid w:val="003F5F43"/>
    <w:rsid w:val="003F6031"/>
    <w:rsid w:val="003F6410"/>
    <w:rsid w:val="003F657F"/>
    <w:rsid w:val="003F6C45"/>
    <w:rsid w:val="003F6DE4"/>
    <w:rsid w:val="00400184"/>
    <w:rsid w:val="0040019B"/>
    <w:rsid w:val="0040026A"/>
    <w:rsid w:val="00400377"/>
    <w:rsid w:val="00400491"/>
    <w:rsid w:val="004007BB"/>
    <w:rsid w:val="00400CFD"/>
    <w:rsid w:val="00400F72"/>
    <w:rsid w:val="004013BC"/>
    <w:rsid w:val="0040171D"/>
    <w:rsid w:val="00402143"/>
    <w:rsid w:val="00402B62"/>
    <w:rsid w:val="00402D20"/>
    <w:rsid w:val="0040311E"/>
    <w:rsid w:val="00403B06"/>
    <w:rsid w:val="00403B58"/>
    <w:rsid w:val="0040404F"/>
    <w:rsid w:val="00404708"/>
    <w:rsid w:val="00404BBB"/>
    <w:rsid w:val="00405862"/>
    <w:rsid w:val="00405982"/>
    <w:rsid w:val="004059A5"/>
    <w:rsid w:val="00405D97"/>
    <w:rsid w:val="00405DE5"/>
    <w:rsid w:val="00405F16"/>
    <w:rsid w:val="004061CE"/>
    <w:rsid w:val="00406872"/>
    <w:rsid w:val="00407077"/>
    <w:rsid w:val="004070A4"/>
    <w:rsid w:val="004072EF"/>
    <w:rsid w:val="00407557"/>
    <w:rsid w:val="004075DA"/>
    <w:rsid w:val="00407712"/>
    <w:rsid w:val="004077E3"/>
    <w:rsid w:val="0040792B"/>
    <w:rsid w:val="00407B3A"/>
    <w:rsid w:val="00407BFB"/>
    <w:rsid w:val="00407D9B"/>
    <w:rsid w:val="00407DF6"/>
    <w:rsid w:val="004101D3"/>
    <w:rsid w:val="00410671"/>
    <w:rsid w:val="00410B8E"/>
    <w:rsid w:val="00410CD7"/>
    <w:rsid w:val="00410E23"/>
    <w:rsid w:val="00411A8C"/>
    <w:rsid w:val="00411E86"/>
    <w:rsid w:val="00411EBD"/>
    <w:rsid w:val="00412522"/>
    <w:rsid w:val="004125A1"/>
    <w:rsid w:val="00412A9B"/>
    <w:rsid w:val="00412F8A"/>
    <w:rsid w:val="00413062"/>
    <w:rsid w:val="0041312C"/>
    <w:rsid w:val="0041338B"/>
    <w:rsid w:val="00413A3A"/>
    <w:rsid w:val="0041464D"/>
    <w:rsid w:val="00414C53"/>
    <w:rsid w:val="00415279"/>
    <w:rsid w:val="004152F1"/>
    <w:rsid w:val="0041530D"/>
    <w:rsid w:val="004154CD"/>
    <w:rsid w:val="00415D11"/>
    <w:rsid w:val="00415E4B"/>
    <w:rsid w:val="00416059"/>
    <w:rsid w:val="004164A1"/>
    <w:rsid w:val="00416DB7"/>
    <w:rsid w:val="00417FB3"/>
    <w:rsid w:val="00420DBD"/>
    <w:rsid w:val="00421119"/>
    <w:rsid w:val="0042120F"/>
    <w:rsid w:val="004219A0"/>
    <w:rsid w:val="00421AE6"/>
    <w:rsid w:val="0042254E"/>
    <w:rsid w:val="00422678"/>
    <w:rsid w:val="00422942"/>
    <w:rsid w:val="00422B55"/>
    <w:rsid w:val="004230BD"/>
    <w:rsid w:val="0042393D"/>
    <w:rsid w:val="00423C00"/>
    <w:rsid w:val="00423D4F"/>
    <w:rsid w:val="0042409B"/>
    <w:rsid w:val="00424EE1"/>
    <w:rsid w:val="00425426"/>
    <w:rsid w:val="00425AE2"/>
    <w:rsid w:val="004260BB"/>
    <w:rsid w:val="0042675E"/>
    <w:rsid w:val="004268CB"/>
    <w:rsid w:val="004269BA"/>
    <w:rsid w:val="004274EE"/>
    <w:rsid w:val="00427890"/>
    <w:rsid w:val="00427C27"/>
    <w:rsid w:val="00427CCC"/>
    <w:rsid w:val="004300CB"/>
    <w:rsid w:val="00430453"/>
    <w:rsid w:val="00430BCC"/>
    <w:rsid w:val="0043235F"/>
    <w:rsid w:val="00432395"/>
    <w:rsid w:val="00432900"/>
    <w:rsid w:val="0043295B"/>
    <w:rsid w:val="00433570"/>
    <w:rsid w:val="0043367B"/>
    <w:rsid w:val="004336E9"/>
    <w:rsid w:val="00433981"/>
    <w:rsid w:val="00433AAE"/>
    <w:rsid w:val="00434564"/>
    <w:rsid w:val="00434741"/>
    <w:rsid w:val="00434742"/>
    <w:rsid w:val="00434C95"/>
    <w:rsid w:val="0043510A"/>
    <w:rsid w:val="00435FF3"/>
    <w:rsid w:val="0043628A"/>
    <w:rsid w:val="0043646E"/>
    <w:rsid w:val="004366D4"/>
    <w:rsid w:val="004371D7"/>
    <w:rsid w:val="0043723F"/>
    <w:rsid w:val="00437437"/>
    <w:rsid w:val="0043750A"/>
    <w:rsid w:val="004378BC"/>
    <w:rsid w:val="00437DAA"/>
    <w:rsid w:val="0044013B"/>
    <w:rsid w:val="00440798"/>
    <w:rsid w:val="00440C17"/>
    <w:rsid w:val="00440D7E"/>
    <w:rsid w:val="00440E91"/>
    <w:rsid w:val="00441A68"/>
    <w:rsid w:val="00441E0E"/>
    <w:rsid w:val="00442C5F"/>
    <w:rsid w:val="00442EFE"/>
    <w:rsid w:val="00443094"/>
    <w:rsid w:val="004433C6"/>
    <w:rsid w:val="0044349D"/>
    <w:rsid w:val="00443660"/>
    <w:rsid w:val="00443CAB"/>
    <w:rsid w:val="00443D48"/>
    <w:rsid w:val="00444056"/>
    <w:rsid w:val="004440B5"/>
    <w:rsid w:val="004442A4"/>
    <w:rsid w:val="00444BBF"/>
    <w:rsid w:val="00444C2D"/>
    <w:rsid w:val="00444F5C"/>
    <w:rsid w:val="004459E5"/>
    <w:rsid w:val="00445CBD"/>
    <w:rsid w:val="0044610F"/>
    <w:rsid w:val="00446316"/>
    <w:rsid w:val="00446833"/>
    <w:rsid w:val="0044738E"/>
    <w:rsid w:val="00450CA7"/>
    <w:rsid w:val="00450E29"/>
    <w:rsid w:val="00451082"/>
    <w:rsid w:val="00451C48"/>
    <w:rsid w:val="00453026"/>
    <w:rsid w:val="0045351A"/>
    <w:rsid w:val="004537B4"/>
    <w:rsid w:val="004539A1"/>
    <w:rsid w:val="00453BFA"/>
    <w:rsid w:val="004544BC"/>
    <w:rsid w:val="004546C3"/>
    <w:rsid w:val="00454716"/>
    <w:rsid w:val="00454A40"/>
    <w:rsid w:val="004551D5"/>
    <w:rsid w:val="00455343"/>
    <w:rsid w:val="004556F3"/>
    <w:rsid w:val="0045632D"/>
    <w:rsid w:val="004564BE"/>
    <w:rsid w:val="00456D24"/>
    <w:rsid w:val="0045729F"/>
    <w:rsid w:val="0045736A"/>
    <w:rsid w:val="004573F7"/>
    <w:rsid w:val="004574E2"/>
    <w:rsid w:val="00457A81"/>
    <w:rsid w:val="00457AAB"/>
    <w:rsid w:val="00457D5E"/>
    <w:rsid w:val="004601B2"/>
    <w:rsid w:val="0046032F"/>
    <w:rsid w:val="00460519"/>
    <w:rsid w:val="0046065B"/>
    <w:rsid w:val="00460B94"/>
    <w:rsid w:val="00460FD9"/>
    <w:rsid w:val="004610EC"/>
    <w:rsid w:val="00461268"/>
    <w:rsid w:val="00461327"/>
    <w:rsid w:val="004614CA"/>
    <w:rsid w:val="00461AC0"/>
    <w:rsid w:val="004621F8"/>
    <w:rsid w:val="004622A5"/>
    <w:rsid w:val="00462646"/>
    <w:rsid w:val="004626EB"/>
    <w:rsid w:val="00462C08"/>
    <w:rsid w:val="00462C40"/>
    <w:rsid w:val="00463208"/>
    <w:rsid w:val="00463ECF"/>
    <w:rsid w:val="00463F92"/>
    <w:rsid w:val="004640A5"/>
    <w:rsid w:val="0046428D"/>
    <w:rsid w:val="0046450E"/>
    <w:rsid w:val="00464B63"/>
    <w:rsid w:val="00464E17"/>
    <w:rsid w:val="00464E39"/>
    <w:rsid w:val="00465D3D"/>
    <w:rsid w:val="00466050"/>
    <w:rsid w:val="0046613A"/>
    <w:rsid w:val="0046626E"/>
    <w:rsid w:val="004669A1"/>
    <w:rsid w:val="00466BD6"/>
    <w:rsid w:val="00466D26"/>
    <w:rsid w:val="00467186"/>
    <w:rsid w:val="00467224"/>
    <w:rsid w:val="0046733B"/>
    <w:rsid w:val="004673C3"/>
    <w:rsid w:val="004674A5"/>
    <w:rsid w:val="0046761A"/>
    <w:rsid w:val="00467837"/>
    <w:rsid w:val="00467A99"/>
    <w:rsid w:val="00467E8D"/>
    <w:rsid w:val="00467EFF"/>
    <w:rsid w:val="00470052"/>
    <w:rsid w:val="0047022F"/>
    <w:rsid w:val="00470832"/>
    <w:rsid w:val="0047134A"/>
    <w:rsid w:val="0047195B"/>
    <w:rsid w:val="00471E03"/>
    <w:rsid w:val="004722CE"/>
    <w:rsid w:val="004723E6"/>
    <w:rsid w:val="00472D1F"/>
    <w:rsid w:val="004731B6"/>
    <w:rsid w:val="00473274"/>
    <w:rsid w:val="00473777"/>
    <w:rsid w:val="00473A29"/>
    <w:rsid w:val="00473A5B"/>
    <w:rsid w:val="004741C3"/>
    <w:rsid w:val="00475940"/>
    <w:rsid w:val="004761A7"/>
    <w:rsid w:val="00476CCF"/>
    <w:rsid w:val="00476D01"/>
    <w:rsid w:val="00476F39"/>
    <w:rsid w:val="00477321"/>
    <w:rsid w:val="00477499"/>
    <w:rsid w:val="00477781"/>
    <w:rsid w:val="00477962"/>
    <w:rsid w:val="00477A08"/>
    <w:rsid w:val="00477FA4"/>
    <w:rsid w:val="0048043A"/>
    <w:rsid w:val="00480B52"/>
    <w:rsid w:val="00481D36"/>
    <w:rsid w:val="0048202B"/>
    <w:rsid w:val="0048212A"/>
    <w:rsid w:val="00482349"/>
    <w:rsid w:val="0048239C"/>
    <w:rsid w:val="0048290A"/>
    <w:rsid w:val="00482D04"/>
    <w:rsid w:val="00482D1C"/>
    <w:rsid w:val="00482EC7"/>
    <w:rsid w:val="0048302C"/>
    <w:rsid w:val="0048306C"/>
    <w:rsid w:val="00483383"/>
    <w:rsid w:val="00483441"/>
    <w:rsid w:val="00483EA9"/>
    <w:rsid w:val="00483EB3"/>
    <w:rsid w:val="00484474"/>
    <w:rsid w:val="00484659"/>
    <w:rsid w:val="0048474B"/>
    <w:rsid w:val="004847D9"/>
    <w:rsid w:val="00484F1C"/>
    <w:rsid w:val="004853FA"/>
    <w:rsid w:val="00485A2F"/>
    <w:rsid w:val="00485AD4"/>
    <w:rsid w:val="00485B68"/>
    <w:rsid w:val="00485D1E"/>
    <w:rsid w:val="00486159"/>
    <w:rsid w:val="0048640C"/>
    <w:rsid w:val="00486517"/>
    <w:rsid w:val="004867EE"/>
    <w:rsid w:val="00486D2F"/>
    <w:rsid w:val="00487036"/>
    <w:rsid w:val="00487243"/>
    <w:rsid w:val="004873A7"/>
    <w:rsid w:val="004873DA"/>
    <w:rsid w:val="0048797C"/>
    <w:rsid w:val="00487EE1"/>
    <w:rsid w:val="0049037C"/>
    <w:rsid w:val="00490467"/>
    <w:rsid w:val="00490E59"/>
    <w:rsid w:val="0049184C"/>
    <w:rsid w:val="00491A12"/>
    <w:rsid w:val="00491B11"/>
    <w:rsid w:val="0049217C"/>
    <w:rsid w:val="004924E6"/>
    <w:rsid w:val="004925DF"/>
    <w:rsid w:val="004926F8"/>
    <w:rsid w:val="004930B3"/>
    <w:rsid w:val="00493223"/>
    <w:rsid w:val="0049327D"/>
    <w:rsid w:val="004935F7"/>
    <w:rsid w:val="00493754"/>
    <w:rsid w:val="00493D53"/>
    <w:rsid w:val="00494B73"/>
    <w:rsid w:val="00494B74"/>
    <w:rsid w:val="00495005"/>
    <w:rsid w:val="004955FE"/>
    <w:rsid w:val="00496102"/>
    <w:rsid w:val="004969B2"/>
    <w:rsid w:val="004969C7"/>
    <w:rsid w:val="00496D13"/>
    <w:rsid w:val="00497864"/>
    <w:rsid w:val="00497CE6"/>
    <w:rsid w:val="00497F1E"/>
    <w:rsid w:val="004A064D"/>
    <w:rsid w:val="004A0F01"/>
    <w:rsid w:val="004A1197"/>
    <w:rsid w:val="004A16B9"/>
    <w:rsid w:val="004A1855"/>
    <w:rsid w:val="004A1A16"/>
    <w:rsid w:val="004A1DFC"/>
    <w:rsid w:val="004A2197"/>
    <w:rsid w:val="004A2757"/>
    <w:rsid w:val="004A2804"/>
    <w:rsid w:val="004A29B2"/>
    <w:rsid w:val="004A29B3"/>
    <w:rsid w:val="004A2F68"/>
    <w:rsid w:val="004A36C6"/>
    <w:rsid w:val="004A3D9E"/>
    <w:rsid w:val="004A3EB8"/>
    <w:rsid w:val="004A44C6"/>
    <w:rsid w:val="004A4E31"/>
    <w:rsid w:val="004A57B5"/>
    <w:rsid w:val="004A5E2D"/>
    <w:rsid w:val="004A5E42"/>
    <w:rsid w:val="004A628A"/>
    <w:rsid w:val="004A6976"/>
    <w:rsid w:val="004A73A7"/>
    <w:rsid w:val="004B0151"/>
    <w:rsid w:val="004B056E"/>
    <w:rsid w:val="004B0B81"/>
    <w:rsid w:val="004B13AE"/>
    <w:rsid w:val="004B1670"/>
    <w:rsid w:val="004B16A3"/>
    <w:rsid w:val="004B1F04"/>
    <w:rsid w:val="004B2234"/>
    <w:rsid w:val="004B265B"/>
    <w:rsid w:val="004B2A86"/>
    <w:rsid w:val="004B2CEA"/>
    <w:rsid w:val="004B3112"/>
    <w:rsid w:val="004B317F"/>
    <w:rsid w:val="004B3509"/>
    <w:rsid w:val="004B3904"/>
    <w:rsid w:val="004B3C3E"/>
    <w:rsid w:val="004B4166"/>
    <w:rsid w:val="004B430E"/>
    <w:rsid w:val="004B4404"/>
    <w:rsid w:val="004B4D11"/>
    <w:rsid w:val="004B4E7C"/>
    <w:rsid w:val="004B4ECD"/>
    <w:rsid w:val="004B548C"/>
    <w:rsid w:val="004B54EA"/>
    <w:rsid w:val="004B5750"/>
    <w:rsid w:val="004B5787"/>
    <w:rsid w:val="004B5D2C"/>
    <w:rsid w:val="004B5F3D"/>
    <w:rsid w:val="004B6062"/>
    <w:rsid w:val="004B6238"/>
    <w:rsid w:val="004B6510"/>
    <w:rsid w:val="004B6A79"/>
    <w:rsid w:val="004B6D08"/>
    <w:rsid w:val="004B6DD2"/>
    <w:rsid w:val="004B6E56"/>
    <w:rsid w:val="004B7126"/>
    <w:rsid w:val="004B76A9"/>
    <w:rsid w:val="004B7B46"/>
    <w:rsid w:val="004C01BF"/>
    <w:rsid w:val="004C06EF"/>
    <w:rsid w:val="004C079E"/>
    <w:rsid w:val="004C0BD6"/>
    <w:rsid w:val="004C0E18"/>
    <w:rsid w:val="004C14C0"/>
    <w:rsid w:val="004C19A5"/>
    <w:rsid w:val="004C1A30"/>
    <w:rsid w:val="004C1D53"/>
    <w:rsid w:val="004C20B8"/>
    <w:rsid w:val="004C2935"/>
    <w:rsid w:val="004C2B94"/>
    <w:rsid w:val="004C33E8"/>
    <w:rsid w:val="004C3606"/>
    <w:rsid w:val="004C38A1"/>
    <w:rsid w:val="004C3E56"/>
    <w:rsid w:val="004C42B9"/>
    <w:rsid w:val="004C4522"/>
    <w:rsid w:val="004C46C5"/>
    <w:rsid w:val="004C4911"/>
    <w:rsid w:val="004C4B9F"/>
    <w:rsid w:val="004C588A"/>
    <w:rsid w:val="004C5A52"/>
    <w:rsid w:val="004C5DEB"/>
    <w:rsid w:val="004C64AB"/>
    <w:rsid w:val="004C64F9"/>
    <w:rsid w:val="004C660B"/>
    <w:rsid w:val="004C6666"/>
    <w:rsid w:val="004C6F9B"/>
    <w:rsid w:val="004C70BD"/>
    <w:rsid w:val="004C7616"/>
    <w:rsid w:val="004C7A14"/>
    <w:rsid w:val="004C7A2A"/>
    <w:rsid w:val="004C7B37"/>
    <w:rsid w:val="004C7B9E"/>
    <w:rsid w:val="004C7E97"/>
    <w:rsid w:val="004D0675"/>
    <w:rsid w:val="004D0A1E"/>
    <w:rsid w:val="004D0BB3"/>
    <w:rsid w:val="004D0CE2"/>
    <w:rsid w:val="004D0FC3"/>
    <w:rsid w:val="004D1330"/>
    <w:rsid w:val="004D1B0D"/>
    <w:rsid w:val="004D1D4A"/>
    <w:rsid w:val="004D2555"/>
    <w:rsid w:val="004D29D8"/>
    <w:rsid w:val="004D29F0"/>
    <w:rsid w:val="004D2A84"/>
    <w:rsid w:val="004D32F6"/>
    <w:rsid w:val="004D33E4"/>
    <w:rsid w:val="004D3F44"/>
    <w:rsid w:val="004D3FC2"/>
    <w:rsid w:val="004D456C"/>
    <w:rsid w:val="004D485F"/>
    <w:rsid w:val="004D4F29"/>
    <w:rsid w:val="004D4FC2"/>
    <w:rsid w:val="004D55D2"/>
    <w:rsid w:val="004D59A0"/>
    <w:rsid w:val="004D5EEE"/>
    <w:rsid w:val="004D6C99"/>
    <w:rsid w:val="004D734E"/>
    <w:rsid w:val="004D741D"/>
    <w:rsid w:val="004D783B"/>
    <w:rsid w:val="004D7C81"/>
    <w:rsid w:val="004E0223"/>
    <w:rsid w:val="004E0242"/>
    <w:rsid w:val="004E03CC"/>
    <w:rsid w:val="004E0A75"/>
    <w:rsid w:val="004E0B3F"/>
    <w:rsid w:val="004E0D1D"/>
    <w:rsid w:val="004E1309"/>
    <w:rsid w:val="004E14B8"/>
    <w:rsid w:val="004E1DB4"/>
    <w:rsid w:val="004E1E35"/>
    <w:rsid w:val="004E1ED4"/>
    <w:rsid w:val="004E2110"/>
    <w:rsid w:val="004E224B"/>
    <w:rsid w:val="004E2502"/>
    <w:rsid w:val="004E254A"/>
    <w:rsid w:val="004E2ADD"/>
    <w:rsid w:val="004E3213"/>
    <w:rsid w:val="004E3255"/>
    <w:rsid w:val="004E3338"/>
    <w:rsid w:val="004E3400"/>
    <w:rsid w:val="004E35AA"/>
    <w:rsid w:val="004E3B7A"/>
    <w:rsid w:val="004E3CEB"/>
    <w:rsid w:val="004E4659"/>
    <w:rsid w:val="004E4B03"/>
    <w:rsid w:val="004E4C19"/>
    <w:rsid w:val="004E4E17"/>
    <w:rsid w:val="004E5074"/>
    <w:rsid w:val="004E5180"/>
    <w:rsid w:val="004E5872"/>
    <w:rsid w:val="004E5B7C"/>
    <w:rsid w:val="004E5D63"/>
    <w:rsid w:val="004E6617"/>
    <w:rsid w:val="004E68E7"/>
    <w:rsid w:val="004E693B"/>
    <w:rsid w:val="004E6B18"/>
    <w:rsid w:val="004E6ED3"/>
    <w:rsid w:val="004E7459"/>
    <w:rsid w:val="004E7C8B"/>
    <w:rsid w:val="004E7D14"/>
    <w:rsid w:val="004F0192"/>
    <w:rsid w:val="004F01A7"/>
    <w:rsid w:val="004F0383"/>
    <w:rsid w:val="004F03E9"/>
    <w:rsid w:val="004F0E08"/>
    <w:rsid w:val="004F10BE"/>
    <w:rsid w:val="004F17A6"/>
    <w:rsid w:val="004F1C2F"/>
    <w:rsid w:val="004F1E8F"/>
    <w:rsid w:val="004F1EC7"/>
    <w:rsid w:val="004F2066"/>
    <w:rsid w:val="004F242D"/>
    <w:rsid w:val="004F2855"/>
    <w:rsid w:val="004F32EA"/>
    <w:rsid w:val="004F3B13"/>
    <w:rsid w:val="004F429F"/>
    <w:rsid w:val="004F42D6"/>
    <w:rsid w:val="004F4466"/>
    <w:rsid w:val="004F4562"/>
    <w:rsid w:val="004F479A"/>
    <w:rsid w:val="004F4A26"/>
    <w:rsid w:val="004F4B1F"/>
    <w:rsid w:val="004F4C9C"/>
    <w:rsid w:val="004F5EC1"/>
    <w:rsid w:val="004F6015"/>
    <w:rsid w:val="004F62FD"/>
    <w:rsid w:val="004F6332"/>
    <w:rsid w:val="004F67A2"/>
    <w:rsid w:val="004F68B0"/>
    <w:rsid w:val="004F6BD0"/>
    <w:rsid w:val="004F7038"/>
    <w:rsid w:val="004F7BDE"/>
    <w:rsid w:val="0050034B"/>
    <w:rsid w:val="00501D4D"/>
    <w:rsid w:val="00502B12"/>
    <w:rsid w:val="00503191"/>
    <w:rsid w:val="0050326D"/>
    <w:rsid w:val="005035DD"/>
    <w:rsid w:val="00503600"/>
    <w:rsid w:val="00503E32"/>
    <w:rsid w:val="005047CB"/>
    <w:rsid w:val="005047F1"/>
    <w:rsid w:val="00504B40"/>
    <w:rsid w:val="00505225"/>
    <w:rsid w:val="00505A77"/>
    <w:rsid w:val="00505D84"/>
    <w:rsid w:val="0050601B"/>
    <w:rsid w:val="00506108"/>
    <w:rsid w:val="0050667D"/>
    <w:rsid w:val="005068F5"/>
    <w:rsid w:val="00506BB4"/>
    <w:rsid w:val="00506C38"/>
    <w:rsid w:val="00506C3E"/>
    <w:rsid w:val="00506E46"/>
    <w:rsid w:val="0050702C"/>
    <w:rsid w:val="0050711B"/>
    <w:rsid w:val="00507DC9"/>
    <w:rsid w:val="00507E9E"/>
    <w:rsid w:val="005100EA"/>
    <w:rsid w:val="005101F9"/>
    <w:rsid w:val="005105DB"/>
    <w:rsid w:val="00510683"/>
    <w:rsid w:val="00510876"/>
    <w:rsid w:val="00510AAD"/>
    <w:rsid w:val="0051130C"/>
    <w:rsid w:val="00511429"/>
    <w:rsid w:val="00512111"/>
    <w:rsid w:val="005124E1"/>
    <w:rsid w:val="005129C7"/>
    <w:rsid w:val="00512BBF"/>
    <w:rsid w:val="005132AC"/>
    <w:rsid w:val="005139AB"/>
    <w:rsid w:val="005139B9"/>
    <w:rsid w:val="00513C07"/>
    <w:rsid w:val="005143FD"/>
    <w:rsid w:val="005149C2"/>
    <w:rsid w:val="00514F81"/>
    <w:rsid w:val="00515684"/>
    <w:rsid w:val="0051582F"/>
    <w:rsid w:val="00515CFA"/>
    <w:rsid w:val="005161A6"/>
    <w:rsid w:val="0051655C"/>
    <w:rsid w:val="005166BA"/>
    <w:rsid w:val="00516D97"/>
    <w:rsid w:val="00516FF1"/>
    <w:rsid w:val="005171D7"/>
    <w:rsid w:val="00517731"/>
    <w:rsid w:val="00517788"/>
    <w:rsid w:val="005179F5"/>
    <w:rsid w:val="00517AFB"/>
    <w:rsid w:val="005207FB"/>
    <w:rsid w:val="00520811"/>
    <w:rsid w:val="00521139"/>
    <w:rsid w:val="00521725"/>
    <w:rsid w:val="0052175E"/>
    <w:rsid w:val="00521CEC"/>
    <w:rsid w:val="00522AD0"/>
    <w:rsid w:val="00522B23"/>
    <w:rsid w:val="00522BFC"/>
    <w:rsid w:val="00522CA9"/>
    <w:rsid w:val="00522E09"/>
    <w:rsid w:val="00522EFA"/>
    <w:rsid w:val="005233E4"/>
    <w:rsid w:val="00523E8E"/>
    <w:rsid w:val="00524908"/>
    <w:rsid w:val="005249F5"/>
    <w:rsid w:val="00524C72"/>
    <w:rsid w:val="00525088"/>
    <w:rsid w:val="005250E1"/>
    <w:rsid w:val="005258A2"/>
    <w:rsid w:val="00525972"/>
    <w:rsid w:val="00525A5A"/>
    <w:rsid w:val="00525D2D"/>
    <w:rsid w:val="00525E86"/>
    <w:rsid w:val="005263BB"/>
    <w:rsid w:val="00526991"/>
    <w:rsid w:val="00526FBE"/>
    <w:rsid w:val="00527322"/>
    <w:rsid w:val="00527605"/>
    <w:rsid w:val="00527DD2"/>
    <w:rsid w:val="005304A4"/>
    <w:rsid w:val="00530B7B"/>
    <w:rsid w:val="00530C74"/>
    <w:rsid w:val="0053128D"/>
    <w:rsid w:val="005313FE"/>
    <w:rsid w:val="00531429"/>
    <w:rsid w:val="0053157E"/>
    <w:rsid w:val="00531671"/>
    <w:rsid w:val="00531D3A"/>
    <w:rsid w:val="00531E7F"/>
    <w:rsid w:val="005320F9"/>
    <w:rsid w:val="005323DB"/>
    <w:rsid w:val="0053263B"/>
    <w:rsid w:val="0053263D"/>
    <w:rsid w:val="005328C4"/>
    <w:rsid w:val="00532BA0"/>
    <w:rsid w:val="00532D8F"/>
    <w:rsid w:val="00532ECF"/>
    <w:rsid w:val="005330B3"/>
    <w:rsid w:val="00533102"/>
    <w:rsid w:val="00533547"/>
    <w:rsid w:val="005337F3"/>
    <w:rsid w:val="00534056"/>
    <w:rsid w:val="005342D7"/>
    <w:rsid w:val="0053447F"/>
    <w:rsid w:val="00534519"/>
    <w:rsid w:val="00534C4A"/>
    <w:rsid w:val="00534E75"/>
    <w:rsid w:val="00534FC8"/>
    <w:rsid w:val="005355C7"/>
    <w:rsid w:val="00535625"/>
    <w:rsid w:val="00535754"/>
    <w:rsid w:val="00535D54"/>
    <w:rsid w:val="00535F5D"/>
    <w:rsid w:val="00536582"/>
    <w:rsid w:val="005365A8"/>
    <w:rsid w:val="00536855"/>
    <w:rsid w:val="00536A50"/>
    <w:rsid w:val="00536D53"/>
    <w:rsid w:val="00536EB7"/>
    <w:rsid w:val="00536EEB"/>
    <w:rsid w:val="005370DC"/>
    <w:rsid w:val="005376E4"/>
    <w:rsid w:val="00537CE9"/>
    <w:rsid w:val="0054004A"/>
    <w:rsid w:val="0054035C"/>
    <w:rsid w:val="00540720"/>
    <w:rsid w:val="0054094E"/>
    <w:rsid w:val="00540AD1"/>
    <w:rsid w:val="005426C3"/>
    <w:rsid w:val="00542784"/>
    <w:rsid w:val="00542C0F"/>
    <w:rsid w:val="00542D06"/>
    <w:rsid w:val="00542E4E"/>
    <w:rsid w:val="00543136"/>
    <w:rsid w:val="0054374D"/>
    <w:rsid w:val="00543A31"/>
    <w:rsid w:val="00543AE9"/>
    <w:rsid w:val="00543E2F"/>
    <w:rsid w:val="005442DF"/>
    <w:rsid w:val="00544747"/>
    <w:rsid w:val="00545029"/>
    <w:rsid w:val="00545620"/>
    <w:rsid w:val="00545AD8"/>
    <w:rsid w:val="00545D8E"/>
    <w:rsid w:val="0054612E"/>
    <w:rsid w:val="00546158"/>
    <w:rsid w:val="00546465"/>
    <w:rsid w:val="00546855"/>
    <w:rsid w:val="005469E6"/>
    <w:rsid w:val="00546C68"/>
    <w:rsid w:val="00546E3A"/>
    <w:rsid w:val="005470DC"/>
    <w:rsid w:val="005474B0"/>
    <w:rsid w:val="005478D2"/>
    <w:rsid w:val="005478E3"/>
    <w:rsid w:val="00547A54"/>
    <w:rsid w:val="00547F6E"/>
    <w:rsid w:val="0055063E"/>
    <w:rsid w:val="005506A3"/>
    <w:rsid w:val="005508AA"/>
    <w:rsid w:val="005509AE"/>
    <w:rsid w:val="00550C14"/>
    <w:rsid w:val="00550C30"/>
    <w:rsid w:val="00551575"/>
    <w:rsid w:val="00551A99"/>
    <w:rsid w:val="00551D50"/>
    <w:rsid w:val="00551F88"/>
    <w:rsid w:val="0055233C"/>
    <w:rsid w:val="005525C4"/>
    <w:rsid w:val="00552759"/>
    <w:rsid w:val="0055280A"/>
    <w:rsid w:val="00552915"/>
    <w:rsid w:val="0055299B"/>
    <w:rsid w:val="0055321E"/>
    <w:rsid w:val="005536C2"/>
    <w:rsid w:val="00553C0D"/>
    <w:rsid w:val="00553E04"/>
    <w:rsid w:val="00554195"/>
    <w:rsid w:val="00554BEF"/>
    <w:rsid w:val="00555085"/>
    <w:rsid w:val="00555428"/>
    <w:rsid w:val="005554A3"/>
    <w:rsid w:val="005554E9"/>
    <w:rsid w:val="0055654B"/>
    <w:rsid w:val="00556586"/>
    <w:rsid w:val="005566D6"/>
    <w:rsid w:val="00556839"/>
    <w:rsid w:val="00556ECF"/>
    <w:rsid w:val="005572EF"/>
    <w:rsid w:val="0055771E"/>
    <w:rsid w:val="00557F04"/>
    <w:rsid w:val="00557F9B"/>
    <w:rsid w:val="00560291"/>
    <w:rsid w:val="00560DE1"/>
    <w:rsid w:val="00560EB2"/>
    <w:rsid w:val="0056103E"/>
    <w:rsid w:val="00561A9B"/>
    <w:rsid w:val="00561C31"/>
    <w:rsid w:val="00562138"/>
    <w:rsid w:val="005622AF"/>
    <w:rsid w:val="00562571"/>
    <w:rsid w:val="005628F0"/>
    <w:rsid w:val="00562BF6"/>
    <w:rsid w:val="00562E87"/>
    <w:rsid w:val="00562F6F"/>
    <w:rsid w:val="005630AA"/>
    <w:rsid w:val="005638C1"/>
    <w:rsid w:val="00563A1C"/>
    <w:rsid w:val="00563D0F"/>
    <w:rsid w:val="005648FF"/>
    <w:rsid w:val="0056517D"/>
    <w:rsid w:val="005651F6"/>
    <w:rsid w:val="0056540C"/>
    <w:rsid w:val="005661B7"/>
    <w:rsid w:val="00566A41"/>
    <w:rsid w:val="00566DB5"/>
    <w:rsid w:val="00567129"/>
    <w:rsid w:val="0056720E"/>
    <w:rsid w:val="00567BA4"/>
    <w:rsid w:val="00567ED0"/>
    <w:rsid w:val="00567F82"/>
    <w:rsid w:val="005701D9"/>
    <w:rsid w:val="00570538"/>
    <w:rsid w:val="00570A2C"/>
    <w:rsid w:val="00570AD7"/>
    <w:rsid w:val="00571012"/>
    <w:rsid w:val="005712DA"/>
    <w:rsid w:val="00571319"/>
    <w:rsid w:val="005714B2"/>
    <w:rsid w:val="005719E7"/>
    <w:rsid w:val="00571DC3"/>
    <w:rsid w:val="0057206E"/>
    <w:rsid w:val="00572B7E"/>
    <w:rsid w:val="00572BFE"/>
    <w:rsid w:val="00572D65"/>
    <w:rsid w:val="00572D95"/>
    <w:rsid w:val="00573234"/>
    <w:rsid w:val="005734F0"/>
    <w:rsid w:val="0057369A"/>
    <w:rsid w:val="00573985"/>
    <w:rsid w:val="00573D75"/>
    <w:rsid w:val="00573E5C"/>
    <w:rsid w:val="00574050"/>
    <w:rsid w:val="0057449D"/>
    <w:rsid w:val="005749A3"/>
    <w:rsid w:val="00575514"/>
    <w:rsid w:val="005755AD"/>
    <w:rsid w:val="00575D8C"/>
    <w:rsid w:val="00576318"/>
    <w:rsid w:val="005765A5"/>
    <w:rsid w:val="0057661A"/>
    <w:rsid w:val="00576830"/>
    <w:rsid w:val="00576B9F"/>
    <w:rsid w:val="00577101"/>
    <w:rsid w:val="00577110"/>
    <w:rsid w:val="00577123"/>
    <w:rsid w:val="00577189"/>
    <w:rsid w:val="00577225"/>
    <w:rsid w:val="0057761F"/>
    <w:rsid w:val="005778F3"/>
    <w:rsid w:val="005779E6"/>
    <w:rsid w:val="00577C5B"/>
    <w:rsid w:val="005807AF"/>
    <w:rsid w:val="0058087D"/>
    <w:rsid w:val="005808E8"/>
    <w:rsid w:val="00581542"/>
    <w:rsid w:val="00581671"/>
    <w:rsid w:val="00582443"/>
    <w:rsid w:val="0058288A"/>
    <w:rsid w:val="00582D17"/>
    <w:rsid w:val="00582F6E"/>
    <w:rsid w:val="005833C2"/>
    <w:rsid w:val="00583B0A"/>
    <w:rsid w:val="005859A4"/>
    <w:rsid w:val="00585A18"/>
    <w:rsid w:val="00585C28"/>
    <w:rsid w:val="00585D00"/>
    <w:rsid w:val="00586039"/>
    <w:rsid w:val="005866D0"/>
    <w:rsid w:val="00586E5E"/>
    <w:rsid w:val="0058714C"/>
    <w:rsid w:val="005876FA"/>
    <w:rsid w:val="00590034"/>
    <w:rsid w:val="0059086C"/>
    <w:rsid w:val="00591383"/>
    <w:rsid w:val="005913F7"/>
    <w:rsid w:val="00591521"/>
    <w:rsid w:val="00591578"/>
    <w:rsid w:val="00591658"/>
    <w:rsid w:val="00591768"/>
    <w:rsid w:val="005919DB"/>
    <w:rsid w:val="00591E51"/>
    <w:rsid w:val="005921FE"/>
    <w:rsid w:val="00592369"/>
    <w:rsid w:val="00592A5F"/>
    <w:rsid w:val="00592B76"/>
    <w:rsid w:val="00592C2A"/>
    <w:rsid w:val="00592CDB"/>
    <w:rsid w:val="00592D8A"/>
    <w:rsid w:val="005933A4"/>
    <w:rsid w:val="0059370F"/>
    <w:rsid w:val="00593977"/>
    <w:rsid w:val="005942A7"/>
    <w:rsid w:val="005942EB"/>
    <w:rsid w:val="00594330"/>
    <w:rsid w:val="00594A5A"/>
    <w:rsid w:val="00594B39"/>
    <w:rsid w:val="00594D16"/>
    <w:rsid w:val="00595057"/>
    <w:rsid w:val="005952EA"/>
    <w:rsid w:val="00595513"/>
    <w:rsid w:val="00595852"/>
    <w:rsid w:val="00595A38"/>
    <w:rsid w:val="00595D50"/>
    <w:rsid w:val="00595F6D"/>
    <w:rsid w:val="00596235"/>
    <w:rsid w:val="005964B7"/>
    <w:rsid w:val="00596854"/>
    <w:rsid w:val="00596F8B"/>
    <w:rsid w:val="005973A0"/>
    <w:rsid w:val="005973F1"/>
    <w:rsid w:val="00597544"/>
    <w:rsid w:val="00597852"/>
    <w:rsid w:val="00597878"/>
    <w:rsid w:val="0059792A"/>
    <w:rsid w:val="00597984"/>
    <w:rsid w:val="00597C73"/>
    <w:rsid w:val="00597EA2"/>
    <w:rsid w:val="005A05E4"/>
    <w:rsid w:val="005A05EF"/>
    <w:rsid w:val="005A068F"/>
    <w:rsid w:val="005A101B"/>
    <w:rsid w:val="005A12F4"/>
    <w:rsid w:val="005A176F"/>
    <w:rsid w:val="005A17EA"/>
    <w:rsid w:val="005A1EEC"/>
    <w:rsid w:val="005A2481"/>
    <w:rsid w:val="005A26D9"/>
    <w:rsid w:val="005A27E4"/>
    <w:rsid w:val="005A286A"/>
    <w:rsid w:val="005A2D7F"/>
    <w:rsid w:val="005A38A1"/>
    <w:rsid w:val="005A435A"/>
    <w:rsid w:val="005A44C3"/>
    <w:rsid w:val="005A5009"/>
    <w:rsid w:val="005A5211"/>
    <w:rsid w:val="005A5555"/>
    <w:rsid w:val="005A6096"/>
    <w:rsid w:val="005A6AC5"/>
    <w:rsid w:val="005A6C10"/>
    <w:rsid w:val="005A6F15"/>
    <w:rsid w:val="005A737B"/>
    <w:rsid w:val="005A74ED"/>
    <w:rsid w:val="005A7C48"/>
    <w:rsid w:val="005B0296"/>
    <w:rsid w:val="005B0314"/>
    <w:rsid w:val="005B0E69"/>
    <w:rsid w:val="005B0F8F"/>
    <w:rsid w:val="005B12CD"/>
    <w:rsid w:val="005B1970"/>
    <w:rsid w:val="005B1A92"/>
    <w:rsid w:val="005B1A98"/>
    <w:rsid w:val="005B1B30"/>
    <w:rsid w:val="005B1DBF"/>
    <w:rsid w:val="005B2805"/>
    <w:rsid w:val="005B2859"/>
    <w:rsid w:val="005B2B2B"/>
    <w:rsid w:val="005B2EA2"/>
    <w:rsid w:val="005B2F93"/>
    <w:rsid w:val="005B3282"/>
    <w:rsid w:val="005B3546"/>
    <w:rsid w:val="005B35AA"/>
    <w:rsid w:val="005B3675"/>
    <w:rsid w:val="005B36AC"/>
    <w:rsid w:val="005B3A49"/>
    <w:rsid w:val="005B3E02"/>
    <w:rsid w:val="005B43E1"/>
    <w:rsid w:val="005B4B27"/>
    <w:rsid w:val="005B4BE9"/>
    <w:rsid w:val="005B4C2A"/>
    <w:rsid w:val="005B5036"/>
    <w:rsid w:val="005B52D5"/>
    <w:rsid w:val="005B57B6"/>
    <w:rsid w:val="005B591D"/>
    <w:rsid w:val="005B5ADE"/>
    <w:rsid w:val="005B5C55"/>
    <w:rsid w:val="005B5DC4"/>
    <w:rsid w:val="005B682C"/>
    <w:rsid w:val="005B6A11"/>
    <w:rsid w:val="005B7163"/>
    <w:rsid w:val="005B7306"/>
    <w:rsid w:val="005B7414"/>
    <w:rsid w:val="005B7602"/>
    <w:rsid w:val="005B7DDB"/>
    <w:rsid w:val="005B7F17"/>
    <w:rsid w:val="005B7F53"/>
    <w:rsid w:val="005C00DE"/>
    <w:rsid w:val="005C0CF3"/>
    <w:rsid w:val="005C147E"/>
    <w:rsid w:val="005C1810"/>
    <w:rsid w:val="005C1C3F"/>
    <w:rsid w:val="005C1E9F"/>
    <w:rsid w:val="005C23A4"/>
    <w:rsid w:val="005C2C29"/>
    <w:rsid w:val="005C2C71"/>
    <w:rsid w:val="005C2DB6"/>
    <w:rsid w:val="005C2F2F"/>
    <w:rsid w:val="005C2F40"/>
    <w:rsid w:val="005C33FE"/>
    <w:rsid w:val="005C3AD0"/>
    <w:rsid w:val="005C3D13"/>
    <w:rsid w:val="005C3DE2"/>
    <w:rsid w:val="005C3F6D"/>
    <w:rsid w:val="005C42CB"/>
    <w:rsid w:val="005C43EF"/>
    <w:rsid w:val="005C477A"/>
    <w:rsid w:val="005C47D2"/>
    <w:rsid w:val="005C47DE"/>
    <w:rsid w:val="005C48F5"/>
    <w:rsid w:val="005C4933"/>
    <w:rsid w:val="005C4B8B"/>
    <w:rsid w:val="005C4DE5"/>
    <w:rsid w:val="005C50A6"/>
    <w:rsid w:val="005C50FE"/>
    <w:rsid w:val="005C52AC"/>
    <w:rsid w:val="005C532D"/>
    <w:rsid w:val="005C7131"/>
    <w:rsid w:val="005C7726"/>
    <w:rsid w:val="005C7791"/>
    <w:rsid w:val="005C7815"/>
    <w:rsid w:val="005C7904"/>
    <w:rsid w:val="005C7E2F"/>
    <w:rsid w:val="005D00E9"/>
    <w:rsid w:val="005D0275"/>
    <w:rsid w:val="005D0D2D"/>
    <w:rsid w:val="005D117B"/>
    <w:rsid w:val="005D1596"/>
    <w:rsid w:val="005D1782"/>
    <w:rsid w:val="005D17B9"/>
    <w:rsid w:val="005D1E03"/>
    <w:rsid w:val="005D20D0"/>
    <w:rsid w:val="005D27C0"/>
    <w:rsid w:val="005D2BE4"/>
    <w:rsid w:val="005D306F"/>
    <w:rsid w:val="005D3984"/>
    <w:rsid w:val="005D3D31"/>
    <w:rsid w:val="005D3FC2"/>
    <w:rsid w:val="005D4F72"/>
    <w:rsid w:val="005D502C"/>
    <w:rsid w:val="005D5636"/>
    <w:rsid w:val="005D573F"/>
    <w:rsid w:val="005D5998"/>
    <w:rsid w:val="005D5BB7"/>
    <w:rsid w:val="005D5CC3"/>
    <w:rsid w:val="005D5D49"/>
    <w:rsid w:val="005D6019"/>
    <w:rsid w:val="005D6F67"/>
    <w:rsid w:val="005D6FE9"/>
    <w:rsid w:val="005D756C"/>
    <w:rsid w:val="005D7896"/>
    <w:rsid w:val="005D7902"/>
    <w:rsid w:val="005D7D41"/>
    <w:rsid w:val="005E06BD"/>
    <w:rsid w:val="005E0CCE"/>
    <w:rsid w:val="005E0D7D"/>
    <w:rsid w:val="005E141C"/>
    <w:rsid w:val="005E1841"/>
    <w:rsid w:val="005E1CF9"/>
    <w:rsid w:val="005E1FF7"/>
    <w:rsid w:val="005E2653"/>
    <w:rsid w:val="005E2A08"/>
    <w:rsid w:val="005E2F1A"/>
    <w:rsid w:val="005E304B"/>
    <w:rsid w:val="005E34B0"/>
    <w:rsid w:val="005E35FB"/>
    <w:rsid w:val="005E365E"/>
    <w:rsid w:val="005E3909"/>
    <w:rsid w:val="005E42E3"/>
    <w:rsid w:val="005E449E"/>
    <w:rsid w:val="005E4528"/>
    <w:rsid w:val="005E45FF"/>
    <w:rsid w:val="005E46B0"/>
    <w:rsid w:val="005E49E4"/>
    <w:rsid w:val="005E4B45"/>
    <w:rsid w:val="005E4E72"/>
    <w:rsid w:val="005E5DB7"/>
    <w:rsid w:val="005E5F13"/>
    <w:rsid w:val="005E70A5"/>
    <w:rsid w:val="005E7B4E"/>
    <w:rsid w:val="005F00DE"/>
    <w:rsid w:val="005F01BB"/>
    <w:rsid w:val="005F0229"/>
    <w:rsid w:val="005F066A"/>
    <w:rsid w:val="005F0989"/>
    <w:rsid w:val="005F0C4D"/>
    <w:rsid w:val="005F20F6"/>
    <w:rsid w:val="005F2236"/>
    <w:rsid w:val="005F24E0"/>
    <w:rsid w:val="005F2671"/>
    <w:rsid w:val="005F29C5"/>
    <w:rsid w:val="005F2A4E"/>
    <w:rsid w:val="005F2E76"/>
    <w:rsid w:val="005F3220"/>
    <w:rsid w:val="005F3443"/>
    <w:rsid w:val="005F3E85"/>
    <w:rsid w:val="005F43C8"/>
    <w:rsid w:val="005F45AF"/>
    <w:rsid w:val="005F4C69"/>
    <w:rsid w:val="005F4F3C"/>
    <w:rsid w:val="005F5011"/>
    <w:rsid w:val="005F504C"/>
    <w:rsid w:val="005F51D3"/>
    <w:rsid w:val="005F5693"/>
    <w:rsid w:val="005F5AAD"/>
    <w:rsid w:val="005F615D"/>
    <w:rsid w:val="005F644A"/>
    <w:rsid w:val="005F6728"/>
    <w:rsid w:val="005F6B3F"/>
    <w:rsid w:val="005F6B88"/>
    <w:rsid w:val="005F6BF9"/>
    <w:rsid w:val="005F732D"/>
    <w:rsid w:val="005F76C0"/>
    <w:rsid w:val="00600213"/>
    <w:rsid w:val="00600293"/>
    <w:rsid w:val="00600641"/>
    <w:rsid w:val="00600BDB"/>
    <w:rsid w:val="00600FFA"/>
    <w:rsid w:val="006018AA"/>
    <w:rsid w:val="00601BF3"/>
    <w:rsid w:val="00601C3A"/>
    <w:rsid w:val="00602059"/>
    <w:rsid w:val="00602283"/>
    <w:rsid w:val="00603AA1"/>
    <w:rsid w:val="00603E9C"/>
    <w:rsid w:val="00603F4E"/>
    <w:rsid w:val="006040A7"/>
    <w:rsid w:val="00604687"/>
    <w:rsid w:val="0060484A"/>
    <w:rsid w:val="00604C29"/>
    <w:rsid w:val="00604E89"/>
    <w:rsid w:val="00605A01"/>
    <w:rsid w:val="00605CCD"/>
    <w:rsid w:val="006062C4"/>
    <w:rsid w:val="00606C10"/>
    <w:rsid w:val="0060745B"/>
    <w:rsid w:val="00607593"/>
    <w:rsid w:val="006078ED"/>
    <w:rsid w:val="0061012C"/>
    <w:rsid w:val="00610B2B"/>
    <w:rsid w:val="00610C46"/>
    <w:rsid w:val="00610F08"/>
    <w:rsid w:val="006115A3"/>
    <w:rsid w:val="00611662"/>
    <w:rsid w:val="00611729"/>
    <w:rsid w:val="00611775"/>
    <w:rsid w:val="00611AD5"/>
    <w:rsid w:val="00611B39"/>
    <w:rsid w:val="00611EAB"/>
    <w:rsid w:val="00612C40"/>
    <w:rsid w:val="00612FBE"/>
    <w:rsid w:val="00613562"/>
    <w:rsid w:val="00613645"/>
    <w:rsid w:val="006139D4"/>
    <w:rsid w:val="00613CEE"/>
    <w:rsid w:val="00614242"/>
    <w:rsid w:val="00614446"/>
    <w:rsid w:val="00614451"/>
    <w:rsid w:val="00614D59"/>
    <w:rsid w:val="00614FE8"/>
    <w:rsid w:val="0061532A"/>
    <w:rsid w:val="0061580D"/>
    <w:rsid w:val="00615A74"/>
    <w:rsid w:val="00615ECE"/>
    <w:rsid w:val="00615EFD"/>
    <w:rsid w:val="00616548"/>
    <w:rsid w:val="00616D1F"/>
    <w:rsid w:val="00616D6E"/>
    <w:rsid w:val="00616D71"/>
    <w:rsid w:val="00616DC5"/>
    <w:rsid w:val="00617041"/>
    <w:rsid w:val="00617644"/>
    <w:rsid w:val="00617769"/>
    <w:rsid w:val="006177A2"/>
    <w:rsid w:val="00617BF5"/>
    <w:rsid w:val="0062026C"/>
    <w:rsid w:val="006202C4"/>
    <w:rsid w:val="00620364"/>
    <w:rsid w:val="0062059D"/>
    <w:rsid w:val="0062085B"/>
    <w:rsid w:val="00620929"/>
    <w:rsid w:val="00620994"/>
    <w:rsid w:val="00622604"/>
    <w:rsid w:val="006227DD"/>
    <w:rsid w:val="00622C6F"/>
    <w:rsid w:val="00622F82"/>
    <w:rsid w:val="0062336D"/>
    <w:rsid w:val="00623DA3"/>
    <w:rsid w:val="00623F4C"/>
    <w:rsid w:val="006245DC"/>
    <w:rsid w:val="00624A2F"/>
    <w:rsid w:val="00625274"/>
    <w:rsid w:val="0062536F"/>
    <w:rsid w:val="00625492"/>
    <w:rsid w:val="006256A6"/>
    <w:rsid w:val="00625975"/>
    <w:rsid w:val="00625A21"/>
    <w:rsid w:val="0062605B"/>
    <w:rsid w:val="0062623D"/>
    <w:rsid w:val="00626355"/>
    <w:rsid w:val="006270C7"/>
    <w:rsid w:val="006273C6"/>
    <w:rsid w:val="006275F5"/>
    <w:rsid w:val="0062793F"/>
    <w:rsid w:val="006279E3"/>
    <w:rsid w:val="00630012"/>
    <w:rsid w:val="006306F2"/>
    <w:rsid w:val="00630829"/>
    <w:rsid w:val="00630F45"/>
    <w:rsid w:val="0063109E"/>
    <w:rsid w:val="0063158E"/>
    <w:rsid w:val="0063273A"/>
    <w:rsid w:val="0063286A"/>
    <w:rsid w:val="00632E65"/>
    <w:rsid w:val="00632EFF"/>
    <w:rsid w:val="006330CE"/>
    <w:rsid w:val="006332CA"/>
    <w:rsid w:val="0063331F"/>
    <w:rsid w:val="00633486"/>
    <w:rsid w:val="006338CA"/>
    <w:rsid w:val="006340BB"/>
    <w:rsid w:val="006342FF"/>
    <w:rsid w:val="006344E8"/>
    <w:rsid w:val="0063451B"/>
    <w:rsid w:val="00634561"/>
    <w:rsid w:val="0063456E"/>
    <w:rsid w:val="006347F7"/>
    <w:rsid w:val="006348E3"/>
    <w:rsid w:val="00634D3E"/>
    <w:rsid w:val="00634E51"/>
    <w:rsid w:val="00634FB4"/>
    <w:rsid w:val="0063539D"/>
    <w:rsid w:val="006368BF"/>
    <w:rsid w:val="00636AAA"/>
    <w:rsid w:val="00636B6B"/>
    <w:rsid w:val="00636CB0"/>
    <w:rsid w:val="00637310"/>
    <w:rsid w:val="00637572"/>
    <w:rsid w:val="0063766D"/>
    <w:rsid w:val="00637673"/>
    <w:rsid w:val="00637B4D"/>
    <w:rsid w:val="00637DDD"/>
    <w:rsid w:val="00637F03"/>
    <w:rsid w:val="00640781"/>
    <w:rsid w:val="006408E8"/>
    <w:rsid w:val="006409BD"/>
    <w:rsid w:val="00640AC9"/>
    <w:rsid w:val="00640FF1"/>
    <w:rsid w:val="00641156"/>
    <w:rsid w:val="00641208"/>
    <w:rsid w:val="00641B60"/>
    <w:rsid w:val="0064266E"/>
    <w:rsid w:val="00642791"/>
    <w:rsid w:val="006428AB"/>
    <w:rsid w:val="00643008"/>
    <w:rsid w:val="006432FF"/>
    <w:rsid w:val="00643809"/>
    <w:rsid w:val="00643C58"/>
    <w:rsid w:val="00643CE4"/>
    <w:rsid w:val="00644558"/>
    <w:rsid w:val="00644768"/>
    <w:rsid w:val="00644847"/>
    <w:rsid w:val="0064510E"/>
    <w:rsid w:val="006454A0"/>
    <w:rsid w:val="006461AC"/>
    <w:rsid w:val="006462B7"/>
    <w:rsid w:val="00646435"/>
    <w:rsid w:val="00646966"/>
    <w:rsid w:val="00646B49"/>
    <w:rsid w:val="006470CB"/>
    <w:rsid w:val="00647245"/>
    <w:rsid w:val="006475C5"/>
    <w:rsid w:val="00647756"/>
    <w:rsid w:val="00647CA5"/>
    <w:rsid w:val="00650286"/>
    <w:rsid w:val="006507D6"/>
    <w:rsid w:val="00650B03"/>
    <w:rsid w:val="0065103A"/>
    <w:rsid w:val="006511F1"/>
    <w:rsid w:val="00651410"/>
    <w:rsid w:val="00651487"/>
    <w:rsid w:val="0065172C"/>
    <w:rsid w:val="00651B28"/>
    <w:rsid w:val="006527E8"/>
    <w:rsid w:val="0065282D"/>
    <w:rsid w:val="00652C4A"/>
    <w:rsid w:val="00652E8D"/>
    <w:rsid w:val="006535BE"/>
    <w:rsid w:val="00653B20"/>
    <w:rsid w:val="00654944"/>
    <w:rsid w:val="00654964"/>
    <w:rsid w:val="0065506E"/>
    <w:rsid w:val="00655168"/>
    <w:rsid w:val="006552D8"/>
    <w:rsid w:val="0065572F"/>
    <w:rsid w:val="00655928"/>
    <w:rsid w:val="00657055"/>
    <w:rsid w:val="006572E7"/>
    <w:rsid w:val="00657663"/>
    <w:rsid w:val="006577E9"/>
    <w:rsid w:val="00657B4E"/>
    <w:rsid w:val="0066143C"/>
    <w:rsid w:val="00661660"/>
    <w:rsid w:val="00661900"/>
    <w:rsid w:val="0066191E"/>
    <w:rsid w:val="00661AAF"/>
    <w:rsid w:val="00662BEB"/>
    <w:rsid w:val="00663955"/>
    <w:rsid w:val="00663F92"/>
    <w:rsid w:val="006641B3"/>
    <w:rsid w:val="006641DC"/>
    <w:rsid w:val="006644EE"/>
    <w:rsid w:val="006645ED"/>
    <w:rsid w:val="00664627"/>
    <w:rsid w:val="00664DAD"/>
    <w:rsid w:val="00665105"/>
    <w:rsid w:val="00665197"/>
    <w:rsid w:val="006652B0"/>
    <w:rsid w:val="006654B0"/>
    <w:rsid w:val="0066568F"/>
    <w:rsid w:val="00665D3E"/>
    <w:rsid w:val="0066618F"/>
    <w:rsid w:val="006667BB"/>
    <w:rsid w:val="006668DE"/>
    <w:rsid w:val="006669ED"/>
    <w:rsid w:val="00666A07"/>
    <w:rsid w:val="00667060"/>
    <w:rsid w:val="0066736B"/>
    <w:rsid w:val="00667496"/>
    <w:rsid w:val="0066755E"/>
    <w:rsid w:val="00667672"/>
    <w:rsid w:val="006676BF"/>
    <w:rsid w:val="0066791E"/>
    <w:rsid w:val="00670205"/>
    <w:rsid w:val="0067040A"/>
    <w:rsid w:val="00670795"/>
    <w:rsid w:val="00670D90"/>
    <w:rsid w:val="00670F1F"/>
    <w:rsid w:val="00671170"/>
    <w:rsid w:val="00671A1F"/>
    <w:rsid w:val="00671D24"/>
    <w:rsid w:val="006721D1"/>
    <w:rsid w:val="00672293"/>
    <w:rsid w:val="00672346"/>
    <w:rsid w:val="00672368"/>
    <w:rsid w:val="0067316B"/>
    <w:rsid w:val="00673D54"/>
    <w:rsid w:val="00673EB3"/>
    <w:rsid w:val="00673F45"/>
    <w:rsid w:val="00674075"/>
    <w:rsid w:val="00674176"/>
    <w:rsid w:val="006743A3"/>
    <w:rsid w:val="00675105"/>
    <w:rsid w:val="0067525D"/>
    <w:rsid w:val="00675862"/>
    <w:rsid w:val="00675C04"/>
    <w:rsid w:val="00675C6E"/>
    <w:rsid w:val="006766BA"/>
    <w:rsid w:val="00676801"/>
    <w:rsid w:val="00676AE5"/>
    <w:rsid w:val="00676EDF"/>
    <w:rsid w:val="00677412"/>
    <w:rsid w:val="00677B69"/>
    <w:rsid w:val="00677BA6"/>
    <w:rsid w:val="00677E60"/>
    <w:rsid w:val="0068001E"/>
    <w:rsid w:val="00680B5B"/>
    <w:rsid w:val="00680DBD"/>
    <w:rsid w:val="006810AB"/>
    <w:rsid w:val="00681808"/>
    <w:rsid w:val="00681E07"/>
    <w:rsid w:val="00681E39"/>
    <w:rsid w:val="00682864"/>
    <w:rsid w:val="006828C0"/>
    <w:rsid w:val="006828FA"/>
    <w:rsid w:val="006831FB"/>
    <w:rsid w:val="0068377F"/>
    <w:rsid w:val="00683A74"/>
    <w:rsid w:val="00683AEB"/>
    <w:rsid w:val="00683CD7"/>
    <w:rsid w:val="00683E93"/>
    <w:rsid w:val="00683FA7"/>
    <w:rsid w:val="0068432B"/>
    <w:rsid w:val="006843F9"/>
    <w:rsid w:val="006844F6"/>
    <w:rsid w:val="006845B4"/>
    <w:rsid w:val="00684699"/>
    <w:rsid w:val="00684E25"/>
    <w:rsid w:val="00685DDA"/>
    <w:rsid w:val="00686418"/>
    <w:rsid w:val="0068672B"/>
    <w:rsid w:val="00686C68"/>
    <w:rsid w:val="00686D86"/>
    <w:rsid w:val="006870A3"/>
    <w:rsid w:val="006875BD"/>
    <w:rsid w:val="00687852"/>
    <w:rsid w:val="00687B93"/>
    <w:rsid w:val="00687CD8"/>
    <w:rsid w:val="00690440"/>
    <w:rsid w:val="00690508"/>
    <w:rsid w:val="0069088E"/>
    <w:rsid w:val="00690D0F"/>
    <w:rsid w:val="00690F90"/>
    <w:rsid w:val="00690FE7"/>
    <w:rsid w:val="00691402"/>
    <w:rsid w:val="00691B7F"/>
    <w:rsid w:val="00691FEB"/>
    <w:rsid w:val="0069272F"/>
    <w:rsid w:val="00692849"/>
    <w:rsid w:val="00692DC8"/>
    <w:rsid w:val="00692F92"/>
    <w:rsid w:val="006934DC"/>
    <w:rsid w:val="006936A6"/>
    <w:rsid w:val="0069418D"/>
    <w:rsid w:val="00694492"/>
    <w:rsid w:val="00694F50"/>
    <w:rsid w:val="006950D2"/>
    <w:rsid w:val="00695850"/>
    <w:rsid w:val="006958A4"/>
    <w:rsid w:val="00695920"/>
    <w:rsid w:val="006959FD"/>
    <w:rsid w:val="00695CFE"/>
    <w:rsid w:val="006967C8"/>
    <w:rsid w:val="006968D1"/>
    <w:rsid w:val="00696902"/>
    <w:rsid w:val="00696A1D"/>
    <w:rsid w:val="006970A0"/>
    <w:rsid w:val="00697628"/>
    <w:rsid w:val="00697CB2"/>
    <w:rsid w:val="006A0020"/>
    <w:rsid w:val="006A0727"/>
    <w:rsid w:val="006A093E"/>
    <w:rsid w:val="006A0CB8"/>
    <w:rsid w:val="006A0D25"/>
    <w:rsid w:val="006A0D68"/>
    <w:rsid w:val="006A0EDA"/>
    <w:rsid w:val="006A1C3F"/>
    <w:rsid w:val="006A1FC9"/>
    <w:rsid w:val="006A2469"/>
    <w:rsid w:val="006A24A0"/>
    <w:rsid w:val="006A2827"/>
    <w:rsid w:val="006A2C2E"/>
    <w:rsid w:val="006A33AA"/>
    <w:rsid w:val="006A37D1"/>
    <w:rsid w:val="006A40E4"/>
    <w:rsid w:val="006A4531"/>
    <w:rsid w:val="006A4D4D"/>
    <w:rsid w:val="006A4F9C"/>
    <w:rsid w:val="006A5806"/>
    <w:rsid w:val="006A582F"/>
    <w:rsid w:val="006A644F"/>
    <w:rsid w:val="006A67BD"/>
    <w:rsid w:val="006A6FE5"/>
    <w:rsid w:val="006A7344"/>
    <w:rsid w:val="006A74BD"/>
    <w:rsid w:val="006A7588"/>
    <w:rsid w:val="006A7962"/>
    <w:rsid w:val="006B0991"/>
    <w:rsid w:val="006B0EFA"/>
    <w:rsid w:val="006B0F0D"/>
    <w:rsid w:val="006B1587"/>
    <w:rsid w:val="006B1CEB"/>
    <w:rsid w:val="006B1D20"/>
    <w:rsid w:val="006B2AB8"/>
    <w:rsid w:val="006B2AC2"/>
    <w:rsid w:val="006B2C89"/>
    <w:rsid w:val="006B2D23"/>
    <w:rsid w:val="006B2E2F"/>
    <w:rsid w:val="006B2E74"/>
    <w:rsid w:val="006B2FFD"/>
    <w:rsid w:val="006B311C"/>
    <w:rsid w:val="006B333E"/>
    <w:rsid w:val="006B37B8"/>
    <w:rsid w:val="006B38A8"/>
    <w:rsid w:val="006B38D6"/>
    <w:rsid w:val="006B39FB"/>
    <w:rsid w:val="006B3C0F"/>
    <w:rsid w:val="006B3E41"/>
    <w:rsid w:val="006B41B4"/>
    <w:rsid w:val="006B46B5"/>
    <w:rsid w:val="006B48D3"/>
    <w:rsid w:val="006B4F91"/>
    <w:rsid w:val="006B51C1"/>
    <w:rsid w:val="006B533D"/>
    <w:rsid w:val="006B5598"/>
    <w:rsid w:val="006B5978"/>
    <w:rsid w:val="006B672C"/>
    <w:rsid w:val="006B7472"/>
    <w:rsid w:val="006B74A7"/>
    <w:rsid w:val="006B74DC"/>
    <w:rsid w:val="006B7619"/>
    <w:rsid w:val="006B7943"/>
    <w:rsid w:val="006C02D6"/>
    <w:rsid w:val="006C02F9"/>
    <w:rsid w:val="006C0AEF"/>
    <w:rsid w:val="006C0D30"/>
    <w:rsid w:val="006C1086"/>
    <w:rsid w:val="006C1447"/>
    <w:rsid w:val="006C1464"/>
    <w:rsid w:val="006C1569"/>
    <w:rsid w:val="006C2771"/>
    <w:rsid w:val="006C27C6"/>
    <w:rsid w:val="006C28B6"/>
    <w:rsid w:val="006C2ACF"/>
    <w:rsid w:val="006C324E"/>
    <w:rsid w:val="006C3496"/>
    <w:rsid w:val="006C3584"/>
    <w:rsid w:val="006C4249"/>
    <w:rsid w:val="006C4592"/>
    <w:rsid w:val="006C490B"/>
    <w:rsid w:val="006C4C9A"/>
    <w:rsid w:val="006C5846"/>
    <w:rsid w:val="006C5A35"/>
    <w:rsid w:val="006C5C1B"/>
    <w:rsid w:val="006C5F5A"/>
    <w:rsid w:val="006C60E5"/>
    <w:rsid w:val="006C6B4A"/>
    <w:rsid w:val="006C6F0E"/>
    <w:rsid w:val="006C70F8"/>
    <w:rsid w:val="006C7489"/>
    <w:rsid w:val="006C75C0"/>
    <w:rsid w:val="006C75FF"/>
    <w:rsid w:val="006C7834"/>
    <w:rsid w:val="006C7873"/>
    <w:rsid w:val="006C7FC3"/>
    <w:rsid w:val="006D0B49"/>
    <w:rsid w:val="006D0CDD"/>
    <w:rsid w:val="006D10F4"/>
    <w:rsid w:val="006D1D84"/>
    <w:rsid w:val="006D1DB6"/>
    <w:rsid w:val="006D1E75"/>
    <w:rsid w:val="006D1EA6"/>
    <w:rsid w:val="006D2169"/>
    <w:rsid w:val="006D2177"/>
    <w:rsid w:val="006D314B"/>
    <w:rsid w:val="006D33EB"/>
    <w:rsid w:val="006D349E"/>
    <w:rsid w:val="006D3A28"/>
    <w:rsid w:val="006D466B"/>
    <w:rsid w:val="006D4AEA"/>
    <w:rsid w:val="006D5090"/>
    <w:rsid w:val="006D5700"/>
    <w:rsid w:val="006D58A0"/>
    <w:rsid w:val="006D5D14"/>
    <w:rsid w:val="006D600A"/>
    <w:rsid w:val="006D6742"/>
    <w:rsid w:val="006D6A56"/>
    <w:rsid w:val="006D6BAF"/>
    <w:rsid w:val="006D6CC2"/>
    <w:rsid w:val="006D6E79"/>
    <w:rsid w:val="006D702C"/>
    <w:rsid w:val="006D7141"/>
    <w:rsid w:val="006D7526"/>
    <w:rsid w:val="006D7575"/>
    <w:rsid w:val="006D767A"/>
    <w:rsid w:val="006D7B02"/>
    <w:rsid w:val="006D7C2A"/>
    <w:rsid w:val="006D7CC0"/>
    <w:rsid w:val="006E0884"/>
    <w:rsid w:val="006E09AF"/>
    <w:rsid w:val="006E0F37"/>
    <w:rsid w:val="006E100C"/>
    <w:rsid w:val="006E1825"/>
    <w:rsid w:val="006E1925"/>
    <w:rsid w:val="006E1AC2"/>
    <w:rsid w:val="006E1B7F"/>
    <w:rsid w:val="006E3234"/>
    <w:rsid w:val="006E3531"/>
    <w:rsid w:val="006E3A95"/>
    <w:rsid w:val="006E3CF2"/>
    <w:rsid w:val="006E3D94"/>
    <w:rsid w:val="006E4094"/>
    <w:rsid w:val="006E45A4"/>
    <w:rsid w:val="006E47D5"/>
    <w:rsid w:val="006E4FAE"/>
    <w:rsid w:val="006E5077"/>
    <w:rsid w:val="006E519B"/>
    <w:rsid w:val="006E577F"/>
    <w:rsid w:val="006E59C4"/>
    <w:rsid w:val="006E5A7C"/>
    <w:rsid w:val="006E75EF"/>
    <w:rsid w:val="006E7782"/>
    <w:rsid w:val="006E79D5"/>
    <w:rsid w:val="006F00AF"/>
    <w:rsid w:val="006F00F4"/>
    <w:rsid w:val="006F0739"/>
    <w:rsid w:val="006F08DA"/>
    <w:rsid w:val="006F1050"/>
    <w:rsid w:val="006F1743"/>
    <w:rsid w:val="006F1774"/>
    <w:rsid w:val="006F188F"/>
    <w:rsid w:val="006F1908"/>
    <w:rsid w:val="006F1E87"/>
    <w:rsid w:val="006F1FC6"/>
    <w:rsid w:val="006F2204"/>
    <w:rsid w:val="006F2339"/>
    <w:rsid w:val="006F24CA"/>
    <w:rsid w:val="006F2669"/>
    <w:rsid w:val="006F2CBE"/>
    <w:rsid w:val="006F3196"/>
    <w:rsid w:val="006F362E"/>
    <w:rsid w:val="006F3B13"/>
    <w:rsid w:val="006F3D09"/>
    <w:rsid w:val="006F3E14"/>
    <w:rsid w:val="006F4D0A"/>
    <w:rsid w:val="006F4D0D"/>
    <w:rsid w:val="006F512A"/>
    <w:rsid w:val="006F5443"/>
    <w:rsid w:val="006F55BD"/>
    <w:rsid w:val="006F58B5"/>
    <w:rsid w:val="006F5926"/>
    <w:rsid w:val="006F5DF7"/>
    <w:rsid w:val="006F61C3"/>
    <w:rsid w:val="006F6489"/>
    <w:rsid w:val="006F690B"/>
    <w:rsid w:val="006F6C23"/>
    <w:rsid w:val="006F7515"/>
    <w:rsid w:val="006F7765"/>
    <w:rsid w:val="006F7845"/>
    <w:rsid w:val="006F7B86"/>
    <w:rsid w:val="006F7BC7"/>
    <w:rsid w:val="006F7D2A"/>
    <w:rsid w:val="006F7F84"/>
    <w:rsid w:val="007001D5"/>
    <w:rsid w:val="00700C49"/>
    <w:rsid w:val="00700D3D"/>
    <w:rsid w:val="00700F16"/>
    <w:rsid w:val="007013C3"/>
    <w:rsid w:val="00701783"/>
    <w:rsid w:val="00701DD2"/>
    <w:rsid w:val="00702013"/>
    <w:rsid w:val="0070284D"/>
    <w:rsid w:val="00702938"/>
    <w:rsid w:val="00702982"/>
    <w:rsid w:val="00702C03"/>
    <w:rsid w:val="00703089"/>
    <w:rsid w:val="007035F3"/>
    <w:rsid w:val="00703974"/>
    <w:rsid w:val="00703B06"/>
    <w:rsid w:val="00703E35"/>
    <w:rsid w:val="0070416C"/>
    <w:rsid w:val="007048B5"/>
    <w:rsid w:val="007049B1"/>
    <w:rsid w:val="00704C54"/>
    <w:rsid w:val="00704DBE"/>
    <w:rsid w:val="00704DD8"/>
    <w:rsid w:val="0070512A"/>
    <w:rsid w:val="007053CC"/>
    <w:rsid w:val="007054B3"/>
    <w:rsid w:val="00705B4B"/>
    <w:rsid w:val="00705B85"/>
    <w:rsid w:val="007060DC"/>
    <w:rsid w:val="00706554"/>
    <w:rsid w:val="00706C8F"/>
    <w:rsid w:val="00706EAA"/>
    <w:rsid w:val="00706EE5"/>
    <w:rsid w:val="007070B2"/>
    <w:rsid w:val="00707781"/>
    <w:rsid w:val="007077C5"/>
    <w:rsid w:val="00707CC2"/>
    <w:rsid w:val="00707F84"/>
    <w:rsid w:val="00710C17"/>
    <w:rsid w:val="00710E3E"/>
    <w:rsid w:val="0071177A"/>
    <w:rsid w:val="00711B92"/>
    <w:rsid w:val="00711F91"/>
    <w:rsid w:val="007128E4"/>
    <w:rsid w:val="00712967"/>
    <w:rsid w:val="00712EA0"/>
    <w:rsid w:val="007132D3"/>
    <w:rsid w:val="007134DB"/>
    <w:rsid w:val="0071415C"/>
    <w:rsid w:val="0071450B"/>
    <w:rsid w:val="00714686"/>
    <w:rsid w:val="007146CE"/>
    <w:rsid w:val="0071471F"/>
    <w:rsid w:val="00714865"/>
    <w:rsid w:val="00714CD6"/>
    <w:rsid w:val="00714E19"/>
    <w:rsid w:val="00715050"/>
    <w:rsid w:val="007155CF"/>
    <w:rsid w:val="00715A31"/>
    <w:rsid w:val="00715C40"/>
    <w:rsid w:val="00715D51"/>
    <w:rsid w:val="0071615B"/>
    <w:rsid w:val="00716D70"/>
    <w:rsid w:val="00717113"/>
    <w:rsid w:val="00717AC9"/>
    <w:rsid w:val="00717B73"/>
    <w:rsid w:val="0072051E"/>
    <w:rsid w:val="0072053A"/>
    <w:rsid w:val="0072084C"/>
    <w:rsid w:val="007208DA"/>
    <w:rsid w:val="00720F26"/>
    <w:rsid w:val="00720F95"/>
    <w:rsid w:val="007211DA"/>
    <w:rsid w:val="007211E8"/>
    <w:rsid w:val="00721ACE"/>
    <w:rsid w:val="00721BCC"/>
    <w:rsid w:val="00721DE8"/>
    <w:rsid w:val="007223B3"/>
    <w:rsid w:val="007223C2"/>
    <w:rsid w:val="0072272C"/>
    <w:rsid w:val="00722998"/>
    <w:rsid w:val="007239E0"/>
    <w:rsid w:val="0072479C"/>
    <w:rsid w:val="00724868"/>
    <w:rsid w:val="00724B01"/>
    <w:rsid w:val="00724C08"/>
    <w:rsid w:val="00724C5E"/>
    <w:rsid w:val="00724FA7"/>
    <w:rsid w:val="0072513C"/>
    <w:rsid w:val="007254C6"/>
    <w:rsid w:val="00725783"/>
    <w:rsid w:val="00725E2E"/>
    <w:rsid w:val="007262F0"/>
    <w:rsid w:val="0072645E"/>
    <w:rsid w:val="007266A0"/>
    <w:rsid w:val="007269B3"/>
    <w:rsid w:val="007277F8"/>
    <w:rsid w:val="00727ECC"/>
    <w:rsid w:val="00727FD8"/>
    <w:rsid w:val="0073003E"/>
    <w:rsid w:val="00730601"/>
    <w:rsid w:val="00730D41"/>
    <w:rsid w:val="00731E6C"/>
    <w:rsid w:val="00731EE1"/>
    <w:rsid w:val="00732072"/>
    <w:rsid w:val="00732181"/>
    <w:rsid w:val="007323A6"/>
    <w:rsid w:val="00732A07"/>
    <w:rsid w:val="00732E87"/>
    <w:rsid w:val="007337EA"/>
    <w:rsid w:val="007337F9"/>
    <w:rsid w:val="00733BF5"/>
    <w:rsid w:val="00733D16"/>
    <w:rsid w:val="00733D34"/>
    <w:rsid w:val="00733DBB"/>
    <w:rsid w:val="00734073"/>
    <w:rsid w:val="007340FF"/>
    <w:rsid w:val="00734361"/>
    <w:rsid w:val="00734388"/>
    <w:rsid w:val="007345F4"/>
    <w:rsid w:val="007358B9"/>
    <w:rsid w:val="00735C77"/>
    <w:rsid w:val="007362E3"/>
    <w:rsid w:val="007365D6"/>
    <w:rsid w:val="007367ED"/>
    <w:rsid w:val="00736CDF"/>
    <w:rsid w:val="00736EDD"/>
    <w:rsid w:val="007372AD"/>
    <w:rsid w:val="007372C2"/>
    <w:rsid w:val="007377E0"/>
    <w:rsid w:val="00737B55"/>
    <w:rsid w:val="00737F2F"/>
    <w:rsid w:val="0074001E"/>
    <w:rsid w:val="007400ED"/>
    <w:rsid w:val="00740207"/>
    <w:rsid w:val="0074112C"/>
    <w:rsid w:val="007411E8"/>
    <w:rsid w:val="007413D1"/>
    <w:rsid w:val="00741832"/>
    <w:rsid w:val="00741866"/>
    <w:rsid w:val="007419D6"/>
    <w:rsid w:val="00741D26"/>
    <w:rsid w:val="00741D40"/>
    <w:rsid w:val="0074208D"/>
    <w:rsid w:val="00742129"/>
    <w:rsid w:val="00742255"/>
    <w:rsid w:val="00742895"/>
    <w:rsid w:val="007435F0"/>
    <w:rsid w:val="00743B2D"/>
    <w:rsid w:val="00743B6B"/>
    <w:rsid w:val="00743E96"/>
    <w:rsid w:val="00744029"/>
    <w:rsid w:val="007440DF"/>
    <w:rsid w:val="00744329"/>
    <w:rsid w:val="007443B4"/>
    <w:rsid w:val="00744685"/>
    <w:rsid w:val="00744F72"/>
    <w:rsid w:val="0074560C"/>
    <w:rsid w:val="007458DC"/>
    <w:rsid w:val="00745A27"/>
    <w:rsid w:val="0074650A"/>
    <w:rsid w:val="00746785"/>
    <w:rsid w:val="00746958"/>
    <w:rsid w:val="00746B23"/>
    <w:rsid w:val="00747417"/>
    <w:rsid w:val="0074748F"/>
    <w:rsid w:val="00747A66"/>
    <w:rsid w:val="00747CD7"/>
    <w:rsid w:val="00750154"/>
    <w:rsid w:val="00750FE0"/>
    <w:rsid w:val="00751868"/>
    <w:rsid w:val="00751B16"/>
    <w:rsid w:val="00752526"/>
    <w:rsid w:val="0075278F"/>
    <w:rsid w:val="007530F3"/>
    <w:rsid w:val="00753890"/>
    <w:rsid w:val="00753A8E"/>
    <w:rsid w:val="00753B90"/>
    <w:rsid w:val="00754142"/>
    <w:rsid w:val="00754335"/>
    <w:rsid w:val="00754671"/>
    <w:rsid w:val="0075484F"/>
    <w:rsid w:val="00755C38"/>
    <w:rsid w:val="00755DE8"/>
    <w:rsid w:val="0075606C"/>
    <w:rsid w:val="007564FA"/>
    <w:rsid w:val="007566BB"/>
    <w:rsid w:val="0075674F"/>
    <w:rsid w:val="00756E93"/>
    <w:rsid w:val="00756F1C"/>
    <w:rsid w:val="00757A80"/>
    <w:rsid w:val="00757E23"/>
    <w:rsid w:val="007604BC"/>
    <w:rsid w:val="00760611"/>
    <w:rsid w:val="00760895"/>
    <w:rsid w:val="00760AFB"/>
    <w:rsid w:val="00760EE2"/>
    <w:rsid w:val="00761A45"/>
    <w:rsid w:val="00762335"/>
    <w:rsid w:val="0076283A"/>
    <w:rsid w:val="00762CCA"/>
    <w:rsid w:val="00762E8E"/>
    <w:rsid w:val="00763B3D"/>
    <w:rsid w:val="00763BFD"/>
    <w:rsid w:val="00763DF7"/>
    <w:rsid w:val="00763FAA"/>
    <w:rsid w:val="00764A66"/>
    <w:rsid w:val="00765092"/>
    <w:rsid w:val="00765238"/>
    <w:rsid w:val="00765D40"/>
    <w:rsid w:val="007660D8"/>
    <w:rsid w:val="007667C7"/>
    <w:rsid w:val="007668EA"/>
    <w:rsid w:val="00766AF4"/>
    <w:rsid w:val="00766BA7"/>
    <w:rsid w:val="00766CCF"/>
    <w:rsid w:val="00766F41"/>
    <w:rsid w:val="007671EE"/>
    <w:rsid w:val="007677DA"/>
    <w:rsid w:val="00767F90"/>
    <w:rsid w:val="007701D7"/>
    <w:rsid w:val="00770362"/>
    <w:rsid w:val="00770486"/>
    <w:rsid w:val="0077106A"/>
    <w:rsid w:val="00771699"/>
    <w:rsid w:val="00771EA4"/>
    <w:rsid w:val="00772109"/>
    <w:rsid w:val="00772161"/>
    <w:rsid w:val="007724E6"/>
    <w:rsid w:val="0077286D"/>
    <w:rsid w:val="00772F16"/>
    <w:rsid w:val="007730E5"/>
    <w:rsid w:val="007731AC"/>
    <w:rsid w:val="00773238"/>
    <w:rsid w:val="007736D7"/>
    <w:rsid w:val="00773A13"/>
    <w:rsid w:val="00774281"/>
    <w:rsid w:val="007743B0"/>
    <w:rsid w:val="00775298"/>
    <w:rsid w:val="007754AF"/>
    <w:rsid w:val="007755F8"/>
    <w:rsid w:val="00775C01"/>
    <w:rsid w:val="007761FD"/>
    <w:rsid w:val="007762F6"/>
    <w:rsid w:val="00776737"/>
    <w:rsid w:val="00776BAC"/>
    <w:rsid w:val="00776BE8"/>
    <w:rsid w:val="00777A28"/>
    <w:rsid w:val="00780760"/>
    <w:rsid w:val="00780A48"/>
    <w:rsid w:val="00781112"/>
    <w:rsid w:val="00781277"/>
    <w:rsid w:val="00781B4A"/>
    <w:rsid w:val="00781DC1"/>
    <w:rsid w:val="00781F4B"/>
    <w:rsid w:val="007823A8"/>
    <w:rsid w:val="00782818"/>
    <w:rsid w:val="007829C5"/>
    <w:rsid w:val="00782A01"/>
    <w:rsid w:val="007831C5"/>
    <w:rsid w:val="00783236"/>
    <w:rsid w:val="00783244"/>
    <w:rsid w:val="00783EFD"/>
    <w:rsid w:val="00784393"/>
    <w:rsid w:val="00784625"/>
    <w:rsid w:val="00784774"/>
    <w:rsid w:val="0078492A"/>
    <w:rsid w:val="007851A4"/>
    <w:rsid w:val="0078525D"/>
    <w:rsid w:val="00785732"/>
    <w:rsid w:val="007858B2"/>
    <w:rsid w:val="0078595D"/>
    <w:rsid w:val="007859F3"/>
    <w:rsid w:val="00785B6E"/>
    <w:rsid w:val="00785B71"/>
    <w:rsid w:val="00785E62"/>
    <w:rsid w:val="00785FF5"/>
    <w:rsid w:val="00786012"/>
    <w:rsid w:val="00786095"/>
    <w:rsid w:val="007861B8"/>
    <w:rsid w:val="00786466"/>
    <w:rsid w:val="00786C53"/>
    <w:rsid w:val="00786C90"/>
    <w:rsid w:val="007873A4"/>
    <w:rsid w:val="007873DF"/>
    <w:rsid w:val="00787772"/>
    <w:rsid w:val="0078798B"/>
    <w:rsid w:val="00787C53"/>
    <w:rsid w:val="00787F52"/>
    <w:rsid w:val="00787FC0"/>
    <w:rsid w:val="0079037D"/>
    <w:rsid w:val="007903BB"/>
    <w:rsid w:val="0079043D"/>
    <w:rsid w:val="00790719"/>
    <w:rsid w:val="00790737"/>
    <w:rsid w:val="0079153B"/>
    <w:rsid w:val="00791AA4"/>
    <w:rsid w:val="00792108"/>
    <w:rsid w:val="00792176"/>
    <w:rsid w:val="00792248"/>
    <w:rsid w:val="007924B4"/>
    <w:rsid w:val="00792625"/>
    <w:rsid w:val="00792959"/>
    <w:rsid w:val="00792D04"/>
    <w:rsid w:val="00792DFE"/>
    <w:rsid w:val="00793831"/>
    <w:rsid w:val="00793B73"/>
    <w:rsid w:val="00793D5B"/>
    <w:rsid w:val="00794285"/>
    <w:rsid w:val="007943BF"/>
    <w:rsid w:val="007944CC"/>
    <w:rsid w:val="00794576"/>
    <w:rsid w:val="00794F3F"/>
    <w:rsid w:val="00795136"/>
    <w:rsid w:val="00795838"/>
    <w:rsid w:val="007959ED"/>
    <w:rsid w:val="00795E52"/>
    <w:rsid w:val="0079689B"/>
    <w:rsid w:val="007969AA"/>
    <w:rsid w:val="00796B4A"/>
    <w:rsid w:val="00797054"/>
    <w:rsid w:val="00797169"/>
    <w:rsid w:val="00797380"/>
    <w:rsid w:val="007975F3"/>
    <w:rsid w:val="0079764A"/>
    <w:rsid w:val="0079791B"/>
    <w:rsid w:val="00797BC9"/>
    <w:rsid w:val="00797C1E"/>
    <w:rsid w:val="007A091A"/>
    <w:rsid w:val="007A093C"/>
    <w:rsid w:val="007A0E6C"/>
    <w:rsid w:val="007A0EA2"/>
    <w:rsid w:val="007A115F"/>
    <w:rsid w:val="007A1371"/>
    <w:rsid w:val="007A21AD"/>
    <w:rsid w:val="007A2247"/>
    <w:rsid w:val="007A23C9"/>
    <w:rsid w:val="007A2479"/>
    <w:rsid w:val="007A2551"/>
    <w:rsid w:val="007A2E2B"/>
    <w:rsid w:val="007A3730"/>
    <w:rsid w:val="007A4A59"/>
    <w:rsid w:val="007A53F3"/>
    <w:rsid w:val="007A6989"/>
    <w:rsid w:val="007A739E"/>
    <w:rsid w:val="007A73D1"/>
    <w:rsid w:val="007A75F8"/>
    <w:rsid w:val="007B027E"/>
    <w:rsid w:val="007B02F5"/>
    <w:rsid w:val="007B0A90"/>
    <w:rsid w:val="007B106B"/>
    <w:rsid w:val="007B1133"/>
    <w:rsid w:val="007B1493"/>
    <w:rsid w:val="007B1F0B"/>
    <w:rsid w:val="007B23AC"/>
    <w:rsid w:val="007B25B4"/>
    <w:rsid w:val="007B2C6A"/>
    <w:rsid w:val="007B2ED3"/>
    <w:rsid w:val="007B317A"/>
    <w:rsid w:val="007B33B8"/>
    <w:rsid w:val="007B3A87"/>
    <w:rsid w:val="007B3E2A"/>
    <w:rsid w:val="007B3F96"/>
    <w:rsid w:val="007B4042"/>
    <w:rsid w:val="007B433F"/>
    <w:rsid w:val="007B4484"/>
    <w:rsid w:val="007B46FF"/>
    <w:rsid w:val="007B4AF3"/>
    <w:rsid w:val="007B4D44"/>
    <w:rsid w:val="007B4DF3"/>
    <w:rsid w:val="007B4E55"/>
    <w:rsid w:val="007B4EC4"/>
    <w:rsid w:val="007B4FB5"/>
    <w:rsid w:val="007B50D5"/>
    <w:rsid w:val="007B556E"/>
    <w:rsid w:val="007B573D"/>
    <w:rsid w:val="007B5C7E"/>
    <w:rsid w:val="007B6523"/>
    <w:rsid w:val="007B6551"/>
    <w:rsid w:val="007B6CC1"/>
    <w:rsid w:val="007B6F24"/>
    <w:rsid w:val="007B6F75"/>
    <w:rsid w:val="007B6FED"/>
    <w:rsid w:val="007B6FFF"/>
    <w:rsid w:val="007B73BB"/>
    <w:rsid w:val="007B7543"/>
    <w:rsid w:val="007B79E2"/>
    <w:rsid w:val="007C02C7"/>
    <w:rsid w:val="007C0949"/>
    <w:rsid w:val="007C0B63"/>
    <w:rsid w:val="007C11F7"/>
    <w:rsid w:val="007C1BB1"/>
    <w:rsid w:val="007C1C54"/>
    <w:rsid w:val="007C1E7F"/>
    <w:rsid w:val="007C20E0"/>
    <w:rsid w:val="007C2290"/>
    <w:rsid w:val="007C2447"/>
    <w:rsid w:val="007C2A95"/>
    <w:rsid w:val="007C2D2F"/>
    <w:rsid w:val="007C2F1E"/>
    <w:rsid w:val="007C340C"/>
    <w:rsid w:val="007C3696"/>
    <w:rsid w:val="007C530C"/>
    <w:rsid w:val="007C5697"/>
    <w:rsid w:val="007C5A00"/>
    <w:rsid w:val="007C5E18"/>
    <w:rsid w:val="007C6241"/>
    <w:rsid w:val="007C68BD"/>
    <w:rsid w:val="007C6983"/>
    <w:rsid w:val="007C6B95"/>
    <w:rsid w:val="007C6C85"/>
    <w:rsid w:val="007C76B6"/>
    <w:rsid w:val="007C76EB"/>
    <w:rsid w:val="007C7733"/>
    <w:rsid w:val="007D0307"/>
    <w:rsid w:val="007D0900"/>
    <w:rsid w:val="007D0A15"/>
    <w:rsid w:val="007D0C05"/>
    <w:rsid w:val="007D0F06"/>
    <w:rsid w:val="007D219A"/>
    <w:rsid w:val="007D229C"/>
    <w:rsid w:val="007D2591"/>
    <w:rsid w:val="007D274F"/>
    <w:rsid w:val="007D27B0"/>
    <w:rsid w:val="007D3010"/>
    <w:rsid w:val="007D3188"/>
    <w:rsid w:val="007D33A3"/>
    <w:rsid w:val="007D34D9"/>
    <w:rsid w:val="007D373B"/>
    <w:rsid w:val="007D3A2C"/>
    <w:rsid w:val="007D3D83"/>
    <w:rsid w:val="007D3FC0"/>
    <w:rsid w:val="007D3FEF"/>
    <w:rsid w:val="007D427B"/>
    <w:rsid w:val="007D4691"/>
    <w:rsid w:val="007D481C"/>
    <w:rsid w:val="007D4CCD"/>
    <w:rsid w:val="007D5762"/>
    <w:rsid w:val="007D5EC8"/>
    <w:rsid w:val="007D6903"/>
    <w:rsid w:val="007D70F8"/>
    <w:rsid w:val="007D7BC0"/>
    <w:rsid w:val="007E02E8"/>
    <w:rsid w:val="007E0618"/>
    <w:rsid w:val="007E0689"/>
    <w:rsid w:val="007E0BF8"/>
    <w:rsid w:val="007E12E8"/>
    <w:rsid w:val="007E1650"/>
    <w:rsid w:val="007E1B64"/>
    <w:rsid w:val="007E1BBB"/>
    <w:rsid w:val="007E262C"/>
    <w:rsid w:val="007E265A"/>
    <w:rsid w:val="007E353D"/>
    <w:rsid w:val="007E3842"/>
    <w:rsid w:val="007E3AC5"/>
    <w:rsid w:val="007E421F"/>
    <w:rsid w:val="007E427C"/>
    <w:rsid w:val="007E4679"/>
    <w:rsid w:val="007E486A"/>
    <w:rsid w:val="007E4F58"/>
    <w:rsid w:val="007E5101"/>
    <w:rsid w:val="007E62B1"/>
    <w:rsid w:val="007E62ED"/>
    <w:rsid w:val="007E680E"/>
    <w:rsid w:val="007E6CF7"/>
    <w:rsid w:val="007E6D89"/>
    <w:rsid w:val="007E70AD"/>
    <w:rsid w:val="007E71CE"/>
    <w:rsid w:val="007E7993"/>
    <w:rsid w:val="007E7C66"/>
    <w:rsid w:val="007E7F21"/>
    <w:rsid w:val="007F04DD"/>
    <w:rsid w:val="007F061E"/>
    <w:rsid w:val="007F06B8"/>
    <w:rsid w:val="007F0B73"/>
    <w:rsid w:val="007F0CDB"/>
    <w:rsid w:val="007F1074"/>
    <w:rsid w:val="007F13D0"/>
    <w:rsid w:val="007F14A5"/>
    <w:rsid w:val="007F1553"/>
    <w:rsid w:val="007F15AD"/>
    <w:rsid w:val="007F193B"/>
    <w:rsid w:val="007F1B5B"/>
    <w:rsid w:val="007F2141"/>
    <w:rsid w:val="007F23C5"/>
    <w:rsid w:val="007F2984"/>
    <w:rsid w:val="007F2A49"/>
    <w:rsid w:val="007F2B1C"/>
    <w:rsid w:val="007F2EB1"/>
    <w:rsid w:val="007F2FBE"/>
    <w:rsid w:val="007F3851"/>
    <w:rsid w:val="007F3ACD"/>
    <w:rsid w:val="007F3B11"/>
    <w:rsid w:val="007F45C5"/>
    <w:rsid w:val="007F4D81"/>
    <w:rsid w:val="007F559E"/>
    <w:rsid w:val="007F56E8"/>
    <w:rsid w:val="007F5E02"/>
    <w:rsid w:val="007F62AE"/>
    <w:rsid w:val="007F64E6"/>
    <w:rsid w:val="007F67F6"/>
    <w:rsid w:val="007F6922"/>
    <w:rsid w:val="007F70FA"/>
    <w:rsid w:val="007F71C9"/>
    <w:rsid w:val="007F7634"/>
    <w:rsid w:val="007F790E"/>
    <w:rsid w:val="007F7CAC"/>
    <w:rsid w:val="007F7EAB"/>
    <w:rsid w:val="008000DF"/>
    <w:rsid w:val="008010C5"/>
    <w:rsid w:val="008015A8"/>
    <w:rsid w:val="00801603"/>
    <w:rsid w:val="008017E9"/>
    <w:rsid w:val="00801AC0"/>
    <w:rsid w:val="00801CF0"/>
    <w:rsid w:val="00801D13"/>
    <w:rsid w:val="00801E6D"/>
    <w:rsid w:val="008021F1"/>
    <w:rsid w:val="00802266"/>
    <w:rsid w:val="00802327"/>
    <w:rsid w:val="00802524"/>
    <w:rsid w:val="00802AAF"/>
    <w:rsid w:val="00802DCD"/>
    <w:rsid w:val="00802DFF"/>
    <w:rsid w:val="00803181"/>
    <w:rsid w:val="008032D7"/>
    <w:rsid w:val="00803961"/>
    <w:rsid w:val="008039F9"/>
    <w:rsid w:val="00803C9F"/>
    <w:rsid w:val="00803CD8"/>
    <w:rsid w:val="00804333"/>
    <w:rsid w:val="00804343"/>
    <w:rsid w:val="008047E8"/>
    <w:rsid w:val="0080513B"/>
    <w:rsid w:val="008053E0"/>
    <w:rsid w:val="0080586A"/>
    <w:rsid w:val="008067C1"/>
    <w:rsid w:val="00806860"/>
    <w:rsid w:val="00806C7B"/>
    <w:rsid w:val="00806D80"/>
    <w:rsid w:val="0080754D"/>
    <w:rsid w:val="00807627"/>
    <w:rsid w:val="008103D4"/>
    <w:rsid w:val="008104FB"/>
    <w:rsid w:val="00810C07"/>
    <w:rsid w:val="00811217"/>
    <w:rsid w:val="0081167C"/>
    <w:rsid w:val="008119EF"/>
    <w:rsid w:val="00811CCA"/>
    <w:rsid w:val="008122B2"/>
    <w:rsid w:val="008129B2"/>
    <w:rsid w:val="00812D9C"/>
    <w:rsid w:val="00813264"/>
    <w:rsid w:val="00813A2C"/>
    <w:rsid w:val="0081431D"/>
    <w:rsid w:val="008143B4"/>
    <w:rsid w:val="0081459C"/>
    <w:rsid w:val="00814727"/>
    <w:rsid w:val="0081477D"/>
    <w:rsid w:val="0081500C"/>
    <w:rsid w:val="008154AA"/>
    <w:rsid w:val="008157FD"/>
    <w:rsid w:val="00816192"/>
    <w:rsid w:val="0081667A"/>
    <w:rsid w:val="008166C7"/>
    <w:rsid w:val="008167B7"/>
    <w:rsid w:val="0081683D"/>
    <w:rsid w:val="00816C3B"/>
    <w:rsid w:val="00817744"/>
    <w:rsid w:val="00817FE6"/>
    <w:rsid w:val="00820524"/>
    <w:rsid w:val="00820740"/>
    <w:rsid w:val="00820D7A"/>
    <w:rsid w:val="00820E2F"/>
    <w:rsid w:val="00820F7E"/>
    <w:rsid w:val="0082177C"/>
    <w:rsid w:val="008218A2"/>
    <w:rsid w:val="0082194B"/>
    <w:rsid w:val="0082195A"/>
    <w:rsid w:val="00821F70"/>
    <w:rsid w:val="0082209A"/>
    <w:rsid w:val="008226B0"/>
    <w:rsid w:val="00822A82"/>
    <w:rsid w:val="0082315F"/>
    <w:rsid w:val="00823568"/>
    <w:rsid w:val="008237F6"/>
    <w:rsid w:val="0082397E"/>
    <w:rsid w:val="00823A3B"/>
    <w:rsid w:val="00824DD9"/>
    <w:rsid w:val="0082547D"/>
    <w:rsid w:val="00825AC1"/>
    <w:rsid w:val="00825B87"/>
    <w:rsid w:val="00825C2B"/>
    <w:rsid w:val="00825F2B"/>
    <w:rsid w:val="00826011"/>
    <w:rsid w:val="00826174"/>
    <w:rsid w:val="0082654E"/>
    <w:rsid w:val="008267CE"/>
    <w:rsid w:val="008268F0"/>
    <w:rsid w:val="008269F8"/>
    <w:rsid w:val="00826A21"/>
    <w:rsid w:val="00827270"/>
    <w:rsid w:val="00827322"/>
    <w:rsid w:val="00827BC9"/>
    <w:rsid w:val="008301E5"/>
    <w:rsid w:val="00830299"/>
    <w:rsid w:val="00831028"/>
    <w:rsid w:val="00831112"/>
    <w:rsid w:val="00831594"/>
    <w:rsid w:val="008318AC"/>
    <w:rsid w:val="00831AED"/>
    <w:rsid w:val="00831B2B"/>
    <w:rsid w:val="00831C0C"/>
    <w:rsid w:val="008325EF"/>
    <w:rsid w:val="008327BF"/>
    <w:rsid w:val="00832B66"/>
    <w:rsid w:val="008332DA"/>
    <w:rsid w:val="008332EE"/>
    <w:rsid w:val="008334F3"/>
    <w:rsid w:val="00833D88"/>
    <w:rsid w:val="00833E66"/>
    <w:rsid w:val="00834152"/>
    <w:rsid w:val="008342D1"/>
    <w:rsid w:val="008342FD"/>
    <w:rsid w:val="00834703"/>
    <w:rsid w:val="00834AF0"/>
    <w:rsid w:val="00834CDE"/>
    <w:rsid w:val="00834EC7"/>
    <w:rsid w:val="00835022"/>
    <w:rsid w:val="00835BBB"/>
    <w:rsid w:val="00836301"/>
    <w:rsid w:val="008375FB"/>
    <w:rsid w:val="00837BB4"/>
    <w:rsid w:val="00837C40"/>
    <w:rsid w:val="00837DDF"/>
    <w:rsid w:val="008407D8"/>
    <w:rsid w:val="008409D0"/>
    <w:rsid w:val="008411F0"/>
    <w:rsid w:val="00841451"/>
    <w:rsid w:val="008416CA"/>
    <w:rsid w:val="008418E2"/>
    <w:rsid w:val="00841985"/>
    <w:rsid w:val="00841B97"/>
    <w:rsid w:val="00841F28"/>
    <w:rsid w:val="00841F59"/>
    <w:rsid w:val="00842018"/>
    <w:rsid w:val="0084215E"/>
    <w:rsid w:val="0084224D"/>
    <w:rsid w:val="00842733"/>
    <w:rsid w:val="0084286F"/>
    <w:rsid w:val="0084289B"/>
    <w:rsid w:val="00842BDF"/>
    <w:rsid w:val="00842FDA"/>
    <w:rsid w:val="008432B9"/>
    <w:rsid w:val="008435EC"/>
    <w:rsid w:val="00843789"/>
    <w:rsid w:val="008438B6"/>
    <w:rsid w:val="00843BBB"/>
    <w:rsid w:val="00843DA6"/>
    <w:rsid w:val="00844365"/>
    <w:rsid w:val="00844B6B"/>
    <w:rsid w:val="00844DBD"/>
    <w:rsid w:val="00844F03"/>
    <w:rsid w:val="0084533F"/>
    <w:rsid w:val="008457EB"/>
    <w:rsid w:val="00845FEE"/>
    <w:rsid w:val="008463D9"/>
    <w:rsid w:val="0084675D"/>
    <w:rsid w:val="00846BDC"/>
    <w:rsid w:val="00846CC2"/>
    <w:rsid w:val="00846E08"/>
    <w:rsid w:val="008471EB"/>
    <w:rsid w:val="0084749C"/>
    <w:rsid w:val="00847797"/>
    <w:rsid w:val="00847A08"/>
    <w:rsid w:val="00847A9E"/>
    <w:rsid w:val="00847B55"/>
    <w:rsid w:val="00847F70"/>
    <w:rsid w:val="008504AA"/>
    <w:rsid w:val="0085066F"/>
    <w:rsid w:val="008508B5"/>
    <w:rsid w:val="008509C0"/>
    <w:rsid w:val="00850F57"/>
    <w:rsid w:val="00850FF6"/>
    <w:rsid w:val="0085125C"/>
    <w:rsid w:val="0085177E"/>
    <w:rsid w:val="00851AA5"/>
    <w:rsid w:val="00851DE0"/>
    <w:rsid w:val="00852071"/>
    <w:rsid w:val="00852239"/>
    <w:rsid w:val="00852280"/>
    <w:rsid w:val="0085229B"/>
    <w:rsid w:val="008525B5"/>
    <w:rsid w:val="00852680"/>
    <w:rsid w:val="00852B62"/>
    <w:rsid w:val="00852D16"/>
    <w:rsid w:val="0085337B"/>
    <w:rsid w:val="0085342F"/>
    <w:rsid w:val="008535E9"/>
    <w:rsid w:val="00853CF1"/>
    <w:rsid w:val="00854303"/>
    <w:rsid w:val="0085442C"/>
    <w:rsid w:val="00854640"/>
    <w:rsid w:val="00854B33"/>
    <w:rsid w:val="00854C96"/>
    <w:rsid w:val="0085526D"/>
    <w:rsid w:val="00855351"/>
    <w:rsid w:val="00855706"/>
    <w:rsid w:val="008568CC"/>
    <w:rsid w:val="008568D3"/>
    <w:rsid w:val="00856D09"/>
    <w:rsid w:val="00856D33"/>
    <w:rsid w:val="008574AC"/>
    <w:rsid w:val="00857845"/>
    <w:rsid w:val="00860016"/>
    <w:rsid w:val="008603DF"/>
    <w:rsid w:val="008606B3"/>
    <w:rsid w:val="00860756"/>
    <w:rsid w:val="00860B82"/>
    <w:rsid w:val="00860D96"/>
    <w:rsid w:val="00860F24"/>
    <w:rsid w:val="00860FD6"/>
    <w:rsid w:val="0086122A"/>
    <w:rsid w:val="00861A61"/>
    <w:rsid w:val="00861AD9"/>
    <w:rsid w:val="00861C2D"/>
    <w:rsid w:val="00861D77"/>
    <w:rsid w:val="00861DED"/>
    <w:rsid w:val="00862223"/>
    <w:rsid w:val="0086247F"/>
    <w:rsid w:val="008624A3"/>
    <w:rsid w:val="008628AF"/>
    <w:rsid w:val="008629C6"/>
    <w:rsid w:val="00862BDD"/>
    <w:rsid w:val="00862E5D"/>
    <w:rsid w:val="00863FAA"/>
    <w:rsid w:val="00864385"/>
    <w:rsid w:val="00864424"/>
    <w:rsid w:val="008652A5"/>
    <w:rsid w:val="00865344"/>
    <w:rsid w:val="0086546B"/>
    <w:rsid w:val="008656D3"/>
    <w:rsid w:val="00865787"/>
    <w:rsid w:val="0086579B"/>
    <w:rsid w:val="0086581E"/>
    <w:rsid w:val="00865ACE"/>
    <w:rsid w:val="00865CAE"/>
    <w:rsid w:val="00865D31"/>
    <w:rsid w:val="00865D77"/>
    <w:rsid w:val="00865E1D"/>
    <w:rsid w:val="0086632C"/>
    <w:rsid w:val="0086653F"/>
    <w:rsid w:val="00866DA4"/>
    <w:rsid w:val="00866F49"/>
    <w:rsid w:val="008671FC"/>
    <w:rsid w:val="008673F0"/>
    <w:rsid w:val="00867612"/>
    <w:rsid w:val="008678FE"/>
    <w:rsid w:val="00867CEB"/>
    <w:rsid w:val="00867FFA"/>
    <w:rsid w:val="00870218"/>
    <w:rsid w:val="0087034C"/>
    <w:rsid w:val="00870747"/>
    <w:rsid w:val="0087087C"/>
    <w:rsid w:val="0087098D"/>
    <w:rsid w:val="00870D67"/>
    <w:rsid w:val="00871E62"/>
    <w:rsid w:val="00872234"/>
    <w:rsid w:val="00872298"/>
    <w:rsid w:val="00872C36"/>
    <w:rsid w:val="00872D07"/>
    <w:rsid w:val="00872F2D"/>
    <w:rsid w:val="00873431"/>
    <w:rsid w:val="0087350B"/>
    <w:rsid w:val="00873E0E"/>
    <w:rsid w:val="008746D0"/>
    <w:rsid w:val="00874A48"/>
    <w:rsid w:val="00874C6D"/>
    <w:rsid w:val="00874E50"/>
    <w:rsid w:val="008753FF"/>
    <w:rsid w:val="008761B1"/>
    <w:rsid w:val="00876243"/>
    <w:rsid w:val="0087624D"/>
    <w:rsid w:val="00876527"/>
    <w:rsid w:val="0087670C"/>
    <w:rsid w:val="00876A0E"/>
    <w:rsid w:val="00876DD9"/>
    <w:rsid w:val="00876EA8"/>
    <w:rsid w:val="0087755A"/>
    <w:rsid w:val="0087768C"/>
    <w:rsid w:val="008779E9"/>
    <w:rsid w:val="00877B84"/>
    <w:rsid w:val="00880111"/>
    <w:rsid w:val="00880D36"/>
    <w:rsid w:val="008810B3"/>
    <w:rsid w:val="008815E0"/>
    <w:rsid w:val="00881819"/>
    <w:rsid w:val="00881E7D"/>
    <w:rsid w:val="008823E9"/>
    <w:rsid w:val="0088248D"/>
    <w:rsid w:val="00882B64"/>
    <w:rsid w:val="00882E67"/>
    <w:rsid w:val="00882F95"/>
    <w:rsid w:val="0088363D"/>
    <w:rsid w:val="008838D6"/>
    <w:rsid w:val="0088405E"/>
    <w:rsid w:val="00884424"/>
    <w:rsid w:val="00884D3F"/>
    <w:rsid w:val="00885745"/>
    <w:rsid w:val="00885E62"/>
    <w:rsid w:val="00885E97"/>
    <w:rsid w:val="00885F5D"/>
    <w:rsid w:val="008861E2"/>
    <w:rsid w:val="00886399"/>
    <w:rsid w:val="00886888"/>
    <w:rsid w:val="00886E83"/>
    <w:rsid w:val="00886F42"/>
    <w:rsid w:val="008906E8"/>
    <w:rsid w:val="00890702"/>
    <w:rsid w:val="00890AEE"/>
    <w:rsid w:val="00890C5C"/>
    <w:rsid w:val="00890D5E"/>
    <w:rsid w:val="00891061"/>
    <w:rsid w:val="0089115A"/>
    <w:rsid w:val="008912D5"/>
    <w:rsid w:val="008913BB"/>
    <w:rsid w:val="008917F7"/>
    <w:rsid w:val="008917FC"/>
    <w:rsid w:val="00892EBB"/>
    <w:rsid w:val="00892FA1"/>
    <w:rsid w:val="00892FF0"/>
    <w:rsid w:val="00893511"/>
    <w:rsid w:val="008935D5"/>
    <w:rsid w:val="00893806"/>
    <w:rsid w:val="00893906"/>
    <w:rsid w:val="00893AD1"/>
    <w:rsid w:val="00893D4A"/>
    <w:rsid w:val="008946A3"/>
    <w:rsid w:val="0089489B"/>
    <w:rsid w:val="00894BFA"/>
    <w:rsid w:val="00894EEC"/>
    <w:rsid w:val="00894FAF"/>
    <w:rsid w:val="0089597A"/>
    <w:rsid w:val="008959C9"/>
    <w:rsid w:val="00895B8B"/>
    <w:rsid w:val="00895CEA"/>
    <w:rsid w:val="00896123"/>
    <w:rsid w:val="00896729"/>
    <w:rsid w:val="00896F33"/>
    <w:rsid w:val="0089710F"/>
    <w:rsid w:val="00897228"/>
    <w:rsid w:val="0089758A"/>
    <w:rsid w:val="00897A59"/>
    <w:rsid w:val="00897A9E"/>
    <w:rsid w:val="008A0013"/>
    <w:rsid w:val="008A00BF"/>
    <w:rsid w:val="008A024F"/>
    <w:rsid w:val="008A112A"/>
    <w:rsid w:val="008A12FF"/>
    <w:rsid w:val="008A1D22"/>
    <w:rsid w:val="008A1E2D"/>
    <w:rsid w:val="008A1E4B"/>
    <w:rsid w:val="008A23AD"/>
    <w:rsid w:val="008A24AA"/>
    <w:rsid w:val="008A2786"/>
    <w:rsid w:val="008A2983"/>
    <w:rsid w:val="008A2C4E"/>
    <w:rsid w:val="008A2F58"/>
    <w:rsid w:val="008A3120"/>
    <w:rsid w:val="008A3238"/>
    <w:rsid w:val="008A32FF"/>
    <w:rsid w:val="008A3996"/>
    <w:rsid w:val="008A3E59"/>
    <w:rsid w:val="008A43F3"/>
    <w:rsid w:val="008A4A7D"/>
    <w:rsid w:val="008A4AAC"/>
    <w:rsid w:val="008A4C0A"/>
    <w:rsid w:val="008A4CDA"/>
    <w:rsid w:val="008A4EFA"/>
    <w:rsid w:val="008A524A"/>
    <w:rsid w:val="008A5258"/>
    <w:rsid w:val="008A58B9"/>
    <w:rsid w:val="008A59AD"/>
    <w:rsid w:val="008A5E5C"/>
    <w:rsid w:val="008A6033"/>
    <w:rsid w:val="008A6CB4"/>
    <w:rsid w:val="008A6CC2"/>
    <w:rsid w:val="008A6D74"/>
    <w:rsid w:val="008A7BCE"/>
    <w:rsid w:val="008B0209"/>
    <w:rsid w:val="008B0293"/>
    <w:rsid w:val="008B085F"/>
    <w:rsid w:val="008B0B45"/>
    <w:rsid w:val="008B0DF8"/>
    <w:rsid w:val="008B116B"/>
    <w:rsid w:val="008B13EA"/>
    <w:rsid w:val="008B1403"/>
    <w:rsid w:val="008B14E4"/>
    <w:rsid w:val="008B1597"/>
    <w:rsid w:val="008B1881"/>
    <w:rsid w:val="008B1D1A"/>
    <w:rsid w:val="008B1E1F"/>
    <w:rsid w:val="008B1FB0"/>
    <w:rsid w:val="008B1FFA"/>
    <w:rsid w:val="008B2189"/>
    <w:rsid w:val="008B24A4"/>
    <w:rsid w:val="008B2B13"/>
    <w:rsid w:val="008B2C96"/>
    <w:rsid w:val="008B2DFC"/>
    <w:rsid w:val="008B35B1"/>
    <w:rsid w:val="008B35F4"/>
    <w:rsid w:val="008B37D6"/>
    <w:rsid w:val="008B3FA7"/>
    <w:rsid w:val="008B4141"/>
    <w:rsid w:val="008B4182"/>
    <w:rsid w:val="008B4211"/>
    <w:rsid w:val="008B4F14"/>
    <w:rsid w:val="008B5903"/>
    <w:rsid w:val="008B5AA6"/>
    <w:rsid w:val="008B5AE0"/>
    <w:rsid w:val="008B5DD4"/>
    <w:rsid w:val="008B6739"/>
    <w:rsid w:val="008B6844"/>
    <w:rsid w:val="008B6CEF"/>
    <w:rsid w:val="008B6DC7"/>
    <w:rsid w:val="008B782C"/>
    <w:rsid w:val="008B7971"/>
    <w:rsid w:val="008B7C5C"/>
    <w:rsid w:val="008B7FCD"/>
    <w:rsid w:val="008C0549"/>
    <w:rsid w:val="008C0ED1"/>
    <w:rsid w:val="008C1C73"/>
    <w:rsid w:val="008C1FAE"/>
    <w:rsid w:val="008C22A7"/>
    <w:rsid w:val="008C25DE"/>
    <w:rsid w:val="008C295E"/>
    <w:rsid w:val="008C3084"/>
    <w:rsid w:val="008C3299"/>
    <w:rsid w:val="008C34A4"/>
    <w:rsid w:val="008C3517"/>
    <w:rsid w:val="008C38DD"/>
    <w:rsid w:val="008C3A1C"/>
    <w:rsid w:val="008C4399"/>
    <w:rsid w:val="008C4417"/>
    <w:rsid w:val="008C4B52"/>
    <w:rsid w:val="008C4C58"/>
    <w:rsid w:val="008C53C7"/>
    <w:rsid w:val="008C5453"/>
    <w:rsid w:val="008C5EAD"/>
    <w:rsid w:val="008C5F4C"/>
    <w:rsid w:val="008C6C1C"/>
    <w:rsid w:val="008C6DEF"/>
    <w:rsid w:val="008C7124"/>
    <w:rsid w:val="008C727B"/>
    <w:rsid w:val="008C75CD"/>
    <w:rsid w:val="008C7791"/>
    <w:rsid w:val="008C7CB3"/>
    <w:rsid w:val="008D0084"/>
    <w:rsid w:val="008D04E5"/>
    <w:rsid w:val="008D04FB"/>
    <w:rsid w:val="008D05B4"/>
    <w:rsid w:val="008D0796"/>
    <w:rsid w:val="008D17A3"/>
    <w:rsid w:val="008D1C0D"/>
    <w:rsid w:val="008D223D"/>
    <w:rsid w:val="008D2358"/>
    <w:rsid w:val="008D244A"/>
    <w:rsid w:val="008D27A4"/>
    <w:rsid w:val="008D29BD"/>
    <w:rsid w:val="008D314E"/>
    <w:rsid w:val="008D34C4"/>
    <w:rsid w:val="008D38AF"/>
    <w:rsid w:val="008D3966"/>
    <w:rsid w:val="008D3B07"/>
    <w:rsid w:val="008D44A2"/>
    <w:rsid w:val="008D45A6"/>
    <w:rsid w:val="008D4827"/>
    <w:rsid w:val="008D4F05"/>
    <w:rsid w:val="008D4F10"/>
    <w:rsid w:val="008D501E"/>
    <w:rsid w:val="008D5832"/>
    <w:rsid w:val="008D58AA"/>
    <w:rsid w:val="008D6061"/>
    <w:rsid w:val="008D6442"/>
    <w:rsid w:val="008D6E22"/>
    <w:rsid w:val="008D6F74"/>
    <w:rsid w:val="008D705B"/>
    <w:rsid w:val="008D71CD"/>
    <w:rsid w:val="008D74EC"/>
    <w:rsid w:val="008D7C27"/>
    <w:rsid w:val="008D7FCB"/>
    <w:rsid w:val="008E01F4"/>
    <w:rsid w:val="008E03C8"/>
    <w:rsid w:val="008E0615"/>
    <w:rsid w:val="008E0694"/>
    <w:rsid w:val="008E0AD8"/>
    <w:rsid w:val="008E0D17"/>
    <w:rsid w:val="008E1607"/>
    <w:rsid w:val="008E1CF4"/>
    <w:rsid w:val="008E1E55"/>
    <w:rsid w:val="008E20E0"/>
    <w:rsid w:val="008E2685"/>
    <w:rsid w:val="008E275F"/>
    <w:rsid w:val="008E2868"/>
    <w:rsid w:val="008E2C12"/>
    <w:rsid w:val="008E3487"/>
    <w:rsid w:val="008E34AA"/>
    <w:rsid w:val="008E38D9"/>
    <w:rsid w:val="008E3AB4"/>
    <w:rsid w:val="008E4DE1"/>
    <w:rsid w:val="008E4E5B"/>
    <w:rsid w:val="008E4E70"/>
    <w:rsid w:val="008E5163"/>
    <w:rsid w:val="008E51F2"/>
    <w:rsid w:val="008E54C1"/>
    <w:rsid w:val="008E55B7"/>
    <w:rsid w:val="008E565F"/>
    <w:rsid w:val="008E5F89"/>
    <w:rsid w:val="008E622D"/>
    <w:rsid w:val="008E6306"/>
    <w:rsid w:val="008E63E1"/>
    <w:rsid w:val="008E64A5"/>
    <w:rsid w:val="008E6513"/>
    <w:rsid w:val="008E6EBE"/>
    <w:rsid w:val="008F009A"/>
    <w:rsid w:val="008F0938"/>
    <w:rsid w:val="008F1320"/>
    <w:rsid w:val="008F14A5"/>
    <w:rsid w:val="008F23B9"/>
    <w:rsid w:val="008F28A9"/>
    <w:rsid w:val="008F2910"/>
    <w:rsid w:val="008F2B16"/>
    <w:rsid w:val="008F2CA6"/>
    <w:rsid w:val="008F2E52"/>
    <w:rsid w:val="008F2F1D"/>
    <w:rsid w:val="008F333D"/>
    <w:rsid w:val="008F3897"/>
    <w:rsid w:val="008F3A21"/>
    <w:rsid w:val="008F3CB4"/>
    <w:rsid w:val="008F3E22"/>
    <w:rsid w:val="008F4117"/>
    <w:rsid w:val="008F44AA"/>
    <w:rsid w:val="008F467D"/>
    <w:rsid w:val="008F4744"/>
    <w:rsid w:val="008F4C99"/>
    <w:rsid w:val="008F5229"/>
    <w:rsid w:val="008F56FA"/>
    <w:rsid w:val="008F5BEF"/>
    <w:rsid w:val="008F5E82"/>
    <w:rsid w:val="008F6843"/>
    <w:rsid w:val="008F68CF"/>
    <w:rsid w:val="008F6EEB"/>
    <w:rsid w:val="009002EB"/>
    <w:rsid w:val="00900414"/>
    <w:rsid w:val="0090044E"/>
    <w:rsid w:val="00900756"/>
    <w:rsid w:val="0090101F"/>
    <w:rsid w:val="00901440"/>
    <w:rsid w:val="009015F5"/>
    <w:rsid w:val="009017A9"/>
    <w:rsid w:val="009019D8"/>
    <w:rsid w:val="00902656"/>
    <w:rsid w:val="00902915"/>
    <w:rsid w:val="00902A0F"/>
    <w:rsid w:val="00902FDE"/>
    <w:rsid w:val="009031AF"/>
    <w:rsid w:val="009032CD"/>
    <w:rsid w:val="009032E9"/>
    <w:rsid w:val="00903396"/>
    <w:rsid w:val="00903683"/>
    <w:rsid w:val="00903EA1"/>
    <w:rsid w:val="00904612"/>
    <w:rsid w:val="0090496B"/>
    <w:rsid w:val="009049F7"/>
    <w:rsid w:val="00904EE2"/>
    <w:rsid w:val="009050B0"/>
    <w:rsid w:val="00905469"/>
    <w:rsid w:val="00905FA8"/>
    <w:rsid w:val="0090669D"/>
    <w:rsid w:val="00907220"/>
    <w:rsid w:val="0090742B"/>
    <w:rsid w:val="0090793C"/>
    <w:rsid w:val="00907D7D"/>
    <w:rsid w:val="00907F45"/>
    <w:rsid w:val="0091015D"/>
    <w:rsid w:val="00910503"/>
    <w:rsid w:val="0091065F"/>
    <w:rsid w:val="009106B4"/>
    <w:rsid w:val="00910A3D"/>
    <w:rsid w:val="00910B54"/>
    <w:rsid w:val="00910B73"/>
    <w:rsid w:val="00910BD5"/>
    <w:rsid w:val="0091113B"/>
    <w:rsid w:val="009117E9"/>
    <w:rsid w:val="00911A5B"/>
    <w:rsid w:val="0091212A"/>
    <w:rsid w:val="00912148"/>
    <w:rsid w:val="00912415"/>
    <w:rsid w:val="00912739"/>
    <w:rsid w:val="00912774"/>
    <w:rsid w:val="009129E8"/>
    <w:rsid w:val="00912DB3"/>
    <w:rsid w:val="00912FE0"/>
    <w:rsid w:val="0091314D"/>
    <w:rsid w:val="009135ED"/>
    <w:rsid w:val="00913748"/>
    <w:rsid w:val="009139BB"/>
    <w:rsid w:val="00913C8E"/>
    <w:rsid w:val="00913E3C"/>
    <w:rsid w:val="00914013"/>
    <w:rsid w:val="009149A3"/>
    <w:rsid w:val="00915698"/>
    <w:rsid w:val="00915B11"/>
    <w:rsid w:val="00916372"/>
    <w:rsid w:val="0091687A"/>
    <w:rsid w:val="0091729A"/>
    <w:rsid w:val="00917913"/>
    <w:rsid w:val="00917A26"/>
    <w:rsid w:val="00917A7D"/>
    <w:rsid w:val="00917C4A"/>
    <w:rsid w:val="00917E93"/>
    <w:rsid w:val="009202E8"/>
    <w:rsid w:val="00920477"/>
    <w:rsid w:val="0092053F"/>
    <w:rsid w:val="009208A9"/>
    <w:rsid w:val="00920F06"/>
    <w:rsid w:val="0092112C"/>
    <w:rsid w:val="0092171D"/>
    <w:rsid w:val="00921A8C"/>
    <w:rsid w:val="00921FC5"/>
    <w:rsid w:val="00922136"/>
    <w:rsid w:val="0092248E"/>
    <w:rsid w:val="00922B2C"/>
    <w:rsid w:val="00922BB0"/>
    <w:rsid w:val="00922C38"/>
    <w:rsid w:val="00922E91"/>
    <w:rsid w:val="00922F93"/>
    <w:rsid w:val="00923891"/>
    <w:rsid w:val="00923BCC"/>
    <w:rsid w:val="00923E9A"/>
    <w:rsid w:val="0092412C"/>
    <w:rsid w:val="009249F9"/>
    <w:rsid w:val="00924CF7"/>
    <w:rsid w:val="00924E41"/>
    <w:rsid w:val="00924EB1"/>
    <w:rsid w:val="009250FD"/>
    <w:rsid w:val="0092547A"/>
    <w:rsid w:val="00925F78"/>
    <w:rsid w:val="00926518"/>
    <w:rsid w:val="00926820"/>
    <w:rsid w:val="00926A54"/>
    <w:rsid w:val="00926C5F"/>
    <w:rsid w:val="00926F44"/>
    <w:rsid w:val="0092734C"/>
    <w:rsid w:val="00927551"/>
    <w:rsid w:val="009275EC"/>
    <w:rsid w:val="00927B36"/>
    <w:rsid w:val="00927DCD"/>
    <w:rsid w:val="0093044F"/>
    <w:rsid w:val="00930715"/>
    <w:rsid w:val="0093080E"/>
    <w:rsid w:val="00930A85"/>
    <w:rsid w:val="00930ABD"/>
    <w:rsid w:val="00930CE4"/>
    <w:rsid w:val="0093137F"/>
    <w:rsid w:val="0093160C"/>
    <w:rsid w:val="009316C0"/>
    <w:rsid w:val="009317AC"/>
    <w:rsid w:val="00931DCD"/>
    <w:rsid w:val="00931E44"/>
    <w:rsid w:val="00932947"/>
    <w:rsid w:val="00932D18"/>
    <w:rsid w:val="00932DD8"/>
    <w:rsid w:val="00932EB2"/>
    <w:rsid w:val="0093355E"/>
    <w:rsid w:val="00934462"/>
    <w:rsid w:val="009347B0"/>
    <w:rsid w:val="00934860"/>
    <w:rsid w:val="00934ADF"/>
    <w:rsid w:val="00934B10"/>
    <w:rsid w:val="00934FE3"/>
    <w:rsid w:val="00935218"/>
    <w:rsid w:val="0093529E"/>
    <w:rsid w:val="009353C4"/>
    <w:rsid w:val="009354E8"/>
    <w:rsid w:val="00935840"/>
    <w:rsid w:val="00935FCD"/>
    <w:rsid w:val="0093638E"/>
    <w:rsid w:val="0093664F"/>
    <w:rsid w:val="00936A66"/>
    <w:rsid w:val="00936ECE"/>
    <w:rsid w:val="0093729E"/>
    <w:rsid w:val="009376B2"/>
    <w:rsid w:val="00937846"/>
    <w:rsid w:val="00937880"/>
    <w:rsid w:val="00937BEB"/>
    <w:rsid w:val="00937C47"/>
    <w:rsid w:val="00937C5B"/>
    <w:rsid w:val="00937E2C"/>
    <w:rsid w:val="00937EF8"/>
    <w:rsid w:val="00940111"/>
    <w:rsid w:val="00940A4A"/>
    <w:rsid w:val="00940AAA"/>
    <w:rsid w:val="00940C01"/>
    <w:rsid w:val="00940CD5"/>
    <w:rsid w:val="0094114A"/>
    <w:rsid w:val="00941ABB"/>
    <w:rsid w:val="00941B66"/>
    <w:rsid w:val="00941BE8"/>
    <w:rsid w:val="00942392"/>
    <w:rsid w:val="00942A24"/>
    <w:rsid w:val="00942AA6"/>
    <w:rsid w:val="0094304F"/>
    <w:rsid w:val="00943210"/>
    <w:rsid w:val="00943466"/>
    <w:rsid w:val="00943C77"/>
    <w:rsid w:val="00943E1D"/>
    <w:rsid w:val="00943FA3"/>
    <w:rsid w:val="0094400A"/>
    <w:rsid w:val="00944465"/>
    <w:rsid w:val="00944479"/>
    <w:rsid w:val="009445BD"/>
    <w:rsid w:val="009447C3"/>
    <w:rsid w:val="00945059"/>
    <w:rsid w:val="009450E8"/>
    <w:rsid w:val="0094606D"/>
    <w:rsid w:val="0094611E"/>
    <w:rsid w:val="00946AA0"/>
    <w:rsid w:val="00947234"/>
    <w:rsid w:val="00947B8C"/>
    <w:rsid w:val="009501AE"/>
    <w:rsid w:val="009501BB"/>
    <w:rsid w:val="009505BA"/>
    <w:rsid w:val="00950662"/>
    <w:rsid w:val="0095074E"/>
    <w:rsid w:val="00950A9F"/>
    <w:rsid w:val="009511A1"/>
    <w:rsid w:val="00951A04"/>
    <w:rsid w:val="00951C06"/>
    <w:rsid w:val="00951EA3"/>
    <w:rsid w:val="009522F6"/>
    <w:rsid w:val="0095289B"/>
    <w:rsid w:val="00952978"/>
    <w:rsid w:val="00952F61"/>
    <w:rsid w:val="00953040"/>
    <w:rsid w:val="009530C4"/>
    <w:rsid w:val="00953864"/>
    <w:rsid w:val="00953BF0"/>
    <w:rsid w:val="00953E2B"/>
    <w:rsid w:val="0095418E"/>
    <w:rsid w:val="009543E8"/>
    <w:rsid w:val="00954B6E"/>
    <w:rsid w:val="0095519B"/>
    <w:rsid w:val="00955B2B"/>
    <w:rsid w:val="009561C0"/>
    <w:rsid w:val="009569E7"/>
    <w:rsid w:val="00956AE4"/>
    <w:rsid w:val="00956E0A"/>
    <w:rsid w:val="00957317"/>
    <w:rsid w:val="009576AF"/>
    <w:rsid w:val="009578A6"/>
    <w:rsid w:val="00957C7F"/>
    <w:rsid w:val="00957D83"/>
    <w:rsid w:val="009602CB"/>
    <w:rsid w:val="00960BAD"/>
    <w:rsid w:val="00960E07"/>
    <w:rsid w:val="009611B8"/>
    <w:rsid w:val="00961D8A"/>
    <w:rsid w:val="00961E9B"/>
    <w:rsid w:val="00961FF6"/>
    <w:rsid w:val="00962CDC"/>
    <w:rsid w:val="00962F09"/>
    <w:rsid w:val="0096323C"/>
    <w:rsid w:val="009633CD"/>
    <w:rsid w:val="00963CB7"/>
    <w:rsid w:val="00963E24"/>
    <w:rsid w:val="0096409E"/>
    <w:rsid w:val="00964169"/>
    <w:rsid w:val="00964188"/>
    <w:rsid w:val="00964FD7"/>
    <w:rsid w:val="00965353"/>
    <w:rsid w:val="00965DE8"/>
    <w:rsid w:val="00965DF4"/>
    <w:rsid w:val="00965E5E"/>
    <w:rsid w:val="00965F52"/>
    <w:rsid w:val="00966201"/>
    <w:rsid w:val="00966337"/>
    <w:rsid w:val="009663BF"/>
    <w:rsid w:val="0096653F"/>
    <w:rsid w:val="00966F63"/>
    <w:rsid w:val="00966F83"/>
    <w:rsid w:val="00967152"/>
    <w:rsid w:val="0096728B"/>
    <w:rsid w:val="00967614"/>
    <w:rsid w:val="0096765A"/>
    <w:rsid w:val="009676B9"/>
    <w:rsid w:val="0096771C"/>
    <w:rsid w:val="0096787F"/>
    <w:rsid w:val="00967ABA"/>
    <w:rsid w:val="00967AC3"/>
    <w:rsid w:val="009701DE"/>
    <w:rsid w:val="0097022C"/>
    <w:rsid w:val="009702B0"/>
    <w:rsid w:val="0097065A"/>
    <w:rsid w:val="00970E96"/>
    <w:rsid w:val="0097154A"/>
    <w:rsid w:val="009724CE"/>
    <w:rsid w:val="0097287D"/>
    <w:rsid w:val="00972A23"/>
    <w:rsid w:val="0097331A"/>
    <w:rsid w:val="00973755"/>
    <w:rsid w:val="00973CCC"/>
    <w:rsid w:val="00973ED1"/>
    <w:rsid w:val="0097402A"/>
    <w:rsid w:val="009740EA"/>
    <w:rsid w:val="009741BE"/>
    <w:rsid w:val="0097519E"/>
    <w:rsid w:val="00975200"/>
    <w:rsid w:val="00975374"/>
    <w:rsid w:val="009753DD"/>
    <w:rsid w:val="00975757"/>
    <w:rsid w:val="0097592D"/>
    <w:rsid w:val="00975933"/>
    <w:rsid w:val="00975BD3"/>
    <w:rsid w:val="00975EAB"/>
    <w:rsid w:val="00975F21"/>
    <w:rsid w:val="00976046"/>
    <w:rsid w:val="0097617E"/>
    <w:rsid w:val="0097652C"/>
    <w:rsid w:val="00976B65"/>
    <w:rsid w:val="0097757E"/>
    <w:rsid w:val="00977614"/>
    <w:rsid w:val="009777C4"/>
    <w:rsid w:val="0098004F"/>
    <w:rsid w:val="00980307"/>
    <w:rsid w:val="0098062C"/>
    <w:rsid w:val="00981325"/>
    <w:rsid w:val="00981748"/>
    <w:rsid w:val="009819D2"/>
    <w:rsid w:val="00981AE9"/>
    <w:rsid w:val="00981E4C"/>
    <w:rsid w:val="00982127"/>
    <w:rsid w:val="0098216F"/>
    <w:rsid w:val="009821AF"/>
    <w:rsid w:val="009821D3"/>
    <w:rsid w:val="00982331"/>
    <w:rsid w:val="00982C36"/>
    <w:rsid w:val="0098353B"/>
    <w:rsid w:val="00983824"/>
    <w:rsid w:val="00983963"/>
    <w:rsid w:val="009841E3"/>
    <w:rsid w:val="00984437"/>
    <w:rsid w:val="0098454B"/>
    <w:rsid w:val="009846C3"/>
    <w:rsid w:val="009847AE"/>
    <w:rsid w:val="00984D0C"/>
    <w:rsid w:val="00984EC1"/>
    <w:rsid w:val="00984F54"/>
    <w:rsid w:val="009851E4"/>
    <w:rsid w:val="00985469"/>
    <w:rsid w:val="00985479"/>
    <w:rsid w:val="00985668"/>
    <w:rsid w:val="009859E7"/>
    <w:rsid w:val="00985A98"/>
    <w:rsid w:val="00985FBB"/>
    <w:rsid w:val="009862BC"/>
    <w:rsid w:val="009863B8"/>
    <w:rsid w:val="00986435"/>
    <w:rsid w:val="009866FB"/>
    <w:rsid w:val="00986730"/>
    <w:rsid w:val="0098674E"/>
    <w:rsid w:val="009867A7"/>
    <w:rsid w:val="00987081"/>
    <w:rsid w:val="00987365"/>
    <w:rsid w:val="009873EA"/>
    <w:rsid w:val="009879F4"/>
    <w:rsid w:val="00987D5A"/>
    <w:rsid w:val="00987D9E"/>
    <w:rsid w:val="00990165"/>
    <w:rsid w:val="009904C8"/>
    <w:rsid w:val="009905E6"/>
    <w:rsid w:val="00990609"/>
    <w:rsid w:val="00990841"/>
    <w:rsid w:val="00990AB5"/>
    <w:rsid w:val="00990ADB"/>
    <w:rsid w:val="00990ECE"/>
    <w:rsid w:val="0099102F"/>
    <w:rsid w:val="0099113D"/>
    <w:rsid w:val="00991764"/>
    <w:rsid w:val="00991A10"/>
    <w:rsid w:val="00991B1D"/>
    <w:rsid w:val="00991C7F"/>
    <w:rsid w:val="00992489"/>
    <w:rsid w:val="00992575"/>
    <w:rsid w:val="00993002"/>
    <w:rsid w:val="00993A62"/>
    <w:rsid w:val="00993AC6"/>
    <w:rsid w:val="0099440A"/>
    <w:rsid w:val="00994719"/>
    <w:rsid w:val="00995158"/>
    <w:rsid w:val="00995BEB"/>
    <w:rsid w:val="00995C86"/>
    <w:rsid w:val="00995C92"/>
    <w:rsid w:val="00996C82"/>
    <w:rsid w:val="0099723C"/>
    <w:rsid w:val="00997646"/>
    <w:rsid w:val="00997728"/>
    <w:rsid w:val="00997922"/>
    <w:rsid w:val="00997CE6"/>
    <w:rsid w:val="00997CFA"/>
    <w:rsid w:val="00997D35"/>
    <w:rsid w:val="009A00F9"/>
    <w:rsid w:val="009A01C8"/>
    <w:rsid w:val="009A0771"/>
    <w:rsid w:val="009A0AB5"/>
    <w:rsid w:val="009A0C5C"/>
    <w:rsid w:val="009A0E6F"/>
    <w:rsid w:val="009A1A97"/>
    <w:rsid w:val="009A1F50"/>
    <w:rsid w:val="009A20A2"/>
    <w:rsid w:val="009A22E4"/>
    <w:rsid w:val="009A2662"/>
    <w:rsid w:val="009A272B"/>
    <w:rsid w:val="009A27A4"/>
    <w:rsid w:val="009A2922"/>
    <w:rsid w:val="009A3056"/>
    <w:rsid w:val="009A3333"/>
    <w:rsid w:val="009A3985"/>
    <w:rsid w:val="009A4AB7"/>
    <w:rsid w:val="009A567E"/>
    <w:rsid w:val="009A5AE8"/>
    <w:rsid w:val="009A5B44"/>
    <w:rsid w:val="009A5C09"/>
    <w:rsid w:val="009A5C2F"/>
    <w:rsid w:val="009A606F"/>
    <w:rsid w:val="009A666E"/>
    <w:rsid w:val="009A6B1B"/>
    <w:rsid w:val="009A6FAF"/>
    <w:rsid w:val="009A7518"/>
    <w:rsid w:val="009A76C5"/>
    <w:rsid w:val="009A7A07"/>
    <w:rsid w:val="009A7E16"/>
    <w:rsid w:val="009B00CD"/>
    <w:rsid w:val="009B0A32"/>
    <w:rsid w:val="009B100C"/>
    <w:rsid w:val="009B11AC"/>
    <w:rsid w:val="009B147B"/>
    <w:rsid w:val="009B18C3"/>
    <w:rsid w:val="009B21EB"/>
    <w:rsid w:val="009B2D01"/>
    <w:rsid w:val="009B322C"/>
    <w:rsid w:val="009B36C8"/>
    <w:rsid w:val="009B3DD5"/>
    <w:rsid w:val="009B4201"/>
    <w:rsid w:val="009B42E8"/>
    <w:rsid w:val="009B4401"/>
    <w:rsid w:val="009B44F6"/>
    <w:rsid w:val="009B4649"/>
    <w:rsid w:val="009B4FC2"/>
    <w:rsid w:val="009B5339"/>
    <w:rsid w:val="009B54AB"/>
    <w:rsid w:val="009B5718"/>
    <w:rsid w:val="009B5787"/>
    <w:rsid w:val="009B5C04"/>
    <w:rsid w:val="009B5ECA"/>
    <w:rsid w:val="009B66C4"/>
    <w:rsid w:val="009B6709"/>
    <w:rsid w:val="009B673C"/>
    <w:rsid w:val="009B69DB"/>
    <w:rsid w:val="009B6BB1"/>
    <w:rsid w:val="009B6E6E"/>
    <w:rsid w:val="009B76AE"/>
    <w:rsid w:val="009B7C76"/>
    <w:rsid w:val="009C04A7"/>
    <w:rsid w:val="009C0845"/>
    <w:rsid w:val="009C087B"/>
    <w:rsid w:val="009C0886"/>
    <w:rsid w:val="009C0890"/>
    <w:rsid w:val="009C095C"/>
    <w:rsid w:val="009C13A2"/>
    <w:rsid w:val="009C141D"/>
    <w:rsid w:val="009C1A7A"/>
    <w:rsid w:val="009C200B"/>
    <w:rsid w:val="009C297B"/>
    <w:rsid w:val="009C2CF6"/>
    <w:rsid w:val="009C30D3"/>
    <w:rsid w:val="009C368C"/>
    <w:rsid w:val="009C3824"/>
    <w:rsid w:val="009C3894"/>
    <w:rsid w:val="009C3F54"/>
    <w:rsid w:val="009C409F"/>
    <w:rsid w:val="009C49D8"/>
    <w:rsid w:val="009C505F"/>
    <w:rsid w:val="009C57A6"/>
    <w:rsid w:val="009C59DA"/>
    <w:rsid w:val="009C5DB9"/>
    <w:rsid w:val="009C5EA3"/>
    <w:rsid w:val="009C6520"/>
    <w:rsid w:val="009C6CD9"/>
    <w:rsid w:val="009C6E3D"/>
    <w:rsid w:val="009C701D"/>
    <w:rsid w:val="009C713C"/>
    <w:rsid w:val="009C7C11"/>
    <w:rsid w:val="009C7CB6"/>
    <w:rsid w:val="009C7F51"/>
    <w:rsid w:val="009D05C5"/>
    <w:rsid w:val="009D0666"/>
    <w:rsid w:val="009D0774"/>
    <w:rsid w:val="009D1896"/>
    <w:rsid w:val="009D1CD7"/>
    <w:rsid w:val="009D23F4"/>
    <w:rsid w:val="009D2820"/>
    <w:rsid w:val="009D2862"/>
    <w:rsid w:val="009D2BE0"/>
    <w:rsid w:val="009D2CF8"/>
    <w:rsid w:val="009D3210"/>
    <w:rsid w:val="009D3401"/>
    <w:rsid w:val="009D3500"/>
    <w:rsid w:val="009D395E"/>
    <w:rsid w:val="009D41F4"/>
    <w:rsid w:val="009D423C"/>
    <w:rsid w:val="009D42EB"/>
    <w:rsid w:val="009D484B"/>
    <w:rsid w:val="009D4C13"/>
    <w:rsid w:val="009D51DC"/>
    <w:rsid w:val="009D534F"/>
    <w:rsid w:val="009D54B8"/>
    <w:rsid w:val="009D57E5"/>
    <w:rsid w:val="009D58A3"/>
    <w:rsid w:val="009D5A65"/>
    <w:rsid w:val="009D5FFA"/>
    <w:rsid w:val="009D6241"/>
    <w:rsid w:val="009D7411"/>
    <w:rsid w:val="009D7469"/>
    <w:rsid w:val="009D7489"/>
    <w:rsid w:val="009D77CF"/>
    <w:rsid w:val="009D7991"/>
    <w:rsid w:val="009E046B"/>
    <w:rsid w:val="009E0506"/>
    <w:rsid w:val="009E054F"/>
    <w:rsid w:val="009E05DE"/>
    <w:rsid w:val="009E0658"/>
    <w:rsid w:val="009E0828"/>
    <w:rsid w:val="009E0B84"/>
    <w:rsid w:val="009E1F30"/>
    <w:rsid w:val="009E23A9"/>
    <w:rsid w:val="009E2A7B"/>
    <w:rsid w:val="009E309C"/>
    <w:rsid w:val="009E36AA"/>
    <w:rsid w:val="009E38C0"/>
    <w:rsid w:val="009E4115"/>
    <w:rsid w:val="009E422D"/>
    <w:rsid w:val="009E449B"/>
    <w:rsid w:val="009E44BA"/>
    <w:rsid w:val="009E47BE"/>
    <w:rsid w:val="009E4F1B"/>
    <w:rsid w:val="009E510E"/>
    <w:rsid w:val="009E53F2"/>
    <w:rsid w:val="009E540D"/>
    <w:rsid w:val="009E54A2"/>
    <w:rsid w:val="009E6444"/>
    <w:rsid w:val="009E6485"/>
    <w:rsid w:val="009E6CF9"/>
    <w:rsid w:val="009E747F"/>
    <w:rsid w:val="009E74A3"/>
    <w:rsid w:val="009E7832"/>
    <w:rsid w:val="009E7C13"/>
    <w:rsid w:val="009E7E77"/>
    <w:rsid w:val="009F0607"/>
    <w:rsid w:val="009F09A0"/>
    <w:rsid w:val="009F11D7"/>
    <w:rsid w:val="009F1427"/>
    <w:rsid w:val="009F1B2A"/>
    <w:rsid w:val="009F2037"/>
    <w:rsid w:val="009F22FF"/>
    <w:rsid w:val="009F241C"/>
    <w:rsid w:val="009F275E"/>
    <w:rsid w:val="009F2A16"/>
    <w:rsid w:val="009F3288"/>
    <w:rsid w:val="009F375D"/>
    <w:rsid w:val="009F3783"/>
    <w:rsid w:val="009F39F1"/>
    <w:rsid w:val="009F3FC5"/>
    <w:rsid w:val="009F40CE"/>
    <w:rsid w:val="009F5656"/>
    <w:rsid w:val="009F5F47"/>
    <w:rsid w:val="009F6377"/>
    <w:rsid w:val="009F6798"/>
    <w:rsid w:val="009F6D30"/>
    <w:rsid w:val="009F6D3D"/>
    <w:rsid w:val="009F7044"/>
    <w:rsid w:val="009F707E"/>
    <w:rsid w:val="009F7184"/>
    <w:rsid w:val="009F720D"/>
    <w:rsid w:val="009F7B90"/>
    <w:rsid w:val="009F7EAE"/>
    <w:rsid w:val="00A00550"/>
    <w:rsid w:val="00A00731"/>
    <w:rsid w:val="00A00800"/>
    <w:rsid w:val="00A00A1B"/>
    <w:rsid w:val="00A00ACD"/>
    <w:rsid w:val="00A011A4"/>
    <w:rsid w:val="00A018E2"/>
    <w:rsid w:val="00A01BF5"/>
    <w:rsid w:val="00A020EB"/>
    <w:rsid w:val="00A0261B"/>
    <w:rsid w:val="00A02982"/>
    <w:rsid w:val="00A02B9C"/>
    <w:rsid w:val="00A043A8"/>
    <w:rsid w:val="00A04607"/>
    <w:rsid w:val="00A049EF"/>
    <w:rsid w:val="00A05327"/>
    <w:rsid w:val="00A05B14"/>
    <w:rsid w:val="00A05FA4"/>
    <w:rsid w:val="00A06050"/>
    <w:rsid w:val="00A06273"/>
    <w:rsid w:val="00A070AB"/>
    <w:rsid w:val="00A0714D"/>
    <w:rsid w:val="00A073AD"/>
    <w:rsid w:val="00A07C30"/>
    <w:rsid w:val="00A101BC"/>
    <w:rsid w:val="00A1021F"/>
    <w:rsid w:val="00A10268"/>
    <w:rsid w:val="00A10529"/>
    <w:rsid w:val="00A10639"/>
    <w:rsid w:val="00A10674"/>
    <w:rsid w:val="00A10907"/>
    <w:rsid w:val="00A10A1C"/>
    <w:rsid w:val="00A11324"/>
    <w:rsid w:val="00A11767"/>
    <w:rsid w:val="00A11BB9"/>
    <w:rsid w:val="00A12367"/>
    <w:rsid w:val="00A125F2"/>
    <w:rsid w:val="00A12920"/>
    <w:rsid w:val="00A12A6A"/>
    <w:rsid w:val="00A134CC"/>
    <w:rsid w:val="00A13B86"/>
    <w:rsid w:val="00A13F2D"/>
    <w:rsid w:val="00A1449B"/>
    <w:rsid w:val="00A14559"/>
    <w:rsid w:val="00A14B9B"/>
    <w:rsid w:val="00A14F81"/>
    <w:rsid w:val="00A14FDC"/>
    <w:rsid w:val="00A156B6"/>
    <w:rsid w:val="00A15911"/>
    <w:rsid w:val="00A15A12"/>
    <w:rsid w:val="00A163B6"/>
    <w:rsid w:val="00A16B0B"/>
    <w:rsid w:val="00A16B49"/>
    <w:rsid w:val="00A174BB"/>
    <w:rsid w:val="00A175C0"/>
    <w:rsid w:val="00A17DE4"/>
    <w:rsid w:val="00A20056"/>
    <w:rsid w:val="00A20270"/>
    <w:rsid w:val="00A204A1"/>
    <w:rsid w:val="00A2053E"/>
    <w:rsid w:val="00A20A16"/>
    <w:rsid w:val="00A214D3"/>
    <w:rsid w:val="00A21606"/>
    <w:rsid w:val="00A21819"/>
    <w:rsid w:val="00A21B7A"/>
    <w:rsid w:val="00A21C2E"/>
    <w:rsid w:val="00A221F3"/>
    <w:rsid w:val="00A2230C"/>
    <w:rsid w:val="00A22686"/>
    <w:rsid w:val="00A22C0F"/>
    <w:rsid w:val="00A23691"/>
    <w:rsid w:val="00A23CB6"/>
    <w:rsid w:val="00A24418"/>
    <w:rsid w:val="00A24766"/>
    <w:rsid w:val="00A24ABC"/>
    <w:rsid w:val="00A24D9A"/>
    <w:rsid w:val="00A24E04"/>
    <w:rsid w:val="00A24EB9"/>
    <w:rsid w:val="00A25713"/>
    <w:rsid w:val="00A25825"/>
    <w:rsid w:val="00A259A7"/>
    <w:rsid w:val="00A25A47"/>
    <w:rsid w:val="00A25ACD"/>
    <w:rsid w:val="00A25D85"/>
    <w:rsid w:val="00A26079"/>
    <w:rsid w:val="00A26409"/>
    <w:rsid w:val="00A266A6"/>
    <w:rsid w:val="00A26CDB"/>
    <w:rsid w:val="00A26FED"/>
    <w:rsid w:val="00A27229"/>
    <w:rsid w:val="00A2779D"/>
    <w:rsid w:val="00A27B6D"/>
    <w:rsid w:val="00A30D0F"/>
    <w:rsid w:val="00A30D59"/>
    <w:rsid w:val="00A30F0C"/>
    <w:rsid w:val="00A310E7"/>
    <w:rsid w:val="00A3110A"/>
    <w:rsid w:val="00A311F9"/>
    <w:rsid w:val="00A3164F"/>
    <w:rsid w:val="00A3189E"/>
    <w:rsid w:val="00A31B59"/>
    <w:rsid w:val="00A32253"/>
    <w:rsid w:val="00A32657"/>
    <w:rsid w:val="00A32A87"/>
    <w:rsid w:val="00A32D89"/>
    <w:rsid w:val="00A32FF7"/>
    <w:rsid w:val="00A33540"/>
    <w:rsid w:val="00A33E0B"/>
    <w:rsid w:val="00A34014"/>
    <w:rsid w:val="00A345BB"/>
    <w:rsid w:val="00A3478D"/>
    <w:rsid w:val="00A3497C"/>
    <w:rsid w:val="00A34C19"/>
    <w:rsid w:val="00A34D79"/>
    <w:rsid w:val="00A34DA6"/>
    <w:rsid w:val="00A34DE5"/>
    <w:rsid w:val="00A34E61"/>
    <w:rsid w:val="00A35134"/>
    <w:rsid w:val="00A35236"/>
    <w:rsid w:val="00A356FF"/>
    <w:rsid w:val="00A35C45"/>
    <w:rsid w:val="00A36DF6"/>
    <w:rsid w:val="00A371AF"/>
    <w:rsid w:val="00A37809"/>
    <w:rsid w:val="00A37AC1"/>
    <w:rsid w:val="00A37C94"/>
    <w:rsid w:val="00A37CEB"/>
    <w:rsid w:val="00A40523"/>
    <w:rsid w:val="00A4054C"/>
    <w:rsid w:val="00A40569"/>
    <w:rsid w:val="00A408C8"/>
    <w:rsid w:val="00A40B5F"/>
    <w:rsid w:val="00A4171C"/>
    <w:rsid w:val="00A41904"/>
    <w:rsid w:val="00A41A67"/>
    <w:rsid w:val="00A41B8C"/>
    <w:rsid w:val="00A41E41"/>
    <w:rsid w:val="00A42328"/>
    <w:rsid w:val="00A4259D"/>
    <w:rsid w:val="00A430BA"/>
    <w:rsid w:val="00A436E0"/>
    <w:rsid w:val="00A4396D"/>
    <w:rsid w:val="00A442A0"/>
    <w:rsid w:val="00A4434C"/>
    <w:rsid w:val="00A4454B"/>
    <w:rsid w:val="00A4484F"/>
    <w:rsid w:val="00A448F3"/>
    <w:rsid w:val="00A44AC1"/>
    <w:rsid w:val="00A44FA8"/>
    <w:rsid w:val="00A457DD"/>
    <w:rsid w:val="00A45BEF"/>
    <w:rsid w:val="00A46350"/>
    <w:rsid w:val="00A464CC"/>
    <w:rsid w:val="00A46577"/>
    <w:rsid w:val="00A46629"/>
    <w:rsid w:val="00A46B49"/>
    <w:rsid w:val="00A473F2"/>
    <w:rsid w:val="00A47415"/>
    <w:rsid w:val="00A47613"/>
    <w:rsid w:val="00A47B9B"/>
    <w:rsid w:val="00A47D99"/>
    <w:rsid w:val="00A47FD5"/>
    <w:rsid w:val="00A50111"/>
    <w:rsid w:val="00A505A9"/>
    <w:rsid w:val="00A50895"/>
    <w:rsid w:val="00A50EF7"/>
    <w:rsid w:val="00A51219"/>
    <w:rsid w:val="00A51818"/>
    <w:rsid w:val="00A52342"/>
    <w:rsid w:val="00A525B4"/>
    <w:rsid w:val="00A52DDB"/>
    <w:rsid w:val="00A52E32"/>
    <w:rsid w:val="00A532CF"/>
    <w:rsid w:val="00A53346"/>
    <w:rsid w:val="00A537C1"/>
    <w:rsid w:val="00A53AD4"/>
    <w:rsid w:val="00A53B6D"/>
    <w:rsid w:val="00A54666"/>
    <w:rsid w:val="00A548AD"/>
    <w:rsid w:val="00A54F7A"/>
    <w:rsid w:val="00A55557"/>
    <w:rsid w:val="00A55ED6"/>
    <w:rsid w:val="00A55F0F"/>
    <w:rsid w:val="00A55FAF"/>
    <w:rsid w:val="00A562A2"/>
    <w:rsid w:val="00A564D6"/>
    <w:rsid w:val="00A56A11"/>
    <w:rsid w:val="00A56B9F"/>
    <w:rsid w:val="00A575AE"/>
    <w:rsid w:val="00A57676"/>
    <w:rsid w:val="00A57677"/>
    <w:rsid w:val="00A57702"/>
    <w:rsid w:val="00A57D4E"/>
    <w:rsid w:val="00A57F34"/>
    <w:rsid w:val="00A60110"/>
    <w:rsid w:val="00A603C5"/>
    <w:rsid w:val="00A60442"/>
    <w:rsid w:val="00A60F6F"/>
    <w:rsid w:val="00A60F78"/>
    <w:rsid w:val="00A615DA"/>
    <w:rsid w:val="00A61C0F"/>
    <w:rsid w:val="00A61D71"/>
    <w:rsid w:val="00A62036"/>
    <w:rsid w:val="00A62192"/>
    <w:rsid w:val="00A62A21"/>
    <w:rsid w:val="00A62B1F"/>
    <w:rsid w:val="00A62FA1"/>
    <w:rsid w:val="00A63372"/>
    <w:rsid w:val="00A63685"/>
    <w:rsid w:val="00A6391F"/>
    <w:rsid w:val="00A63AD5"/>
    <w:rsid w:val="00A64CC8"/>
    <w:rsid w:val="00A64E22"/>
    <w:rsid w:val="00A64F15"/>
    <w:rsid w:val="00A65045"/>
    <w:rsid w:val="00A651F2"/>
    <w:rsid w:val="00A65274"/>
    <w:rsid w:val="00A65448"/>
    <w:rsid w:val="00A654BD"/>
    <w:rsid w:val="00A65658"/>
    <w:rsid w:val="00A65CE8"/>
    <w:rsid w:val="00A66068"/>
    <w:rsid w:val="00A66347"/>
    <w:rsid w:val="00A66B7E"/>
    <w:rsid w:val="00A66E1A"/>
    <w:rsid w:val="00A66EEA"/>
    <w:rsid w:val="00A671CB"/>
    <w:rsid w:val="00A672A0"/>
    <w:rsid w:val="00A701D8"/>
    <w:rsid w:val="00A702DD"/>
    <w:rsid w:val="00A7053C"/>
    <w:rsid w:val="00A71829"/>
    <w:rsid w:val="00A718D4"/>
    <w:rsid w:val="00A71F28"/>
    <w:rsid w:val="00A72A31"/>
    <w:rsid w:val="00A72E60"/>
    <w:rsid w:val="00A72E7F"/>
    <w:rsid w:val="00A72EE6"/>
    <w:rsid w:val="00A7350B"/>
    <w:rsid w:val="00A73704"/>
    <w:rsid w:val="00A73802"/>
    <w:rsid w:val="00A73A0E"/>
    <w:rsid w:val="00A73E04"/>
    <w:rsid w:val="00A73E82"/>
    <w:rsid w:val="00A74122"/>
    <w:rsid w:val="00A7431A"/>
    <w:rsid w:val="00A74467"/>
    <w:rsid w:val="00A7489D"/>
    <w:rsid w:val="00A7492C"/>
    <w:rsid w:val="00A74F3B"/>
    <w:rsid w:val="00A75020"/>
    <w:rsid w:val="00A7559C"/>
    <w:rsid w:val="00A76960"/>
    <w:rsid w:val="00A77953"/>
    <w:rsid w:val="00A804BB"/>
    <w:rsid w:val="00A807CC"/>
    <w:rsid w:val="00A80EE5"/>
    <w:rsid w:val="00A817C6"/>
    <w:rsid w:val="00A81CE8"/>
    <w:rsid w:val="00A81D7E"/>
    <w:rsid w:val="00A81FC6"/>
    <w:rsid w:val="00A831B0"/>
    <w:rsid w:val="00A83233"/>
    <w:rsid w:val="00A838D7"/>
    <w:rsid w:val="00A83A12"/>
    <w:rsid w:val="00A83AB7"/>
    <w:rsid w:val="00A84943"/>
    <w:rsid w:val="00A84BDD"/>
    <w:rsid w:val="00A84F3F"/>
    <w:rsid w:val="00A850BE"/>
    <w:rsid w:val="00A851B7"/>
    <w:rsid w:val="00A85209"/>
    <w:rsid w:val="00A86CBB"/>
    <w:rsid w:val="00A8700E"/>
    <w:rsid w:val="00A8703E"/>
    <w:rsid w:val="00A872CE"/>
    <w:rsid w:val="00A8786A"/>
    <w:rsid w:val="00A87886"/>
    <w:rsid w:val="00A87BE3"/>
    <w:rsid w:val="00A87CA3"/>
    <w:rsid w:val="00A87ECB"/>
    <w:rsid w:val="00A9022D"/>
    <w:rsid w:val="00A902DF"/>
    <w:rsid w:val="00A90499"/>
    <w:rsid w:val="00A90F3A"/>
    <w:rsid w:val="00A9146A"/>
    <w:rsid w:val="00A91FA5"/>
    <w:rsid w:val="00A92258"/>
    <w:rsid w:val="00A922E9"/>
    <w:rsid w:val="00A92344"/>
    <w:rsid w:val="00A92574"/>
    <w:rsid w:val="00A92BA7"/>
    <w:rsid w:val="00A92C33"/>
    <w:rsid w:val="00A92EBB"/>
    <w:rsid w:val="00A9339E"/>
    <w:rsid w:val="00A93504"/>
    <w:rsid w:val="00A93BED"/>
    <w:rsid w:val="00A93D64"/>
    <w:rsid w:val="00A9447F"/>
    <w:rsid w:val="00A94652"/>
    <w:rsid w:val="00A946CF"/>
    <w:rsid w:val="00A946D4"/>
    <w:rsid w:val="00A9489A"/>
    <w:rsid w:val="00A948C2"/>
    <w:rsid w:val="00A94A5B"/>
    <w:rsid w:val="00A94D7F"/>
    <w:rsid w:val="00A94E3B"/>
    <w:rsid w:val="00A94EA6"/>
    <w:rsid w:val="00A95832"/>
    <w:rsid w:val="00A95EFD"/>
    <w:rsid w:val="00A96435"/>
    <w:rsid w:val="00A967F3"/>
    <w:rsid w:val="00A969BA"/>
    <w:rsid w:val="00A96A3E"/>
    <w:rsid w:val="00A96F85"/>
    <w:rsid w:val="00A970B4"/>
    <w:rsid w:val="00A9799E"/>
    <w:rsid w:val="00A97FDE"/>
    <w:rsid w:val="00AA0689"/>
    <w:rsid w:val="00AA07FA"/>
    <w:rsid w:val="00AA087A"/>
    <w:rsid w:val="00AA08D3"/>
    <w:rsid w:val="00AA13FE"/>
    <w:rsid w:val="00AA18E4"/>
    <w:rsid w:val="00AA1A72"/>
    <w:rsid w:val="00AA1B8D"/>
    <w:rsid w:val="00AA29C6"/>
    <w:rsid w:val="00AA2FF2"/>
    <w:rsid w:val="00AA3B6C"/>
    <w:rsid w:val="00AA3E9A"/>
    <w:rsid w:val="00AA3EA5"/>
    <w:rsid w:val="00AA444C"/>
    <w:rsid w:val="00AA46AF"/>
    <w:rsid w:val="00AA4AA7"/>
    <w:rsid w:val="00AA4B5D"/>
    <w:rsid w:val="00AA5729"/>
    <w:rsid w:val="00AA585B"/>
    <w:rsid w:val="00AA6CA0"/>
    <w:rsid w:val="00AA6D60"/>
    <w:rsid w:val="00AA7135"/>
    <w:rsid w:val="00AA737C"/>
    <w:rsid w:val="00AA746A"/>
    <w:rsid w:val="00AA7CB8"/>
    <w:rsid w:val="00AA7E88"/>
    <w:rsid w:val="00AB0239"/>
    <w:rsid w:val="00AB1214"/>
    <w:rsid w:val="00AB151E"/>
    <w:rsid w:val="00AB1A4A"/>
    <w:rsid w:val="00AB255D"/>
    <w:rsid w:val="00AB26E0"/>
    <w:rsid w:val="00AB285F"/>
    <w:rsid w:val="00AB2995"/>
    <w:rsid w:val="00AB30AB"/>
    <w:rsid w:val="00AB3B09"/>
    <w:rsid w:val="00AB3B58"/>
    <w:rsid w:val="00AB3C14"/>
    <w:rsid w:val="00AB3F7E"/>
    <w:rsid w:val="00AB487F"/>
    <w:rsid w:val="00AB49E3"/>
    <w:rsid w:val="00AB4AC0"/>
    <w:rsid w:val="00AB4B31"/>
    <w:rsid w:val="00AB4B90"/>
    <w:rsid w:val="00AB5821"/>
    <w:rsid w:val="00AB5AFC"/>
    <w:rsid w:val="00AB5B17"/>
    <w:rsid w:val="00AB5B73"/>
    <w:rsid w:val="00AB5C24"/>
    <w:rsid w:val="00AB5C2F"/>
    <w:rsid w:val="00AB6141"/>
    <w:rsid w:val="00AB61F3"/>
    <w:rsid w:val="00AB69C2"/>
    <w:rsid w:val="00AB6A4C"/>
    <w:rsid w:val="00AB6A73"/>
    <w:rsid w:val="00AB6AB5"/>
    <w:rsid w:val="00AB796F"/>
    <w:rsid w:val="00AB79D2"/>
    <w:rsid w:val="00AC0708"/>
    <w:rsid w:val="00AC1596"/>
    <w:rsid w:val="00AC16A7"/>
    <w:rsid w:val="00AC1857"/>
    <w:rsid w:val="00AC1A41"/>
    <w:rsid w:val="00AC1E92"/>
    <w:rsid w:val="00AC1EAB"/>
    <w:rsid w:val="00AC1FF7"/>
    <w:rsid w:val="00AC256D"/>
    <w:rsid w:val="00AC286A"/>
    <w:rsid w:val="00AC2B3E"/>
    <w:rsid w:val="00AC2CC0"/>
    <w:rsid w:val="00AC2D46"/>
    <w:rsid w:val="00AC35BC"/>
    <w:rsid w:val="00AC399B"/>
    <w:rsid w:val="00AC3C76"/>
    <w:rsid w:val="00AC438E"/>
    <w:rsid w:val="00AC484A"/>
    <w:rsid w:val="00AC49C1"/>
    <w:rsid w:val="00AC4C87"/>
    <w:rsid w:val="00AC51AC"/>
    <w:rsid w:val="00AC5246"/>
    <w:rsid w:val="00AC5298"/>
    <w:rsid w:val="00AC5D0B"/>
    <w:rsid w:val="00AC6072"/>
    <w:rsid w:val="00AC60D4"/>
    <w:rsid w:val="00AC620A"/>
    <w:rsid w:val="00AC76D1"/>
    <w:rsid w:val="00AC7ABF"/>
    <w:rsid w:val="00AD03F0"/>
    <w:rsid w:val="00AD0D35"/>
    <w:rsid w:val="00AD1986"/>
    <w:rsid w:val="00AD1E31"/>
    <w:rsid w:val="00AD1EA4"/>
    <w:rsid w:val="00AD20A6"/>
    <w:rsid w:val="00AD2B5B"/>
    <w:rsid w:val="00AD2D8E"/>
    <w:rsid w:val="00AD2E0E"/>
    <w:rsid w:val="00AD3DBC"/>
    <w:rsid w:val="00AD3DC4"/>
    <w:rsid w:val="00AD3FC0"/>
    <w:rsid w:val="00AD4025"/>
    <w:rsid w:val="00AD4216"/>
    <w:rsid w:val="00AD4F66"/>
    <w:rsid w:val="00AD52E5"/>
    <w:rsid w:val="00AD55B9"/>
    <w:rsid w:val="00AD577F"/>
    <w:rsid w:val="00AD5A65"/>
    <w:rsid w:val="00AD5D61"/>
    <w:rsid w:val="00AD5EA7"/>
    <w:rsid w:val="00AD626B"/>
    <w:rsid w:val="00AD703F"/>
    <w:rsid w:val="00AD7377"/>
    <w:rsid w:val="00AE0DB6"/>
    <w:rsid w:val="00AE0F21"/>
    <w:rsid w:val="00AE0F65"/>
    <w:rsid w:val="00AE14FE"/>
    <w:rsid w:val="00AE1EED"/>
    <w:rsid w:val="00AE22A4"/>
    <w:rsid w:val="00AE28C2"/>
    <w:rsid w:val="00AE2AEB"/>
    <w:rsid w:val="00AE3A79"/>
    <w:rsid w:val="00AE3DA6"/>
    <w:rsid w:val="00AE3DE3"/>
    <w:rsid w:val="00AE3FCC"/>
    <w:rsid w:val="00AE4072"/>
    <w:rsid w:val="00AE4115"/>
    <w:rsid w:val="00AE411A"/>
    <w:rsid w:val="00AE41ED"/>
    <w:rsid w:val="00AE41F5"/>
    <w:rsid w:val="00AE4564"/>
    <w:rsid w:val="00AE4678"/>
    <w:rsid w:val="00AE4A57"/>
    <w:rsid w:val="00AE4A86"/>
    <w:rsid w:val="00AE5493"/>
    <w:rsid w:val="00AE551E"/>
    <w:rsid w:val="00AE58C8"/>
    <w:rsid w:val="00AE5BA5"/>
    <w:rsid w:val="00AE5C90"/>
    <w:rsid w:val="00AE5E86"/>
    <w:rsid w:val="00AE662C"/>
    <w:rsid w:val="00AE68CA"/>
    <w:rsid w:val="00AE6B3C"/>
    <w:rsid w:val="00AE6CED"/>
    <w:rsid w:val="00AE7542"/>
    <w:rsid w:val="00AE783F"/>
    <w:rsid w:val="00AE7D04"/>
    <w:rsid w:val="00AE7E51"/>
    <w:rsid w:val="00AF00A4"/>
    <w:rsid w:val="00AF0350"/>
    <w:rsid w:val="00AF0EBD"/>
    <w:rsid w:val="00AF0F1D"/>
    <w:rsid w:val="00AF147D"/>
    <w:rsid w:val="00AF18FE"/>
    <w:rsid w:val="00AF1D67"/>
    <w:rsid w:val="00AF21EC"/>
    <w:rsid w:val="00AF2786"/>
    <w:rsid w:val="00AF2AC5"/>
    <w:rsid w:val="00AF31AD"/>
    <w:rsid w:val="00AF31CB"/>
    <w:rsid w:val="00AF3238"/>
    <w:rsid w:val="00AF38A9"/>
    <w:rsid w:val="00AF393D"/>
    <w:rsid w:val="00AF3AE1"/>
    <w:rsid w:val="00AF4021"/>
    <w:rsid w:val="00AF4033"/>
    <w:rsid w:val="00AF4576"/>
    <w:rsid w:val="00AF469C"/>
    <w:rsid w:val="00AF4AC9"/>
    <w:rsid w:val="00AF4C00"/>
    <w:rsid w:val="00AF4F29"/>
    <w:rsid w:val="00AF5625"/>
    <w:rsid w:val="00AF59EB"/>
    <w:rsid w:val="00AF5D5B"/>
    <w:rsid w:val="00AF5DFE"/>
    <w:rsid w:val="00AF6046"/>
    <w:rsid w:val="00AF630E"/>
    <w:rsid w:val="00AF636C"/>
    <w:rsid w:val="00AF6612"/>
    <w:rsid w:val="00AF6701"/>
    <w:rsid w:val="00AF6783"/>
    <w:rsid w:val="00AF7932"/>
    <w:rsid w:val="00AF7A3D"/>
    <w:rsid w:val="00B00672"/>
    <w:rsid w:val="00B007C3"/>
    <w:rsid w:val="00B00C28"/>
    <w:rsid w:val="00B01253"/>
    <w:rsid w:val="00B014FF"/>
    <w:rsid w:val="00B015AC"/>
    <w:rsid w:val="00B01BF4"/>
    <w:rsid w:val="00B01D33"/>
    <w:rsid w:val="00B0219F"/>
    <w:rsid w:val="00B022BC"/>
    <w:rsid w:val="00B02679"/>
    <w:rsid w:val="00B02784"/>
    <w:rsid w:val="00B02F69"/>
    <w:rsid w:val="00B03A44"/>
    <w:rsid w:val="00B041EC"/>
    <w:rsid w:val="00B042A5"/>
    <w:rsid w:val="00B04384"/>
    <w:rsid w:val="00B051C4"/>
    <w:rsid w:val="00B05574"/>
    <w:rsid w:val="00B05705"/>
    <w:rsid w:val="00B058C0"/>
    <w:rsid w:val="00B06673"/>
    <w:rsid w:val="00B06DAE"/>
    <w:rsid w:val="00B06E43"/>
    <w:rsid w:val="00B078E8"/>
    <w:rsid w:val="00B07902"/>
    <w:rsid w:val="00B07BE7"/>
    <w:rsid w:val="00B07C69"/>
    <w:rsid w:val="00B07D99"/>
    <w:rsid w:val="00B07F75"/>
    <w:rsid w:val="00B106A4"/>
    <w:rsid w:val="00B10F5A"/>
    <w:rsid w:val="00B11175"/>
    <w:rsid w:val="00B1140B"/>
    <w:rsid w:val="00B11AB1"/>
    <w:rsid w:val="00B11B64"/>
    <w:rsid w:val="00B11BF8"/>
    <w:rsid w:val="00B11C3F"/>
    <w:rsid w:val="00B11C97"/>
    <w:rsid w:val="00B11E93"/>
    <w:rsid w:val="00B11FA5"/>
    <w:rsid w:val="00B124BF"/>
    <w:rsid w:val="00B12955"/>
    <w:rsid w:val="00B13393"/>
    <w:rsid w:val="00B133ED"/>
    <w:rsid w:val="00B13469"/>
    <w:rsid w:val="00B13A39"/>
    <w:rsid w:val="00B13AED"/>
    <w:rsid w:val="00B13F83"/>
    <w:rsid w:val="00B143D6"/>
    <w:rsid w:val="00B14B56"/>
    <w:rsid w:val="00B14C39"/>
    <w:rsid w:val="00B1524D"/>
    <w:rsid w:val="00B1589A"/>
    <w:rsid w:val="00B15956"/>
    <w:rsid w:val="00B15E83"/>
    <w:rsid w:val="00B165E2"/>
    <w:rsid w:val="00B16800"/>
    <w:rsid w:val="00B16CB0"/>
    <w:rsid w:val="00B16EB5"/>
    <w:rsid w:val="00B17148"/>
    <w:rsid w:val="00B17824"/>
    <w:rsid w:val="00B17BE5"/>
    <w:rsid w:val="00B20C31"/>
    <w:rsid w:val="00B20D50"/>
    <w:rsid w:val="00B2129C"/>
    <w:rsid w:val="00B218E5"/>
    <w:rsid w:val="00B21AA4"/>
    <w:rsid w:val="00B22403"/>
    <w:rsid w:val="00B22629"/>
    <w:rsid w:val="00B227F3"/>
    <w:rsid w:val="00B2295A"/>
    <w:rsid w:val="00B22D5A"/>
    <w:rsid w:val="00B22E40"/>
    <w:rsid w:val="00B22FB0"/>
    <w:rsid w:val="00B23156"/>
    <w:rsid w:val="00B2316F"/>
    <w:rsid w:val="00B2370E"/>
    <w:rsid w:val="00B23ABD"/>
    <w:rsid w:val="00B23B3E"/>
    <w:rsid w:val="00B23B68"/>
    <w:rsid w:val="00B23FF9"/>
    <w:rsid w:val="00B2405C"/>
    <w:rsid w:val="00B24488"/>
    <w:rsid w:val="00B2448D"/>
    <w:rsid w:val="00B248FB"/>
    <w:rsid w:val="00B24B8B"/>
    <w:rsid w:val="00B25192"/>
    <w:rsid w:val="00B25589"/>
    <w:rsid w:val="00B2572C"/>
    <w:rsid w:val="00B25A3B"/>
    <w:rsid w:val="00B25AD2"/>
    <w:rsid w:val="00B268A2"/>
    <w:rsid w:val="00B269B3"/>
    <w:rsid w:val="00B26EFF"/>
    <w:rsid w:val="00B271B4"/>
    <w:rsid w:val="00B2789A"/>
    <w:rsid w:val="00B27F73"/>
    <w:rsid w:val="00B306CA"/>
    <w:rsid w:val="00B3077E"/>
    <w:rsid w:val="00B30963"/>
    <w:rsid w:val="00B30A99"/>
    <w:rsid w:val="00B30AE1"/>
    <w:rsid w:val="00B30AE7"/>
    <w:rsid w:val="00B30C4C"/>
    <w:rsid w:val="00B31509"/>
    <w:rsid w:val="00B31621"/>
    <w:rsid w:val="00B316A1"/>
    <w:rsid w:val="00B31805"/>
    <w:rsid w:val="00B31A62"/>
    <w:rsid w:val="00B31B49"/>
    <w:rsid w:val="00B31B87"/>
    <w:rsid w:val="00B31F11"/>
    <w:rsid w:val="00B321FA"/>
    <w:rsid w:val="00B32DA3"/>
    <w:rsid w:val="00B33178"/>
    <w:rsid w:val="00B33B04"/>
    <w:rsid w:val="00B33B7C"/>
    <w:rsid w:val="00B33C07"/>
    <w:rsid w:val="00B33E4D"/>
    <w:rsid w:val="00B33EF1"/>
    <w:rsid w:val="00B34020"/>
    <w:rsid w:val="00B340CF"/>
    <w:rsid w:val="00B345EA"/>
    <w:rsid w:val="00B34939"/>
    <w:rsid w:val="00B34999"/>
    <w:rsid w:val="00B34DBD"/>
    <w:rsid w:val="00B35A65"/>
    <w:rsid w:val="00B35BAE"/>
    <w:rsid w:val="00B35FC5"/>
    <w:rsid w:val="00B36122"/>
    <w:rsid w:val="00B36358"/>
    <w:rsid w:val="00B367B2"/>
    <w:rsid w:val="00B368CF"/>
    <w:rsid w:val="00B36CC8"/>
    <w:rsid w:val="00B36FC8"/>
    <w:rsid w:val="00B3739F"/>
    <w:rsid w:val="00B373BF"/>
    <w:rsid w:val="00B37494"/>
    <w:rsid w:val="00B37539"/>
    <w:rsid w:val="00B37E31"/>
    <w:rsid w:val="00B37EA7"/>
    <w:rsid w:val="00B40302"/>
    <w:rsid w:val="00B40307"/>
    <w:rsid w:val="00B4065E"/>
    <w:rsid w:val="00B40981"/>
    <w:rsid w:val="00B409C7"/>
    <w:rsid w:val="00B40BCD"/>
    <w:rsid w:val="00B414C2"/>
    <w:rsid w:val="00B4174D"/>
    <w:rsid w:val="00B41A43"/>
    <w:rsid w:val="00B42532"/>
    <w:rsid w:val="00B42D76"/>
    <w:rsid w:val="00B431EB"/>
    <w:rsid w:val="00B432C9"/>
    <w:rsid w:val="00B433DD"/>
    <w:rsid w:val="00B43AD9"/>
    <w:rsid w:val="00B43AF3"/>
    <w:rsid w:val="00B43BDF"/>
    <w:rsid w:val="00B4420A"/>
    <w:rsid w:val="00B44C63"/>
    <w:rsid w:val="00B4516C"/>
    <w:rsid w:val="00B45217"/>
    <w:rsid w:val="00B45384"/>
    <w:rsid w:val="00B45A3C"/>
    <w:rsid w:val="00B4601E"/>
    <w:rsid w:val="00B46B56"/>
    <w:rsid w:val="00B46BBD"/>
    <w:rsid w:val="00B471F9"/>
    <w:rsid w:val="00B476E0"/>
    <w:rsid w:val="00B47F10"/>
    <w:rsid w:val="00B50992"/>
    <w:rsid w:val="00B50DD7"/>
    <w:rsid w:val="00B51142"/>
    <w:rsid w:val="00B51173"/>
    <w:rsid w:val="00B511C8"/>
    <w:rsid w:val="00B51849"/>
    <w:rsid w:val="00B526E6"/>
    <w:rsid w:val="00B52958"/>
    <w:rsid w:val="00B52993"/>
    <w:rsid w:val="00B52B86"/>
    <w:rsid w:val="00B52C26"/>
    <w:rsid w:val="00B52D18"/>
    <w:rsid w:val="00B53131"/>
    <w:rsid w:val="00B53204"/>
    <w:rsid w:val="00B53649"/>
    <w:rsid w:val="00B53680"/>
    <w:rsid w:val="00B53BB5"/>
    <w:rsid w:val="00B53CAD"/>
    <w:rsid w:val="00B53D90"/>
    <w:rsid w:val="00B543BF"/>
    <w:rsid w:val="00B545DD"/>
    <w:rsid w:val="00B54727"/>
    <w:rsid w:val="00B55050"/>
    <w:rsid w:val="00B557AA"/>
    <w:rsid w:val="00B5649B"/>
    <w:rsid w:val="00B56B58"/>
    <w:rsid w:val="00B56BC3"/>
    <w:rsid w:val="00B56E2C"/>
    <w:rsid w:val="00B56EEF"/>
    <w:rsid w:val="00B571BD"/>
    <w:rsid w:val="00B572E8"/>
    <w:rsid w:val="00B575EA"/>
    <w:rsid w:val="00B577FC"/>
    <w:rsid w:val="00B579DB"/>
    <w:rsid w:val="00B57EDB"/>
    <w:rsid w:val="00B60770"/>
    <w:rsid w:val="00B609B0"/>
    <w:rsid w:val="00B61252"/>
    <w:rsid w:val="00B614D7"/>
    <w:rsid w:val="00B61C8B"/>
    <w:rsid w:val="00B61E59"/>
    <w:rsid w:val="00B62320"/>
    <w:rsid w:val="00B6253F"/>
    <w:rsid w:val="00B628F3"/>
    <w:rsid w:val="00B62C86"/>
    <w:rsid w:val="00B63804"/>
    <w:rsid w:val="00B63E81"/>
    <w:rsid w:val="00B6412D"/>
    <w:rsid w:val="00B6414F"/>
    <w:rsid w:val="00B643E6"/>
    <w:rsid w:val="00B6443F"/>
    <w:rsid w:val="00B6469C"/>
    <w:rsid w:val="00B6486C"/>
    <w:rsid w:val="00B648B7"/>
    <w:rsid w:val="00B64C4D"/>
    <w:rsid w:val="00B65324"/>
    <w:rsid w:val="00B65C17"/>
    <w:rsid w:val="00B65FC5"/>
    <w:rsid w:val="00B660E6"/>
    <w:rsid w:val="00B66202"/>
    <w:rsid w:val="00B663C8"/>
    <w:rsid w:val="00B66DDC"/>
    <w:rsid w:val="00B66F90"/>
    <w:rsid w:val="00B67104"/>
    <w:rsid w:val="00B6736F"/>
    <w:rsid w:val="00B6737E"/>
    <w:rsid w:val="00B674D9"/>
    <w:rsid w:val="00B67963"/>
    <w:rsid w:val="00B67E6E"/>
    <w:rsid w:val="00B711D4"/>
    <w:rsid w:val="00B7189C"/>
    <w:rsid w:val="00B7196C"/>
    <w:rsid w:val="00B71BBB"/>
    <w:rsid w:val="00B72033"/>
    <w:rsid w:val="00B722F8"/>
    <w:rsid w:val="00B724DA"/>
    <w:rsid w:val="00B72CAD"/>
    <w:rsid w:val="00B72DF7"/>
    <w:rsid w:val="00B731E0"/>
    <w:rsid w:val="00B735E2"/>
    <w:rsid w:val="00B73838"/>
    <w:rsid w:val="00B73A44"/>
    <w:rsid w:val="00B747A7"/>
    <w:rsid w:val="00B747F4"/>
    <w:rsid w:val="00B74AF3"/>
    <w:rsid w:val="00B74D1A"/>
    <w:rsid w:val="00B756E7"/>
    <w:rsid w:val="00B75C96"/>
    <w:rsid w:val="00B76640"/>
    <w:rsid w:val="00B76F42"/>
    <w:rsid w:val="00B772A1"/>
    <w:rsid w:val="00B7797F"/>
    <w:rsid w:val="00B77B72"/>
    <w:rsid w:val="00B77F24"/>
    <w:rsid w:val="00B80325"/>
    <w:rsid w:val="00B80BB7"/>
    <w:rsid w:val="00B80D75"/>
    <w:rsid w:val="00B80E8D"/>
    <w:rsid w:val="00B80F06"/>
    <w:rsid w:val="00B8118D"/>
    <w:rsid w:val="00B816FC"/>
    <w:rsid w:val="00B81A16"/>
    <w:rsid w:val="00B82071"/>
    <w:rsid w:val="00B84A18"/>
    <w:rsid w:val="00B84C7A"/>
    <w:rsid w:val="00B84E46"/>
    <w:rsid w:val="00B84E7A"/>
    <w:rsid w:val="00B856CD"/>
    <w:rsid w:val="00B85977"/>
    <w:rsid w:val="00B85EC8"/>
    <w:rsid w:val="00B86607"/>
    <w:rsid w:val="00B86DFA"/>
    <w:rsid w:val="00B87267"/>
    <w:rsid w:val="00B873E4"/>
    <w:rsid w:val="00B87DD0"/>
    <w:rsid w:val="00B91324"/>
    <w:rsid w:val="00B91957"/>
    <w:rsid w:val="00B91BF3"/>
    <w:rsid w:val="00B91F00"/>
    <w:rsid w:val="00B91F11"/>
    <w:rsid w:val="00B92236"/>
    <w:rsid w:val="00B922BD"/>
    <w:rsid w:val="00B9297F"/>
    <w:rsid w:val="00B92996"/>
    <w:rsid w:val="00B92AD4"/>
    <w:rsid w:val="00B92CFD"/>
    <w:rsid w:val="00B930E3"/>
    <w:rsid w:val="00B934F0"/>
    <w:rsid w:val="00B93519"/>
    <w:rsid w:val="00B936B3"/>
    <w:rsid w:val="00B9396E"/>
    <w:rsid w:val="00B93C51"/>
    <w:rsid w:val="00B93D5A"/>
    <w:rsid w:val="00B93E3E"/>
    <w:rsid w:val="00B951CA"/>
    <w:rsid w:val="00B953D7"/>
    <w:rsid w:val="00B962D7"/>
    <w:rsid w:val="00B96C6A"/>
    <w:rsid w:val="00B96DFC"/>
    <w:rsid w:val="00B9738E"/>
    <w:rsid w:val="00B97C4A"/>
    <w:rsid w:val="00BA01EC"/>
    <w:rsid w:val="00BA0DE8"/>
    <w:rsid w:val="00BA13CA"/>
    <w:rsid w:val="00BA173D"/>
    <w:rsid w:val="00BA1D60"/>
    <w:rsid w:val="00BA1F09"/>
    <w:rsid w:val="00BA2650"/>
    <w:rsid w:val="00BA26D3"/>
    <w:rsid w:val="00BA2771"/>
    <w:rsid w:val="00BA287F"/>
    <w:rsid w:val="00BA2975"/>
    <w:rsid w:val="00BA2E8A"/>
    <w:rsid w:val="00BA2F53"/>
    <w:rsid w:val="00BA3891"/>
    <w:rsid w:val="00BA4390"/>
    <w:rsid w:val="00BA4619"/>
    <w:rsid w:val="00BA4869"/>
    <w:rsid w:val="00BA486D"/>
    <w:rsid w:val="00BA5763"/>
    <w:rsid w:val="00BA5B17"/>
    <w:rsid w:val="00BA5DD9"/>
    <w:rsid w:val="00BA5E5F"/>
    <w:rsid w:val="00BA648B"/>
    <w:rsid w:val="00BA6739"/>
    <w:rsid w:val="00BA6C68"/>
    <w:rsid w:val="00BA6C87"/>
    <w:rsid w:val="00BA6F24"/>
    <w:rsid w:val="00BA710A"/>
    <w:rsid w:val="00BA7538"/>
    <w:rsid w:val="00BA7556"/>
    <w:rsid w:val="00BA766E"/>
    <w:rsid w:val="00BA78B3"/>
    <w:rsid w:val="00BA7CBE"/>
    <w:rsid w:val="00BA7EEB"/>
    <w:rsid w:val="00BA7F8F"/>
    <w:rsid w:val="00BB0432"/>
    <w:rsid w:val="00BB05CA"/>
    <w:rsid w:val="00BB0798"/>
    <w:rsid w:val="00BB0930"/>
    <w:rsid w:val="00BB10E1"/>
    <w:rsid w:val="00BB1349"/>
    <w:rsid w:val="00BB135B"/>
    <w:rsid w:val="00BB140D"/>
    <w:rsid w:val="00BB1425"/>
    <w:rsid w:val="00BB1675"/>
    <w:rsid w:val="00BB2208"/>
    <w:rsid w:val="00BB2EE5"/>
    <w:rsid w:val="00BB2F59"/>
    <w:rsid w:val="00BB2F5D"/>
    <w:rsid w:val="00BB3173"/>
    <w:rsid w:val="00BB31E0"/>
    <w:rsid w:val="00BB3644"/>
    <w:rsid w:val="00BB36EB"/>
    <w:rsid w:val="00BB3CDA"/>
    <w:rsid w:val="00BB3F1A"/>
    <w:rsid w:val="00BB4D4B"/>
    <w:rsid w:val="00BB510A"/>
    <w:rsid w:val="00BB5243"/>
    <w:rsid w:val="00BB5D24"/>
    <w:rsid w:val="00BB5F92"/>
    <w:rsid w:val="00BB6424"/>
    <w:rsid w:val="00BB64B7"/>
    <w:rsid w:val="00BB65D9"/>
    <w:rsid w:val="00BB6D92"/>
    <w:rsid w:val="00BB6ED6"/>
    <w:rsid w:val="00BB70B9"/>
    <w:rsid w:val="00BB778D"/>
    <w:rsid w:val="00BB7D87"/>
    <w:rsid w:val="00BC06B9"/>
    <w:rsid w:val="00BC0AD0"/>
    <w:rsid w:val="00BC0E35"/>
    <w:rsid w:val="00BC0E85"/>
    <w:rsid w:val="00BC15E6"/>
    <w:rsid w:val="00BC1B6D"/>
    <w:rsid w:val="00BC1BB0"/>
    <w:rsid w:val="00BC2409"/>
    <w:rsid w:val="00BC24C9"/>
    <w:rsid w:val="00BC380B"/>
    <w:rsid w:val="00BC39F4"/>
    <w:rsid w:val="00BC3B27"/>
    <w:rsid w:val="00BC3D45"/>
    <w:rsid w:val="00BC3E66"/>
    <w:rsid w:val="00BC3E92"/>
    <w:rsid w:val="00BC4021"/>
    <w:rsid w:val="00BC4056"/>
    <w:rsid w:val="00BC4066"/>
    <w:rsid w:val="00BC450E"/>
    <w:rsid w:val="00BC4D85"/>
    <w:rsid w:val="00BC512D"/>
    <w:rsid w:val="00BC531B"/>
    <w:rsid w:val="00BC548B"/>
    <w:rsid w:val="00BC604C"/>
    <w:rsid w:val="00BC68B6"/>
    <w:rsid w:val="00BC6C96"/>
    <w:rsid w:val="00BC71C9"/>
    <w:rsid w:val="00BC7A4E"/>
    <w:rsid w:val="00BD00B8"/>
    <w:rsid w:val="00BD0136"/>
    <w:rsid w:val="00BD02A4"/>
    <w:rsid w:val="00BD0769"/>
    <w:rsid w:val="00BD0887"/>
    <w:rsid w:val="00BD0AB1"/>
    <w:rsid w:val="00BD10EC"/>
    <w:rsid w:val="00BD1735"/>
    <w:rsid w:val="00BD1745"/>
    <w:rsid w:val="00BD214B"/>
    <w:rsid w:val="00BD21AB"/>
    <w:rsid w:val="00BD378A"/>
    <w:rsid w:val="00BD3971"/>
    <w:rsid w:val="00BD3AA1"/>
    <w:rsid w:val="00BD43D6"/>
    <w:rsid w:val="00BD4483"/>
    <w:rsid w:val="00BD4538"/>
    <w:rsid w:val="00BD458E"/>
    <w:rsid w:val="00BD4965"/>
    <w:rsid w:val="00BD4A56"/>
    <w:rsid w:val="00BD4B75"/>
    <w:rsid w:val="00BD4E4B"/>
    <w:rsid w:val="00BD5521"/>
    <w:rsid w:val="00BD57A8"/>
    <w:rsid w:val="00BD5997"/>
    <w:rsid w:val="00BD5A84"/>
    <w:rsid w:val="00BD617A"/>
    <w:rsid w:val="00BD68FF"/>
    <w:rsid w:val="00BD7056"/>
    <w:rsid w:val="00BD71D7"/>
    <w:rsid w:val="00BD7214"/>
    <w:rsid w:val="00BD7B25"/>
    <w:rsid w:val="00BD7DCB"/>
    <w:rsid w:val="00BE0354"/>
    <w:rsid w:val="00BE052B"/>
    <w:rsid w:val="00BE0A0D"/>
    <w:rsid w:val="00BE112F"/>
    <w:rsid w:val="00BE14F8"/>
    <w:rsid w:val="00BE186B"/>
    <w:rsid w:val="00BE1890"/>
    <w:rsid w:val="00BE1AD8"/>
    <w:rsid w:val="00BE1AFA"/>
    <w:rsid w:val="00BE27ED"/>
    <w:rsid w:val="00BE29BA"/>
    <w:rsid w:val="00BE2DEA"/>
    <w:rsid w:val="00BE2F1B"/>
    <w:rsid w:val="00BE3144"/>
    <w:rsid w:val="00BE37DD"/>
    <w:rsid w:val="00BE3FDB"/>
    <w:rsid w:val="00BE47E1"/>
    <w:rsid w:val="00BE4FAB"/>
    <w:rsid w:val="00BE55B0"/>
    <w:rsid w:val="00BE5604"/>
    <w:rsid w:val="00BE5633"/>
    <w:rsid w:val="00BE56B9"/>
    <w:rsid w:val="00BE5736"/>
    <w:rsid w:val="00BE594F"/>
    <w:rsid w:val="00BE5CDD"/>
    <w:rsid w:val="00BE65CE"/>
    <w:rsid w:val="00BE6707"/>
    <w:rsid w:val="00BE690B"/>
    <w:rsid w:val="00BE7226"/>
    <w:rsid w:val="00BE728F"/>
    <w:rsid w:val="00BE739E"/>
    <w:rsid w:val="00BE743B"/>
    <w:rsid w:val="00BE7587"/>
    <w:rsid w:val="00BE76E4"/>
    <w:rsid w:val="00BE7AFE"/>
    <w:rsid w:val="00BE7D09"/>
    <w:rsid w:val="00BE7D4F"/>
    <w:rsid w:val="00BF0E47"/>
    <w:rsid w:val="00BF146E"/>
    <w:rsid w:val="00BF1962"/>
    <w:rsid w:val="00BF1B58"/>
    <w:rsid w:val="00BF2143"/>
    <w:rsid w:val="00BF2496"/>
    <w:rsid w:val="00BF3198"/>
    <w:rsid w:val="00BF3275"/>
    <w:rsid w:val="00BF3311"/>
    <w:rsid w:val="00BF36C9"/>
    <w:rsid w:val="00BF3739"/>
    <w:rsid w:val="00BF42AF"/>
    <w:rsid w:val="00BF44B0"/>
    <w:rsid w:val="00BF45A5"/>
    <w:rsid w:val="00BF4DDC"/>
    <w:rsid w:val="00BF4ED6"/>
    <w:rsid w:val="00BF4F01"/>
    <w:rsid w:val="00BF527A"/>
    <w:rsid w:val="00BF5578"/>
    <w:rsid w:val="00BF568A"/>
    <w:rsid w:val="00BF5B5A"/>
    <w:rsid w:val="00BF6988"/>
    <w:rsid w:val="00BF6A3C"/>
    <w:rsid w:val="00BF6FCD"/>
    <w:rsid w:val="00BF70BC"/>
    <w:rsid w:val="00BF7587"/>
    <w:rsid w:val="00BF7800"/>
    <w:rsid w:val="00BF78AE"/>
    <w:rsid w:val="00BF7D15"/>
    <w:rsid w:val="00C00002"/>
    <w:rsid w:val="00C0025B"/>
    <w:rsid w:val="00C002CE"/>
    <w:rsid w:val="00C0049C"/>
    <w:rsid w:val="00C00972"/>
    <w:rsid w:val="00C00C1C"/>
    <w:rsid w:val="00C00CC1"/>
    <w:rsid w:val="00C013EC"/>
    <w:rsid w:val="00C01DFC"/>
    <w:rsid w:val="00C01F56"/>
    <w:rsid w:val="00C021D0"/>
    <w:rsid w:val="00C023E3"/>
    <w:rsid w:val="00C02ADC"/>
    <w:rsid w:val="00C02EA8"/>
    <w:rsid w:val="00C02F48"/>
    <w:rsid w:val="00C02FBA"/>
    <w:rsid w:val="00C034FA"/>
    <w:rsid w:val="00C03877"/>
    <w:rsid w:val="00C038A1"/>
    <w:rsid w:val="00C039E7"/>
    <w:rsid w:val="00C03A74"/>
    <w:rsid w:val="00C03B25"/>
    <w:rsid w:val="00C03C3E"/>
    <w:rsid w:val="00C03D20"/>
    <w:rsid w:val="00C03DFD"/>
    <w:rsid w:val="00C03EFB"/>
    <w:rsid w:val="00C04493"/>
    <w:rsid w:val="00C048AD"/>
    <w:rsid w:val="00C04D3F"/>
    <w:rsid w:val="00C04E3E"/>
    <w:rsid w:val="00C0501C"/>
    <w:rsid w:val="00C055C3"/>
    <w:rsid w:val="00C055FB"/>
    <w:rsid w:val="00C057CC"/>
    <w:rsid w:val="00C05832"/>
    <w:rsid w:val="00C0584B"/>
    <w:rsid w:val="00C059EE"/>
    <w:rsid w:val="00C05A3B"/>
    <w:rsid w:val="00C06025"/>
    <w:rsid w:val="00C0608C"/>
    <w:rsid w:val="00C06333"/>
    <w:rsid w:val="00C0687D"/>
    <w:rsid w:val="00C06A1A"/>
    <w:rsid w:val="00C06AEC"/>
    <w:rsid w:val="00C06FDD"/>
    <w:rsid w:val="00C07DF9"/>
    <w:rsid w:val="00C103CB"/>
    <w:rsid w:val="00C10621"/>
    <w:rsid w:val="00C1091A"/>
    <w:rsid w:val="00C10958"/>
    <w:rsid w:val="00C109D6"/>
    <w:rsid w:val="00C10AE8"/>
    <w:rsid w:val="00C10C3D"/>
    <w:rsid w:val="00C11047"/>
    <w:rsid w:val="00C11815"/>
    <w:rsid w:val="00C11A34"/>
    <w:rsid w:val="00C11AA6"/>
    <w:rsid w:val="00C11F12"/>
    <w:rsid w:val="00C1213F"/>
    <w:rsid w:val="00C125EC"/>
    <w:rsid w:val="00C12872"/>
    <w:rsid w:val="00C12951"/>
    <w:rsid w:val="00C12DCD"/>
    <w:rsid w:val="00C131D8"/>
    <w:rsid w:val="00C136F1"/>
    <w:rsid w:val="00C13F79"/>
    <w:rsid w:val="00C14129"/>
    <w:rsid w:val="00C146F2"/>
    <w:rsid w:val="00C14DFB"/>
    <w:rsid w:val="00C14FBF"/>
    <w:rsid w:val="00C152D0"/>
    <w:rsid w:val="00C15838"/>
    <w:rsid w:val="00C15A58"/>
    <w:rsid w:val="00C15B60"/>
    <w:rsid w:val="00C15C5A"/>
    <w:rsid w:val="00C15F6A"/>
    <w:rsid w:val="00C1640F"/>
    <w:rsid w:val="00C16CC2"/>
    <w:rsid w:val="00C16D04"/>
    <w:rsid w:val="00C16E75"/>
    <w:rsid w:val="00C17185"/>
    <w:rsid w:val="00C177A7"/>
    <w:rsid w:val="00C17B3A"/>
    <w:rsid w:val="00C17D64"/>
    <w:rsid w:val="00C17E6C"/>
    <w:rsid w:val="00C20242"/>
    <w:rsid w:val="00C204F0"/>
    <w:rsid w:val="00C2078F"/>
    <w:rsid w:val="00C207CF"/>
    <w:rsid w:val="00C2097E"/>
    <w:rsid w:val="00C212AE"/>
    <w:rsid w:val="00C214F1"/>
    <w:rsid w:val="00C21B13"/>
    <w:rsid w:val="00C21DE1"/>
    <w:rsid w:val="00C21E89"/>
    <w:rsid w:val="00C21F9A"/>
    <w:rsid w:val="00C221EE"/>
    <w:rsid w:val="00C221FA"/>
    <w:rsid w:val="00C22916"/>
    <w:rsid w:val="00C22929"/>
    <w:rsid w:val="00C22DA9"/>
    <w:rsid w:val="00C231A7"/>
    <w:rsid w:val="00C236C0"/>
    <w:rsid w:val="00C23822"/>
    <w:rsid w:val="00C23D34"/>
    <w:rsid w:val="00C23E0D"/>
    <w:rsid w:val="00C24B00"/>
    <w:rsid w:val="00C24CD0"/>
    <w:rsid w:val="00C2538E"/>
    <w:rsid w:val="00C2552C"/>
    <w:rsid w:val="00C2555B"/>
    <w:rsid w:val="00C256E6"/>
    <w:rsid w:val="00C25FE7"/>
    <w:rsid w:val="00C2645E"/>
    <w:rsid w:val="00C2681F"/>
    <w:rsid w:val="00C2687C"/>
    <w:rsid w:val="00C2695A"/>
    <w:rsid w:val="00C269CE"/>
    <w:rsid w:val="00C26CFB"/>
    <w:rsid w:val="00C26FBD"/>
    <w:rsid w:val="00C2736D"/>
    <w:rsid w:val="00C27610"/>
    <w:rsid w:val="00C2770F"/>
    <w:rsid w:val="00C27772"/>
    <w:rsid w:val="00C277BD"/>
    <w:rsid w:val="00C30745"/>
    <w:rsid w:val="00C30C34"/>
    <w:rsid w:val="00C30E76"/>
    <w:rsid w:val="00C30FA6"/>
    <w:rsid w:val="00C315F7"/>
    <w:rsid w:val="00C31987"/>
    <w:rsid w:val="00C31FC0"/>
    <w:rsid w:val="00C32220"/>
    <w:rsid w:val="00C328A1"/>
    <w:rsid w:val="00C32A65"/>
    <w:rsid w:val="00C32CA9"/>
    <w:rsid w:val="00C32E05"/>
    <w:rsid w:val="00C33159"/>
    <w:rsid w:val="00C3317C"/>
    <w:rsid w:val="00C33512"/>
    <w:rsid w:val="00C33F05"/>
    <w:rsid w:val="00C342D6"/>
    <w:rsid w:val="00C34489"/>
    <w:rsid w:val="00C350D7"/>
    <w:rsid w:val="00C35C92"/>
    <w:rsid w:val="00C35D8F"/>
    <w:rsid w:val="00C35E79"/>
    <w:rsid w:val="00C35EDE"/>
    <w:rsid w:val="00C367CE"/>
    <w:rsid w:val="00C36845"/>
    <w:rsid w:val="00C36CD2"/>
    <w:rsid w:val="00C371C4"/>
    <w:rsid w:val="00C37691"/>
    <w:rsid w:val="00C37768"/>
    <w:rsid w:val="00C37777"/>
    <w:rsid w:val="00C37CE8"/>
    <w:rsid w:val="00C37F88"/>
    <w:rsid w:val="00C400F1"/>
    <w:rsid w:val="00C40259"/>
    <w:rsid w:val="00C403BB"/>
    <w:rsid w:val="00C408F3"/>
    <w:rsid w:val="00C40C18"/>
    <w:rsid w:val="00C40C23"/>
    <w:rsid w:val="00C40C30"/>
    <w:rsid w:val="00C42669"/>
    <w:rsid w:val="00C426F8"/>
    <w:rsid w:val="00C4286C"/>
    <w:rsid w:val="00C429D9"/>
    <w:rsid w:val="00C42CCC"/>
    <w:rsid w:val="00C42D69"/>
    <w:rsid w:val="00C4304F"/>
    <w:rsid w:val="00C436B5"/>
    <w:rsid w:val="00C4375F"/>
    <w:rsid w:val="00C43781"/>
    <w:rsid w:val="00C43861"/>
    <w:rsid w:val="00C43969"/>
    <w:rsid w:val="00C439A8"/>
    <w:rsid w:val="00C43FA6"/>
    <w:rsid w:val="00C44241"/>
    <w:rsid w:val="00C4432C"/>
    <w:rsid w:val="00C4439A"/>
    <w:rsid w:val="00C443B7"/>
    <w:rsid w:val="00C44C83"/>
    <w:rsid w:val="00C44D8F"/>
    <w:rsid w:val="00C4556A"/>
    <w:rsid w:val="00C455B5"/>
    <w:rsid w:val="00C46093"/>
    <w:rsid w:val="00C46320"/>
    <w:rsid w:val="00C463D0"/>
    <w:rsid w:val="00C465B7"/>
    <w:rsid w:val="00C467E5"/>
    <w:rsid w:val="00C468AC"/>
    <w:rsid w:val="00C47105"/>
    <w:rsid w:val="00C4775A"/>
    <w:rsid w:val="00C4781E"/>
    <w:rsid w:val="00C47821"/>
    <w:rsid w:val="00C47C4F"/>
    <w:rsid w:val="00C47E95"/>
    <w:rsid w:val="00C50752"/>
    <w:rsid w:val="00C50958"/>
    <w:rsid w:val="00C51068"/>
    <w:rsid w:val="00C511B3"/>
    <w:rsid w:val="00C511F1"/>
    <w:rsid w:val="00C51464"/>
    <w:rsid w:val="00C51637"/>
    <w:rsid w:val="00C51861"/>
    <w:rsid w:val="00C51939"/>
    <w:rsid w:val="00C51A88"/>
    <w:rsid w:val="00C51C0D"/>
    <w:rsid w:val="00C51EFE"/>
    <w:rsid w:val="00C520D4"/>
    <w:rsid w:val="00C5253C"/>
    <w:rsid w:val="00C5259E"/>
    <w:rsid w:val="00C525D8"/>
    <w:rsid w:val="00C528BE"/>
    <w:rsid w:val="00C52DD6"/>
    <w:rsid w:val="00C52E8E"/>
    <w:rsid w:val="00C53302"/>
    <w:rsid w:val="00C535CB"/>
    <w:rsid w:val="00C53628"/>
    <w:rsid w:val="00C53FBA"/>
    <w:rsid w:val="00C53FD0"/>
    <w:rsid w:val="00C54D4E"/>
    <w:rsid w:val="00C54F81"/>
    <w:rsid w:val="00C55072"/>
    <w:rsid w:val="00C5515B"/>
    <w:rsid w:val="00C55559"/>
    <w:rsid w:val="00C558C1"/>
    <w:rsid w:val="00C55AA6"/>
    <w:rsid w:val="00C55C8F"/>
    <w:rsid w:val="00C55DC3"/>
    <w:rsid w:val="00C56A56"/>
    <w:rsid w:val="00C57011"/>
    <w:rsid w:val="00C577C7"/>
    <w:rsid w:val="00C57943"/>
    <w:rsid w:val="00C57A20"/>
    <w:rsid w:val="00C57BE4"/>
    <w:rsid w:val="00C57D2B"/>
    <w:rsid w:val="00C60BD4"/>
    <w:rsid w:val="00C60D9B"/>
    <w:rsid w:val="00C60EAC"/>
    <w:rsid w:val="00C61014"/>
    <w:rsid w:val="00C6170C"/>
    <w:rsid w:val="00C6179B"/>
    <w:rsid w:val="00C61B25"/>
    <w:rsid w:val="00C61E66"/>
    <w:rsid w:val="00C61E71"/>
    <w:rsid w:val="00C62269"/>
    <w:rsid w:val="00C623C4"/>
    <w:rsid w:val="00C624F7"/>
    <w:rsid w:val="00C62909"/>
    <w:rsid w:val="00C6296C"/>
    <w:rsid w:val="00C6338D"/>
    <w:rsid w:val="00C635BB"/>
    <w:rsid w:val="00C6368F"/>
    <w:rsid w:val="00C63882"/>
    <w:rsid w:val="00C649EE"/>
    <w:rsid w:val="00C64D86"/>
    <w:rsid w:val="00C65700"/>
    <w:rsid w:val="00C65A9B"/>
    <w:rsid w:val="00C663C1"/>
    <w:rsid w:val="00C667DE"/>
    <w:rsid w:val="00C66859"/>
    <w:rsid w:val="00C66B4C"/>
    <w:rsid w:val="00C66C76"/>
    <w:rsid w:val="00C66DD3"/>
    <w:rsid w:val="00C6734F"/>
    <w:rsid w:val="00C67390"/>
    <w:rsid w:val="00C67D9E"/>
    <w:rsid w:val="00C67EC3"/>
    <w:rsid w:val="00C70460"/>
    <w:rsid w:val="00C7053D"/>
    <w:rsid w:val="00C710D9"/>
    <w:rsid w:val="00C71146"/>
    <w:rsid w:val="00C71376"/>
    <w:rsid w:val="00C71C6B"/>
    <w:rsid w:val="00C71E03"/>
    <w:rsid w:val="00C72801"/>
    <w:rsid w:val="00C72D44"/>
    <w:rsid w:val="00C72DA4"/>
    <w:rsid w:val="00C72EA8"/>
    <w:rsid w:val="00C730F9"/>
    <w:rsid w:val="00C732E5"/>
    <w:rsid w:val="00C73809"/>
    <w:rsid w:val="00C738ED"/>
    <w:rsid w:val="00C744D8"/>
    <w:rsid w:val="00C74590"/>
    <w:rsid w:val="00C74761"/>
    <w:rsid w:val="00C747C1"/>
    <w:rsid w:val="00C749AE"/>
    <w:rsid w:val="00C7506D"/>
    <w:rsid w:val="00C75733"/>
    <w:rsid w:val="00C75AE6"/>
    <w:rsid w:val="00C75BF7"/>
    <w:rsid w:val="00C7641B"/>
    <w:rsid w:val="00C7652C"/>
    <w:rsid w:val="00C77311"/>
    <w:rsid w:val="00C7761D"/>
    <w:rsid w:val="00C7762C"/>
    <w:rsid w:val="00C77660"/>
    <w:rsid w:val="00C80000"/>
    <w:rsid w:val="00C8018E"/>
    <w:rsid w:val="00C8019E"/>
    <w:rsid w:val="00C802A4"/>
    <w:rsid w:val="00C80862"/>
    <w:rsid w:val="00C80C99"/>
    <w:rsid w:val="00C81091"/>
    <w:rsid w:val="00C81BE9"/>
    <w:rsid w:val="00C82184"/>
    <w:rsid w:val="00C82287"/>
    <w:rsid w:val="00C82489"/>
    <w:rsid w:val="00C825B0"/>
    <w:rsid w:val="00C82C21"/>
    <w:rsid w:val="00C82C69"/>
    <w:rsid w:val="00C830CD"/>
    <w:rsid w:val="00C833FB"/>
    <w:rsid w:val="00C83853"/>
    <w:rsid w:val="00C83B52"/>
    <w:rsid w:val="00C83EC0"/>
    <w:rsid w:val="00C83FCB"/>
    <w:rsid w:val="00C840A1"/>
    <w:rsid w:val="00C844EA"/>
    <w:rsid w:val="00C84A39"/>
    <w:rsid w:val="00C84A6B"/>
    <w:rsid w:val="00C84D4F"/>
    <w:rsid w:val="00C85061"/>
    <w:rsid w:val="00C854C3"/>
    <w:rsid w:val="00C8568D"/>
    <w:rsid w:val="00C859F1"/>
    <w:rsid w:val="00C85C3A"/>
    <w:rsid w:val="00C863F2"/>
    <w:rsid w:val="00C866EA"/>
    <w:rsid w:val="00C86C5F"/>
    <w:rsid w:val="00C879B3"/>
    <w:rsid w:val="00C87AA7"/>
    <w:rsid w:val="00C87D9A"/>
    <w:rsid w:val="00C87FB1"/>
    <w:rsid w:val="00C90100"/>
    <w:rsid w:val="00C902E0"/>
    <w:rsid w:val="00C909E8"/>
    <w:rsid w:val="00C90A12"/>
    <w:rsid w:val="00C913F0"/>
    <w:rsid w:val="00C914C8"/>
    <w:rsid w:val="00C9150F"/>
    <w:rsid w:val="00C9216D"/>
    <w:rsid w:val="00C926DF"/>
    <w:rsid w:val="00C92F0E"/>
    <w:rsid w:val="00C9311A"/>
    <w:rsid w:val="00C935AB"/>
    <w:rsid w:val="00C93847"/>
    <w:rsid w:val="00C93A70"/>
    <w:rsid w:val="00C93AE4"/>
    <w:rsid w:val="00C941EE"/>
    <w:rsid w:val="00C94855"/>
    <w:rsid w:val="00C94892"/>
    <w:rsid w:val="00C94A7C"/>
    <w:rsid w:val="00C952D1"/>
    <w:rsid w:val="00C95595"/>
    <w:rsid w:val="00C95A36"/>
    <w:rsid w:val="00C95AC1"/>
    <w:rsid w:val="00C95B2A"/>
    <w:rsid w:val="00C97036"/>
    <w:rsid w:val="00C973BA"/>
    <w:rsid w:val="00C97B38"/>
    <w:rsid w:val="00C97ED5"/>
    <w:rsid w:val="00CA0056"/>
    <w:rsid w:val="00CA04CC"/>
    <w:rsid w:val="00CA0599"/>
    <w:rsid w:val="00CA0A47"/>
    <w:rsid w:val="00CA1113"/>
    <w:rsid w:val="00CA1333"/>
    <w:rsid w:val="00CA1419"/>
    <w:rsid w:val="00CA1DCB"/>
    <w:rsid w:val="00CA1E51"/>
    <w:rsid w:val="00CA25E2"/>
    <w:rsid w:val="00CA2F61"/>
    <w:rsid w:val="00CA31F8"/>
    <w:rsid w:val="00CA33DC"/>
    <w:rsid w:val="00CA4351"/>
    <w:rsid w:val="00CA49B2"/>
    <w:rsid w:val="00CA528B"/>
    <w:rsid w:val="00CA5E2B"/>
    <w:rsid w:val="00CA6460"/>
    <w:rsid w:val="00CA65BF"/>
    <w:rsid w:val="00CA69BF"/>
    <w:rsid w:val="00CA6AA2"/>
    <w:rsid w:val="00CA6E93"/>
    <w:rsid w:val="00CA7855"/>
    <w:rsid w:val="00CA7A07"/>
    <w:rsid w:val="00CA7E6C"/>
    <w:rsid w:val="00CA7F26"/>
    <w:rsid w:val="00CB05B1"/>
    <w:rsid w:val="00CB0EAA"/>
    <w:rsid w:val="00CB1012"/>
    <w:rsid w:val="00CB10B3"/>
    <w:rsid w:val="00CB1183"/>
    <w:rsid w:val="00CB148C"/>
    <w:rsid w:val="00CB14B3"/>
    <w:rsid w:val="00CB1550"/>
    <w:rsid w:val="00CB1626"/>
    <w:rsid w:val="00CB1D08"/>
    <w:rsid w:val="00CB1EB9"/>
    <w:rsid w:val="00CB25F1"/>
    <w:rsid w:val="00CB2739"/>
    <w:rsid w:val="00CB2B4C"/>
    <w:rsid w:val="00CB2BA3"/>
    <w:rsid w:val="00CB382B"/>
    <w:rsid w:val="00CB3B64"/>
    <w:rsid w:val="00CB3BBD"/>
    <w:rsid w:val="00CB40B2"/>
    <w:rsid w:val="00CB4192"/>
    <w:rsid w:val="00CB41A9"/>
    <w:rsid w:val="00CB453C"/>
    <w:rsid w:val="00CB4C1E"/>
    <w:rsid w:val="00CB4CAA"/>
    <w:rsid w:val="00CB5009"/>
    <w:rsid w:val="00CB54DB"/>
    <w:rsid w:val="00CB5788"/>
    <w:rsid w:val="00CB582D"/>
    <w:rsid w:val="00CB6027"/>
    <w:rsid w:val="00CB6A63"/>
    <w:rsid w:val="00CB6E42"/>
    <w:rsid w:val="00CB6E49"/>
    <w:rsid w:val="00CB7EF9"/>
    <w:rsid w:val="00CC025C"/>
    <w:rsid w:val="00CC035E"/>
    <w:rsid w:val="00CC0A26"/>
    <w:rsid w:val="00CC135F"/>
    <w:rsid w:val="00CC1375"/>
    <w:rsid w:val="00CC1E0F"/>
    <w:rsid w:val="00CC24FA"/>
    <w:rsid w:val="00CC26E8"/>
    <w:rsid w:val="00CC2C12"/>
    <w:rsid w:val="00CC33E1"/>
    <w:rsid w:val="00CC3D03"/>
    <w:rsid w:val="00CC41FD"/>
    <w:rsid w:val="00CC4892"/>
    <w:rsid w:val="00CC48BB"/>
    <w:rsid w:val="00CC4A07"/>
    <w:rsid w:val="00CC51CA"/>
    <w:rsid w:val="00CC565C"/>
    <w:rsid w:val="00CC5770"/>
    <w:rsid w:val="00CC5DA8"/>
    <w:rsid w:val="00CC6374"/>
    <w:rsid w:val="00CC6697"/>
    <w:rsid w:val="00CC6C60"/>
    <w:rsid w:val="00CC754C"/>
    <w:rsid w:val="00CC7968"/>
    <w:rsid w:val="00CC7BD1"/>
    <w:rsid w:val="00CC7C53"/>
    <w:rsid w:val="00CD019D"/>
    <w:rsid w:val="00CD07EA"/>
    <w:rsid w:val="00CD1020"/>
    <w:rsid w:val="00CD1C47"/>
    <w:rsid w:val="00CD1DE5"/>
    <w:rsid w:val="00CD2274"/>
    <w:rsid w:val="00CD227E"/>
    <w:rsid w:val="00CD2283"/>
    <w:rsid w:val="00CD28FF"/>
    <w:rsid w:val="00CD301A"/>
    <w:rsid w:val="00CD34D3"/>
    <w:rsid w:val="00CD3C46"/>
    <w:rsid w:val="00CD3CDC"/>
    <w:rsid w:val="00CD3DCB"/>
    <w:rsid w:val="00CD49B9"/>
    <w:rsid w:val="00CD4DEC"/>
    <w:rsid w:val="00CD4EC1"/>
    <w:rsid w:val="00CD4F24"/>
    <w:rsid w:val="00CD4F7C"/>
    <w:rsid w:val="00CD548A"/>
    <w:rsid w:val="00CD62E1"/>
    <w:rsid w:val="00CD6330"/>
    <w:rsid w:val="00CD6760"/>
    <w:rsid w:val="00CD6AA0"/>
    <w:rsid w:val="00CD745D"/>
    <w:rsid w:val="00CD7A03"/>
    <w:rsid w:val="00CE0435"/>
    <w:rsid w:val="00CE1D33"/>
    <w:rsid w:val="00CE22EF"/>
    <w:rsid w:val="00CE24A4"/>
    <w:rsid w:val="00CE2F2F"/>
    <w:rsid w:val="00CE31D2"/>
    <w:rsid w:val="00CE33DC"/>
    <w:rsid w:val="00CE38EE"/>
    <w:rsid w:val="00CE39DE"/>
    <w:rsid w:val="00CE42D1"/>
    <w:rsid w:val="00CE4428"/>
    <w:rsid w:val="00CE4487"/>
    <w:rsid w:val="00CE4833"/>
    <w:rsid w:val="00CE5044"/>
    <w:rsid w:val="00CE51C0"/>
    <w:rsid w:val="00CE58A6"/>
    <w:rsid w:val="00CE592D"/>
    <w:rsid w:val="00CE5C93"/>
    <w:rsid w:val="00CE6459"/>
    <w:rsid w:val="00CE67B6"/>
    <w:rsid w:val="00CE6C20"/>
    <w:rsid w:val="00CE6D68"/>
    <w:rsid w:val="00CE733B"/>
    <w:rsid w:val="00CE7752"/>
    <w:rsid w:val="00CE7CCF"/>
    <w:rsid w:val="00CE7EBD"/>
    <w:rsid w:val="00CF00A2"/>
    <w:rsid w:val="00CF0463"/>
    <w:rsid w:val="00CF08A8"/>
    <w:rsid w:val="00CF0B30"/>
    <w:rsid w:val="00CF0F66"/>
    <w:rsid w:val="00CF1097"/>
    <w:rsid w:val="00CF157D"/>
    <w:rsid w:val="00CF1847"/>
    <w:rsid w:val="00CF1D3B"/>
    <w:rsid w:val="00CF1F16"/>
    <w:rsid w:val="00CF2484"/>
    <w:rsid w:val="00CF2660"/>
    <w:rsid w:val="00CF2755"/>
    <w:rsid w:val="00CF3104"/>
    <w:rsid w:val="00CF31E1"/>
    <w:rsid w:val="00CF3879"/>
    <w:rsid w:val="00CF3F4A"/>
    <w:rsid w:val="00CF4068"/>
    <w:rsid w:val="00CF43A4"/>
    <w:rsid w:val="00CF4AF8"/>
    <w:rsid w:val="00CF4E9C"/>
    <w:rsid w:val="00CF4FF3"/>
    <w:rsid w:val="00CF5218"/>
    <w:rsid w:val="00CF5622"/>
    <w:rsid w:val="00CF5762"/>
    <w:rsid w:val="00CF5911"/>
    <w:rsid w:val="00CF5B1B"/>
    <w:rsid w:val="00CF601A"/>
    <w:rsid w:val="00CF61ED"/>
    <w:rsid w:val="00CF6263"/>
    <w:rsid w:val="00CF64FD"/>
    <w:rsid w:val="00CF70F3"/>
    <w:rsid w:val="00CF72C8"/>
    <w:rsid w:val="00CF7716"/>
    <w:rsid w:val="00CF7815"/>
    <w:rsid w:val="00CF7AB8"/>
    <w:rsid w:val="00CF7D51"/>
    <w:rsid w:val="00D0000D"/>
    <w:rsid w:val="00D013B7"/>
    <w:rsid w:val="00D013CE"/>
    <w:rsid w:val="00D01649"/>
    <w:rsid w:val="00D018AA"/>
    <w:rsid w:val="00D01B14"/>
    <w:rsid w:val="00D01F21"/>
    <w:rsid w:val="00D02299"/>
    <w:rsid w:val="00D02370"/>
    <w:rsid w:val="00D02462"/>
    <w:rsid w:val="00D029CB"/>
    <w:rsid w:val="00D03B9F"/>
    <w:rsid w:val="00D04354"/>
    <w:rsid w:val="00D04594"/>
    <w:rsid w:val="00D0474D"/>
    <w:rsid w:val="00D04B8B"/>
    <w:rsid w:val="00D04EAC"/>
    <w:rsid w:val="00D051B4"/>
    <w:rsid w:val="00D05608"/>
    <w:rsid w:val="00D05E7C"/>
    <w:rsid w:val="00D05EDA"/>
    <w:rsid w:val="00D05F65"/>
    <w:rsid w:val="00D0609F"/>
    <w:rsid w:val="00D06A47"/>
    <w:rsid w:val="00D06B6C"/>
    <w:rsid w:val="00D0703D"/>
    <w:rsid w:val="00D07640"/>
    <w:rsid w:val="00D07794"/>
    <w:rsid w:val="00D077C7"/>
    <w:rsid w:val="00D07B04"/>
    <w:rsid w:val="00D07BD9"/>
    <w:rsid w:val="00D07EF6"/>
    <w:rsid w:val="00D102D1"/>
    <w:rsid w:val="00D10312"/>
    <w:rsid w:val="00D107D3"/>
    <w:rsid w:val="00D10AFB"/>
    <w:rsid w:val="00D10B6F"/>
    <w:rsid w:val="00D12081"/>
    <w:rsid w:val="00D12A60"/>
    <w:rsid w:val="00D12C19"/>
    <w:rsid w:val="00D12F06"/>
    <w:rsid w:val="00D130E3"/>
    <w:rsid w:val="00D13588"/>
    <w:rsid w:val="00D13749"/>
    <w:rsid w:val="00D13C85"/>
    <w:rsid w:val="00D13F3D"/>
    <w:rsid w:val="00D14934"/>
    <w:rsid w:val="00D14994"/>
    <w:rsid w:val="00D14A26"/>
    <w:rsid w:val="00D14FEE"/>
    <w:rsid w:val="00D164B2"/>
    <w:rsid w:val="00D168F4"/>
    <w:rsid w:val="00D16D35"/>
    <w:rsid w:val="00D170E0"/>
    <w:rsid w:val="00D172BA"/>
    <w:rsid w:val="00D179CB"/>
    <w:rsid w:val="00D17B7D"/>
    <w:rsid w:val="00D17BFF"/>
    <w:rsid w:val="00D17DFF"/>
    <w:rsid w:val="00D2044A"/>
    <w:rsid w:val="00D206FE"/>
    <w:rsid w:val="00D20AA3"/>
    <w:rsid w:val="00D20C8A"/>
    <w:rsid w:val="00D2107B"/>
    <w:rsid w:val="00D216BE"/>
    <w:rsid w:val="00D21E02"/>
    <w:rsid w:val="00D21FE4"/>
    <w:rsid w:val="00D226BB"/>
    <w:rsid w:val="00D227ED"/>
    <w:rsid w:val="00D22A26"/>
    <w:rsid w:val="00D22EFE"/>
    <w:rsid w:val="00D23A3C"/>
    <w:rsid w:val="00D24427"/>
    <w:rsid w:val="00D24C72"/>
    <w:rsid w:val="00D2526C"/>
    <w:rsid w:val="00D25AD7"/>
    <w:rsid w:val="00D26235"/>
    <w:rsid w:val="00D26BB8"/>
    <w:rsid w:val="00D26C68"/>
    <w:rsid w:val="00D26D82"/>
    <w:rsid w:val="00D27058"/>
    <w:rsid w:val="00D27C49"/>
    <w:rsid w:val="00D27C95"/>
    <w:rsid w:val="00D27D7D"/>
    <w:rsid w:val="00D3092A"/>
    <w:rsid w:val="00D31669"/>
    <w:rsid w:val="00D316DF"/>
    <w:rsid w:val="00D31B32"/>
    <w:rsid w:val="00D31C29"/>
    <w:rsid w:val="00D32286"/>
    <w:rsid w:val="00D3232C"/>
    <w:rsid w:val="00D325CF"/>
    <w:rsid w:val="00D328F1"/>
    <w:rsid w:val="00D32B4A"/>
    <w:rsid w:val="00D33234"/>
    <w:rsid w:val="00D33ECF"/>
    <w:rsid w:val="00D33F82"/>
    <w:rsid w:val="00D33FA4"/>
    <w:rsid w:val="00D33FD9"/>
    <w:rsid w:val="00D34413"/>
    <w:rsid w:val="00D34552"/>
    <w:rsid w:val="00D34946"/>
    <w:rsid w:val="00D34969"/>
    <w:rsid w:val="00D34E1B"/>
    <w:rsid w:val="00D34E57"/>
    <w:rsid w:val="00D35752"/>
    <w:rsid w:val="00D35994"/>
    <w:rsid w:val="00D35A9B"/>
    <w:rsid w:val="00D35AA3"/>
    <w:rsid w:val="00D35E93"/>
    <w:rsid w:val="00D35F42"/>
    <w:rsid w:val="00D35F9A"/>
    <w:rsid w:val="00D35FCF"/>
    <w:rsid w:val="00D35FD9"/>
    <w:rsid w:val="00D35FED"/>
    <w:rsid w:val="00D3631C"/>
    <w:rsid w:val="00D36390"/>
    <w:rsid w:val="00D36711"/>
    <w:rsid w:val="00D36ABE"/>
    <w:rsid w:val="00D3707F"/>
    <w:rsid w:val="00D373E6"/>
    <w:rsid w:val="00D37612"/>
    <w:rsid w:val="00D4001F"/>
    <w:rsid w:val="00D40039"/>
    <w:rsid w:val="00D401BC"/>
    <w:rsid w:val="00D40355"/>
    <w:rsid w:val="00D40508"/>
    <w:rsid w:val="00D40634"/>
    <w:rsid w:val="00D40666"/>
    <w:rsid w:val="00D408B4"/>
    <w:rsid w:val="00D4098E"/>
    <w:rsid w:val="00D40EF3"/>
    <w:rsid w:val="00D40F05"/>
    <w:rsid w:val="00D410CB"/>
    <w:rsid w:val="00D41D7C"/>
    <w:rsid w:val="00D420A9"/>
    <w:rsid w:val="00D4238E"/>
    <w:rsid w:val="00D427B0"/>
    <w:rsid w:val="00D42B3B"/>
    <w:rsid w:val="00D42EE0"/>
    <w:rsid w:val="00D43835"/>
    <w:rsid w:val="00D43F20"/>
    <w:rsid w:val="00D43F30"/>
    <w:rsid w:val="00D44607"/>
    <w:rsid w:val="00D446FF"/>
    <w:rsid w:val="00D449D0"/>
    <w:rsid w:val="00D44A25"/>
    <w:rsid w:val="00D4503C"/>
    <w:rsid w:val="00D454F9"/>
    <w:rsid w:val="00D45870"/>
    <w:rsid w:val="00D45CC4"/>
    <w:rsid w:val="00D460C9"/>
    <w:rsid w:val="00D46BD4"/>
    <w:rsid w:val="00D46D0E"/>
    <w:rsid w:val="00D46DB3"/>
    <w:rsid w:val="00D46E2B"/>
    <w:rsid w:val="00D470DD"/>
    <w:rsid w:val="00D47944"/>
    <w:rsid w:val="00D47E8C"/>
    <w:rsid w:val="00D50580"/>
    <w:rsid w:val="00D50827"/>
    <w:rsid w:val="00D509D9"/>
    <w:rsid w:val="00D5127E"/>
    <w:rsid w:val="00D5186D"/>
    <w:rsid w:val="00D521C1"/>
    <w:rsid w:val="00D522A0"/>
    <w:rsid w:val="00D5237D"/>
    <w:rsid w:val="00D5243F"/>
    <w:rsid w:val="00D52533"/>
    <w:rsid w:val="00D525B8"/>
    <w:rsid w:val="00D52EDF"/>
    <w:rsid w:val="00D5340C"/>
    <w:rsid w:val="00D53AB2"/>
    <w:rsid w:val="00D53D7E"/>
    <w:rsid w:val="00D54091"/>
    <w:rsid w:val="00D542E0"/>
    <w:rsid w:val="00D54841"/>
    <w:rsid w:val="00D54C0B"/>
    <w:rsid w:val="00D54F43"/>
    <w:rsid w:val="00D5523A"/>
    <w:rsid w:val="00D552CC"/>
    <w:rsid w:val="00D555DB"/>
    <w:rsid w:val="00D5570A"/>
    <w:rsid w:val="00D55FF9"/>
    <w:rsid w:val="00D560F1"/>
    <w:rsid w:val="00D56A6A"/>
    <w:rsid w:val="00D56B90"/>
    <w:rsid w:val="00D5749B"/>
    <w:rsid w:val="00D574AF"/>
    <w:rsid w:val="00D57851"/>
    <w:rsid w:val="00D6008F"/>
    <w:rsid w:val="00D604E1"/>
    <w:rsid w:val="00D60572"/>
    <w:rsid w:val="00D606AF"/>
    <w:rsid w:val="00D60A9F"/>
    <w:rsid w:val="00D60BCE"/>
    <w:rsid w:val="00D60C05"/>
    <w:rsid w:val="00D614A0"/>
    <w:rsid w:val="00D61B08"/>
    <w:rsid w:val="00D62B27"/>
    <w:rsid w:val="00D62B70"/>
    <w:rsid w:val="00D62BE2"/>
    <w:rsid w:val="00D62CE1"/>
    <w:rsid w:val="00D62F29"/>
    <w:rsid w:val="00D6324E"/>
    <w:rsid w:val="00D63412"/>
    <w:rsid w:val="00D63660"/>
    <w:rsid w:val="00D6389C"/>
    <w:rsid w:val="00D63B33"/>
    <w:rsid w:val="00D63CDD"/>
    <w:rsid w:val="00D642B3"/>
    <w:rsid w:val="00D6439C"/>
    <w:rsid w:val="00D647E3"/>
    <w:rsid w:val="00D64AAF"/>
    <w:rsid w:val="00D661FD"/>
    <w:rsid w:val="00D665D3"/>
    <w:rsid w:val="00D66CBB"/>
    <w:rsid w:val="00D66D07"/>
    <w:rsid w:val="00D67550"/>
    <w:rsid w:val="00D70663"/>
    <w:rsid w:val="00D7139E"/>
    <w:rsid w:val="00D71CCA"/>
    <w:rsid w:val="00D71E86"/>
    <w:rsid w:val="00D7232B"/>
    <w:rsid w:val="00D72419"/>
    <w:rsid w:val="00D724D3"/>
    <w:rsid w:val="00D729E6"/>
    <w:rsid w:val="00D72BA8"/>
    <w:rsid w:val="00D731E5"/>
    <w:rsid w:val="00D73B5B"/>
    <w:rsid w:val="00D73E68"/>
    <w:rsid w:val="00D74EA5"/>
    <w:rsid w:val="00D74F17"/>
    <w:rsid w:val="00D75333"/>
    <w:rsid w:val="00D755C2"/>
    <w:rsid w:val="00D757AC"/>
    <w:rsid w:val="00D75853"/>
    <w:rsid w:val="00D759D5"/>
    <w:rsid w:val="00D764D4"/>
    <w:rsid w:val="00D76532"/>
    <w:rsid w:val="00D765D5"/>
    <w:rsid w:val="00D76791"/>
    <w:rsid w:val="00D76883"/>
    <w:rsid w:val="00D76B50"/>
    <w:rsid w:val="00D76D46"/>
    <w:rsid w:val="00D77071"/>
    <w:rsid w:val="00D772F8"/>
    <w:rsid w:val="00D7731F"/>
    <w:rsid w:val="00D7745C"/>
    <w:rsid w:val="00D77771"/>
    <w:rsid w:val="00D77A39"/>
    <w:rsid w:val="00D77A8B"/>
    <w:rsid w:val="00D77BA1"/>
    <w:rsid w:val="00D77E91"/>
    <w:rsid w:val="00D77F89"/>
    <w:rsid w:val="00D8051A"/>
    <w:rsid w:val="00D80CD1"/>
    <w:rsid w:val="00D80DC5"/>
    <w:rsid w:val="00D80EDD"/>
    <w:rsid w:val="00D80FF8"/>
    <w:rsid w:val="00D81351"/>
    <w:rsid w:val="00D8150E"/>
    <w:rsid w:val="00D81708"/>
    <w:rsid w:val="00D81C01"/>
    <w:rsid w:val="00D81D48"/>
    <w:rsid w:val="00D81E13"/>
    <w:rsid w:val="00D82064"/>
    <w:rsid w:val="00D83226"/>
    <w:rsid w:val="00D8343F"/>
    <w:rsid w:val="00D83D9C"/>
    <w:rsid w:val="00D844B7"/>
    <w:rsid w:val="00D845E7"/>
    <w:rsid w:val="00D849B9"/>
    <w:rsid w:val="00D84A1B"/>
    <w:rsid w:val="00D84B95"/>
    <w:rsid w:val="00D84C65"/>
    <w:rsid w:val="00D84CF4"/>
    <w:rsid w:val="00D8566E"/>
    <w:rsid w:val="00D860B8"/>
    <w:rsid w:val="00D864F0"/>
    <w:rsid w:val="00D867AB"/>
    <w:rsid w:val="00D86B96"/>
    <w:rsid w:val="00D86E6D"/>
    <w:rsid w:val="00D86F5F"/>
    <w:rsid w:val="00D8731E"/>
    <w:rsid w:val="00D878B3"/>
    <w:rsid w:val="00D87966"/>
    <w:rsid w:val="00D900E5"/>
    <w:rsid w:val="00D902C9"/>
    <w:rsid w:val="00D909B2"/>
    <w:rsid w:val="00D90A20"/>
    <w:rsid w:val="00D90C29"/>
    <w:rsid w:val="00D90DB1"/>
    <w:rsid w:val="00D914E7"/>
    <w:rsid w:val="00D9164A"/>
    <w:rsid w:val="00D92340"/>
    <w:rsid w:val="00D9257D"/>
    <w:rsid w:val="00D92CD5"/>
    <w:rsid w:val="00D93626"/>
    <w:rsid w:val="00D93A24"/>
    <w:rsid w:val="00D93DF4"/>
    <w:rsid w:val="00D94574"/>
    <w:rsid w:val="00D946DB"/>
    <w:rsid w:val="00D94805"/>
    <w:rsid w:val="00D94C4D"/>
    <w:rsid w:val="00D95160"/>
    <w:rsid w:val="00D951DF"/>
    <w:rsid w:val="00D95240"/>
    <w:rsid w:val="00D956BC"/>
    <w:rsid w:val="00D95AF5"/>
    <w:rsid w:val="00D96282"/>
    <w:rsid w:val="00D96781"/>
    <w:rsid w:val="00D968E3"/>
    <w:rsid w:val="00D96F05"/>
    <w:rsid w:val="00D96F19"/>
    <w:rsid w:val="00D97172"/>
    <w:rsid w:val="00D97173"/>
    <w:rsid w:val="00D97874"/>
    <w:rsid w:val="00D979AE"/>
    <w:rsid w:val="00DA05AC"/>
    <w:rsid w:val="00DA0B11"/>
    <w:rsid w:val="00DA0F51"/>
    <w:rsid w:val="00DA1229"/>
    <w:rsid w:val="00DA150B"/>
    <w:rsid w:val="00DA1B84"/>
    <w:rsid w:val="00DA2445"/>
    <w:rsid w:val="00DA254C"/>
    <w:rsid w:val="00DA2D08"/>
    <w:rsid w:val="00DA2E3B"/>
    <w:rsid w:val="00DA2E7A"/>
    <w:rsid w:val="00DA3127"/>
    <w:rsid w:val="00DA3465"/>
    <w:rsid w:val="00DA374F"/>
    <w:rsid w:val="00DA3860"/>
    <w:rsid w:val="00DA393F"/>
    <w:rsid w:val="00DA3DE7"/>
    <w:rsid w:val="00DA41BE"/>
    <w:rsid w:val="00DA42B9"/>
    <w:rsid w:val="00DA52EE"/>
    <w:rsid w:val="00DA5E70"/>
    <w:rsid w:val="00DA6252"/>
    <w:rsid w:val="00DA63B6"/>
    <w:rsid w:val="00DA6F41"/>
    <w:rsid w:val="00DA72A8"/>
    <w:rsid w:val="00DA7763"/>
    <w:rsid w:val="00DB0065"/>
    <w:rsid w:val="00DB04D7"/>
    <w:rsid w:val="00DB09D3"/>
    <w:rsid w:val="00DB127F"/>
    <w:rsid w:val="00DB158F"/>
    <w:rsid w:val="00DB1858"/>
    <w:rsid w:val="00DB1A2F"/>
    <w:rsid w:val="00DB1F1F"/>
    <w:rsid w:val="00DB1F80"/>
    <w:rsid w:val="00DB2405"/>
    <w:rsid w:val="00DB27DF"/>
    <w:rsid w:val="00DB2B9F"/>
    <w:rsid w:val="00DB2BFC"/>
    <w:rsid w:val="00DB2D6F"/>
    <w:rsid w:val="00DB2EEF"/>
    <w:rsid w:val="00DB34D5"/>
    <w:rsid w:val="00DB3659"/>
    <w:rsid w:val="00DB3A2F"/>
    <w:rsid w:val="00DB3BEE"/>
    <w:rsid w:val="00DB3D7C"/>
    <w:rsid w:val="00DB42FD"/>
    <w:rsid w:val="00DB4D76"/>
    <w:rsid w:val="00DB4EB2"/>
    <w:rsid w:val="00DB4FA3"/>
    <w:rsid w:val="00DB5745"/>
    <w:rsid w:val="00DB5A79"/>
    <w:rsid w:val="00DB5AFA"/>
    <w:rsid w:val="00DB6067"/>
    <w:rsid w:val="00DB63DB"/>
    <w:rsid w:val="00DB6801"/>
    <w:rsid w:val="00DB6CFD"/>
    <w:rsid w:val="00DB6D3C"/>
    <w:rsid w:val="00DB75EB"/>
    <w:rsid w:val="00DB7784"/>
    <w:rsid w:val="00DC06C1"/>
    <w:rsid w:val="00DC08EF"/>
    <w:rsid w:val="00DC095E"/>
    <w:rsid w:val="00DC0A39"/>
    <w:rsid w:val="00DC0F6B"/>
    <w:rsid w:val="00DC0FD3"/>
    <w:rsid w:val="00DC1307"/>
    <w:rsid w:val="00DC186B"/>
    <w:rsid w:val="00DC190C"/>
    <w:rsid w:val="00DC1912"/>
    <w:rsid w:val="00DC1ADD"/>
    <w:rsid w:val="00DC1C93"/>
    <w:rsid w:val="00DC20A5"/>
    <w:rsid w:val="00DC21CA"/>
    <w:rsid w:val="00DC2DF7"/>
    <w:rsid w:val="00DC2F78"/>
    <w:rsid w:val="00DC3C20"/>
    <w:rsid w:val="00DC4138"/>
    <w:rsid w:val="00DC420B"/>
    <w:rsid w:val="00DC43BD"/>
    <w:rsid w:val="00DC4AC6"/>
    <w:rsid w:val="00DC4BC5"/>
    <w:rsid w:val="00DC4CBC"/>
    <w:rsid w:val="00DC4D53"/>
    <w:rsid w:val="00DC4E77"/>
    <w:rsid w:val="00DC5153"/>
    <w:rsid w:val="00DC5289"/>
    <w:rsid w:val="00DC52E1"/>
    <w:rsid w:val="00DC56BF"/>
    <w:rsid w:val="00DC5D15"/>
    <w:rsid w:val="00DC5F65"/>
    <w:rsid w:val="00DC61FF"/>
    <w:rsid w:val="00DC6213"/>
    <w:rsid w:val="00DC636A"/>
    <w:rsid w:val="00DC66BB"/>
    <w:rsid w:val="00DC6963"/>
    <w:rsid w:val="00DC6D22"/>
    <w:rsid w:val="00DC6F74"/>
    <w:rsid w:val="00DC7CE8"/>
    <w:rsid w:val="00DC7F2C"/>
    <w:rsid w:val="00DD0748"/>
    <w:rsid w:val="00DD0DCD"/>
    <w:rsid w:val="00DD1545"/>
    <w:rsid w:val="00DD1848"/>
    <w:rsid w:val="00DD18BD"/>
    <w:rsid w:val="00DD1AFE"/>
    <w:rsid w:val="00DD267A"/>
    <w:rsid w:val="00DD2727"/>
    <w:rsid w:val="00DD27BB"/>
    <w:rsid w:val="00DD2BE3"/>
    <w:rsid w:val="00DD2FCF"/>
    <w:rsid w:val="00DD326E"/>
    <w:rsid w:val="00DD34E2"/>
    <w:rsid w:val="00DD388D"/>
    <w:rsid w:val="00DD3AB6"/>
    <w:rsid w:val="00DD3BAE"/>
    <w:rsid w:val="00DD3E1B"/>
    <w:rsid w:val="00DD3F2C"/>
    <w:rsid w:val="00DD45DE"/>
    <w:rsid w:val="00DD4881"/>
    <w:rsid w:val="00DD5099"/>
    <w:rsid w:val="00DD52E0"/>
    <w:rsid w:val="00DD53EA"/>
    <w:rsid w:val="00DD5E3C"/>
    <w:rsid w:val="00DD61C2"/>
    <w:rsid w:val="00DD66A7"/>
    <w:rsid w:val="00DD66E7"/>
    <w:rsid w:val="00DD6987"/>
    <w:rsid w:val="00DD69A5"/>
    <w:rsid w:val="00DD6C14"/>
    <w:rsid w:val="00DD6EEC"/>
    <w:rsid w:val="00DD7025"/>
    <w:rsid w:val="00DD7316"/>
    <w:rsid w:val="00DD7912"/>
    <w:rsid w:val="00DD7CF3"/>
    <w:rsid w:val="00DE0685"/>
    <w:rsid w:val="00DE0B77"/>
    <w:rsid w:val="00DE101E"/>
    <w:rsid w:val="00DE2319"/>
    <w:rsid w:val="00DE24FC"/>
    <w:rsid w:val="00DE2596"/>
    <w:rsid w:val="00DE27E9"/>
    <w:rsid w:val="00DE2DA9"/>
    <w:rsid w:val="00DE35DF"/>
    <w:rsid w:val="00DE35EC"/>
    <w:rsid w:val="00DE4589"/>
    <w:rsid w:val="00DE4A75"/>
    <w:rsid w:val="00DE4AA5"/>
    <w:rsid w:val="00DE4AAF"/>
    <w:rsid w:val="00DE5124"/>
    <w:rsid w:val="00DE57B0"/>
    <w:rsid w:val="00DE682B"/>
    <w:rsid w:val="00DE6DD3"/>
    <w:rsid w:val="00DE6E64"/>
    <w:rsid w:val="00DE7A3E"/>
    <w:rsid w:val="00DE7DDD"/>
    <w:rsid w:val="00DE7E3E"/>
    <w:rsid w:val="00DF00AE"/>
    <w:rsid w:val="00DF0A04"/>
    <w:rsid w:val="00DF1273"/>
    <w:rsid w:val="00DF1446"/>
    <w:rsid w:val="00DF1452"/>
    <w:rsid w:val="00DF150F"/>
    <w:rsid w:val="00DF1F5F"/>
    <w:rsid w:val="00DF2235"/>
    <w:rsid w:val="00DF2701"/>
    <w:rsid w:val="00DF302B"/>
    <w:rsid w:val="00DF3ABE"/>
    <w:rsid w:val="00DF404D"/>
    <w:rsid w:val="00DF40AC"/>
    <w:rsid w:val="00DF41E3"/>
    <w:rsid w:val="00DF4BD3"/>
    <w:rsid w:val="00DF5010"/>
    <w:rsid w:val="00DF5263"/>
    <w:rsid w:val="00DF5E9F"/>
    <w:rsid w:val="00DF5FB5"/>
    <w:rsid w:val="00DF6535"/>
    <w:rsid w:val="00DF6786"/>
    <w:rsid w:val="00DF67F6"/>
    <w:rsid w:val="00DF6878"/>
    <w:rsid w:val="00DF68B8"/>
    <w:rsid w:val="00DF68C4"/>
    <w:rsid w:val="00DF6A1D"/>
    <w:rsid w:val="00DF6AC7"/>
    <w:rsid w:val="00DF6EC6"/>
    <w:rsid w:val="00DF75AF"/>
    <w:rsid w:val="00DF7F76"/>
    <w:rsid w:val="00E00083"/>
    <w:rsid w:val="00E003AA"/>
    <w:rsid w:val="00E00761"/>
    <w:rsid w:val="00E00779"/>
    <w:rsid w:val="00E00AFE"/>
    <w:rsid w:val="00E00BDA"/>
    <w:rsid w:val="00E010C7"/>
    <w:rsid w:val="00E0139E"/>
    <w:rsid w:val="00E013A0"/>
    <w:rsid w:val="00E013AB"/>
    <w:rsid w:val="00E01466"/>
    <w:rsid w:val="00E015C8"/>
    <w:rsid w:val="00E01762"/>
    <w:rsid w:val="00E0192E"/>
    <w:rsid w:val="00E01938"/>
    <w:rsid w:val="00E01C57"/>
    <w:rsid w:val="00E0241E"/>
    <w:rsid w:val="00E02985"/>
    <w:rsid w:val="00E02EFD"/>
    <w:rsid w:val="00E039DD"/>
    <w:rsid w:val="00E03BCB"/>
    <w:rsid w:val="00E03F86"/>
    <w:rsid w:val="00E0471A"/>
    <w:rsid w:val="00E04733"/>
    <w:rsid w:val="00E04A18"/>
    <w:rsid w:val="00E04BF8"/>
    <w:rsid w:val="00E04E81"/>
    <w:rsid w:val="00E04F2B"/>
    <w:rsid w:val="00E05300"/>
    <w:rsid w:val="00E05717"/>
    <w:rsid w:val="00E05C66"/>
    <w:rsid w:val="00E05D7E"/>
    <w:rsid w:val="00E05E8F"/>
    <w:rsid w:val="00E05F82"/>
    <w:rsid w:val="00E05FA2"/>
    <w:rsid w:val="00E06489"/>
    <w:rsid w:val="00E0652E"/>
    <w:rsid w:val="00E06677"/>
    <w:rsid w:val="00E066FE"/>
    <w:rsid w:val="00E06B9E"/>
    <w:rsid w:val="00E0737C"/>
    <w:rsid w:val="00E07412"/>
    <w:rsid w:val="00E0762A"/>
    <w:rsid w:val="00E0766B"/>
    <w:rsid w:val="00E07760"/>
    <w:rsid w:val="00E0793A"/>
    <w:rsid w:val="00E07C6B"/>
    <w:rsid w:val="00E07F21"/>
    <w:rsid w:val="00E102D0"/>
    <w:rsid w:val="00E10502"/>
    <w:rsid w:val="00E1059F"/>
    <w:rsid w:val="00E10A23"/>
    <w:rsid w:val="00E10D0B"/>
    <w:rsid w:val="00E11420"/>
    <w:rsid w:val="00E1183B"/>
    <w:rsid w:val="00E11AC0"/>
    <w:rsid w:val="00E11D2B"/>
    <w:rsid w:val="00E12130"/>
    <w:rsid w:val="00E12412"/>
    <w:rsid w:val="00E12AB2"/>
    <w:rsid w:val="00E130C3"/>
    <w:rsid w:val="00E1344D"/>
    <w:rsid w:val="00E136D2"/>
    <w:rsid w:val="00E13776"/>
    <w:rsid w:val="00E13C37"/>
    <w:rsid w:val="00E13E1F"/>
    <w:rsid w:val="00E146E5"/>
    <w:rsid w:val="00E14713"/>
    <w:rsid w:val="00E15818"/>
    <w:rsid w:val="00E15AF4"/>
    <w:rsid w:val="00E169D3"/>
    <w:rsid w:val="00E17603"/>
    <w:rsid w:val="00E17F4D"/>
    <w:rsid w:val="00E2019A"/>
    <w:rsid w:val="00E217D3"/>
    <w:rsid w:val="00E21BD9"/>
    <w:rsid w:val="00E21C7A"/>
    <w:rsid w:val="00E22162"/>
    <w:rsid w:val="00E22365"/>
    <w:rsid w:val="00E22428"/>
    <w:rsid w:val="00E22510"/>
    <w:rsid w:val="00E22E7B"/>
    <w:rsid w:val="00E2392B"/>
    <w:rsid w:val="00E23BEF"/>
    <w:rsid w:val="00E23DE6"/>
    <w:rsid w:val="00E23E9D"/>
    <w:rsid w:val="00E23FCA"/>
    <w:rsid w:val="00E24193"/>
    <w:rsid w:val="00E24537"/>
    <w:rsid w:val="00E24FDE"/>
    <w:rsid w:val="00E2504E"/>
    <w:rsid w:val="00E250B4"/>
    <w:rsid w:val="00E25326"/>
    <w:rsid w:val="00E254D8"/>
    <w:rsid w:val="00E25749"/>
    <w:rsid w:val="00E25963"/>
    <w:rsid w:val="00E25EC8"/>
    <w:rsid w:val="00E269AA"/>
    <w:rsid w:val="00E26C16"/>
    <w:rsid w:val="00E2724B"/>
    <w:rsid w:val="00E2740E"/>
    <w:rsid w:val="00E2764A"/>
    <w:rsid w:val="00E27D04"/>
    <w:rsid w:val="00E30607"/>
    <w:rsid w:val="00E30851"/>
    <w:rsid w:val="00E30BF0"/>
    <w:rsid w:val="00E31BCD"/>
    <w:rsid w:val="00E31C73"/>
    <w:rsid w:val="00E31ED6"/>
    <w:rsid w:val="00E327DD"/>
    <w:rsid w:val="00E32AEF"/>
    <w:rsid w:val="00E33055"/>
    <w:rsid w:val="00E3319F"/>
    <w:rsid w:val="00E334D3"/>
    <w:rsid w:val="00E3375B"/>
    <w:rsid w:val="00E33951"/>
    <w:rsid w:val="00E33AEC"/>
    <w:rsid w:val="00E33CCB"/>
    <w:rsid w:val="00E33F14"/>
    <w:rsid w:val="00E34669"/>
    <w:rsid w:val="00E3524F"/>
    <w:rsid w:val="00E35C45"/>
    <w:rsid w:val="00E35C9D"/>
    <w:rsid w:val="00E35DF7"/>
    <w:rsid w:val="00E36353"/>
    <w:rsid w:val="00E36884"/>
    <w:rsid w:val="00E36A72"/>
    <w:rsid w:val="00E36C52"/>
    <w:rsid w:val="00E36E75"/>
    <w:rsid w:val="00E370B5"/>
    <w:rsid w:val="00E3720A"/>
    <w:rsid w:val="00E3739B"/>
    <w:rsid w:val="00E376BD"/>
    <w:rsid w:val="00E37C2D"/>
    <w:rsid w:val="00E37DD8"/>
    <w:rsid w:val="00E37E68"/>
    <w:rsid w:val="00E400BA"/>
    <w:rsid w:val="00E40257"/>
    <w:rsid w:val="00E407F2"/>
    <w:rsid w:val="00E40D1A"/>
    <w:rsid w:val="00E40F6A"/>
    <w:rsid w:val="00E41392"/>
    <w:rsid w:val="00E41647"/>
    <w:rsid w:val="00E41709"/>
    <w:rsid w:val="00E4181A"/>
    <w:rsid w:val="00E42121"/>
    <w:rsid w:val="00E421FB"/>
    <w:rsid w:val="00E42513"/>
    <w:rsid w:val="00E426E9"/>
    <w:rsid w:val="00E42DB3"/>
    <w:rsid w:val="00E42E06"/>
    <w:rsid w:val="00E43012"/>
    <w:rsid w:val="00E436F1"/>
    <w:rsid w:val="00E4396A"/>
    <w:rsid w:val="00E43F4D"/>
    <w:rsid w:val="00E44110"/>
    <w:rsid w:val="00E445AA"/>
    <w:rsid w:val="00E44623"/>
    <w:rsid w:val="00E44CA0"/>
    <w:rsid w:val="00E44D9D"/>
    <w:rsid w:val="00E44EFD"/>
    <w:rsid w:val="00E44FEB"/>
    <w:rsid w:val="00E452B0"/>
    <w:rsid w:val="00E4586E"/>
    <w:rsid w:val="00E45925"/>
    <w:rsid w:val="00E45E07"/>
    <w:rsid w:val="00E46172"/>
    <w:rsid w:val="00E4641C"/>
    <w:rsid w:val="00E46997"/>
    <w:rsid w:val="00E46C39"/>
    <w:rsid w:val="00E5026F"/>
    <w:rsid w:val="00E50857"/>
    <w:rsid w:val="00E50E94"/>
    <w:rsid w:val="00E50F4B"/>
    <w:rsid w:val="00E513FE"/>
    <w:rsid w:val="00E51B37"/>
    <w:rsid w:val="00E51C43"/>
    <w:rsid w:val="00E5219A"/>
    <w:rsid w:val="00E522A8"/>
    <w:rsid w:val="00E525EE"/>
    <w:rsid w:val="00E527DD"/>
    <w:rsid w:val="00E52AAE"/>
    <w:rsid w:val="00E52CA5"/>
    <w:rsid w:val="00E53136"/>
    <w:rsid w:val="00E5364D"/>
    <w:rsid w:val="00E5379B"/>
    <w:rsid w:val="00E53FBF"/>
    <w:rsid w:val="00E54128"/>
    <w:rsid w:val="00E541C7"/>
    <w:rsid w:val="00E54217"/>
    <w:rsid w:val="00E5433A"/>
    <w:rsid w:val="00E544FE"/>
    <w:rsid w:val="00E54680"/>
    <w:rsid w:val="00E549B3"/>
    <w:rsid w:val="00E549B4"/>
    <w:rsid w:val="00E549F0"/>
    <w:rsid w:val="00E54C26"/>
    <w:rsid w:val="00E54E00"/>
    <w:rsid w:val="00E55606"/>
    <w:rsid w:val="00E5564C"/>
    <w:rsid w:val="00E55910"/>
    <w:rsid w:val="00E55E4F"/>
    <w:rsid w:val="00E55F97"/>
    <w:rsid w:val="00E567AE"/>
    <w:rsid w:val="00E56C23"/>
    <w:rsid w:val="00E56DD3"/>
    <w:rsid w:val="00E570B2"/>
    <w:rsid w:val="00E57656"/>
    <w:rsid w:val="00E5782D"/>
    <w:rsid w:val="00E60A38"/>
    <w:rsid w:val="00E60E09"/>
    <w:rsid w:val="00E60FDD"/>
    <w:rsid w:val="00E610A6"/>
    <w:rsid w:val="00E61118"/>
    <w:rsid w:val="00E61E00"/>
    <w:rsid w:val="00E625BC"/>
    <w:rsid w:val="00E628A5"/>
    <w:rsid w:val="00E63D36"/>
    <w:rsid w:val="00E63E2D"/>
    <w:rsid w:val="00E64047"/>
    <w:rsid w:val="00E640A6"/>
    <w:rsid w:val="00E640C9"/>
    <w:rsid w:val="00E642FC"/>
    <w:rsid w:val="00E64F16"/>
    <w:rsid w:val="00E65BEA"/>
    <w:rsid w:val="00E65F97"/>
    <w:rsid w:val="00E65FBB"/>
    <w:rsid w:val="00E6606F"/>
    <w:rsid w:val="00E66229"/>
    <w:rsid w:val="00E6677D"/>
    <w:rsid w:val="00E66A48"/>
    <w:rsid w:val="00E66BF9"/>
    <w:rsid w:val="00E66C2F"/>
    <w:rsid w:val="00E67811"/>
    <w:rsid w:val="00E6798D"/>
    <w:rsid w:val="00E67D4D"/>
    <w:rsid w:val="00E67ED4"/>
    <w:rsid w:val="00E70345"/>
    <w:rsid w:val="00E708CB"/>
    <w:rsid w:val="00E70CE5"/>
    <w:rsid w:val="00E7191F"/>
    <w:rsid w:val="00E71DAD"/>
    <w:rsid w:val="00E71E15"/>
    <w:rsid w:val="00E72050"/>
    <w:rsid w:val="00E7216F"/>
    <w:rsid w:val="00E72287"/>
    <w:rsid w:val="00E722BB"/>
    <w:rsid w:val="00E723C3"/>
    <w:rsid w:val="00E72726"/>
    <w:rsid w:val="00E7304A"/>
    <w:rsid w:val="00E730A7"/>
    <w:rsid w:val="00E731D5"/>
    <w:rsid w:val="00E7352A"/>
    <w:rsid w:val="00E739FC"/>
    <w:rsid w:val="00E73DD0"/>
    <w:rsid w:val="00E73E29"/>
    <w:rsid w:val="00E73E86"/>
    <w:rsid w:val="00E74858"/>
    <w:rsid w:val="00E74A69"/>
    <w:rsid w:val="00E74F6F"/>
    <w:rsid w:val="00E751ED"/>
    <w:rsid w:val="00E75407"/>
    <w:rsid w:val="00E75A35"/>
    <w:rsid w:val="00E761BF"/>
    <w:rsid w:val="00E76296"/>
    <w:rsid w:val="00E77263"/>
    <w:rsid w:val="00E774F2"/>
    <w:rsid w:val="00E77ACD"/>
    <w:rsid w:val="00E77F21"/>
    <w:rsid w:val="00E80A6F"/>
    <w:rsid w:val="00E81227"/>
    <w:rsid w:val="00E8185C"/>
    <w:rsid w:val="00E82328"/>
    <w:rsid w:val="00E8265A"/>
    <w:rsid w:val="00E826BE"/>
    <w:rsid w:val="00E828AF"/>
    <w:rsid w:val="00E828E2"/>
    <w:rsid w:val="00E83118"/>
    <w:rsid w:val="00E8313E"/>
    <w:rsid w:val="00E833DE"/>
    <w:rsid w:val="00E8386A"/>
    <w:rsid w:val="00E8423B"/>
    <w:rsid w:val="00E845C0"/>
    <w:rsid w:val="00E85742"/>
    <w:rsid w:val="00E85976"/>
    <w:rsid w:val="00E85C09"/>
    <w:rsid w:val="00E85D6F"/>
    <w:rsid w:val="00E85F69"/>
    <w:rsid w:val="00E861EB"/>
    <w:rsid w:val="00E86448"/>
    <w:rsid w:val="00E86673"/>
    <w:rsid w:val="00E86818"/>
    <w:rsid w:val="00E86B8B"/>
    <w:rsid w:val="00E87440"/>
    <w:rsid w:val="00E8774C"/>
    <w:rsid w:val="00E87A0A"/>
    <w:rsid w:val="00E87B15"/>
    <w:rsid w:val="00E87D33"/>
    <w:rsid w:val="00E9001D"/>
    <w:rsid w:val="00E90205"/>
    <w:rsid w:val="00E904C0"/>
    <w:rsid w:val="00E906AF"/>
    <w:rsid w:val="00E918E7"/>
    <w:rsid w:val="00E91B49"/>
    <w:rsid w:val="00E91EC4"/>
    <w:rsid w:val="00E91F15"/>
    <w:rsid w:val="00E9231A"/>
    <w:rsid w:val="00E924C2"/>
    <w:rsid w:val="00E92D95"/>
    <w:rsid w:val="00E935F1"/>
    <w:rsid w:val="00E93659"/>
    <w:rsid w:val="00E93902"/>
    <w:rsid w:val="00E93AD8"/>
    <w:rsid w:val="00E93F0E"/>
    <w:rsid w:val="00E9422D"/>
    <w:rsid w:val="00E9450B"/>
    <w:rsid w:val="00E94A58"/>
    <w:rsid w:val="00E94CA6"/>
    <w:rsid w:val="00E94FE2"/>
    <w:rsid w:val="00E95174"/>
    <w:rsid w:val="00E95697"/>
    <w:rsid w:val="00E95A2A"/>
    <w:rsid w:val="00E95E91"/>
    <w:rsid w:val="00E95EA1"/>
    <w:rsid w:val="00E9649C"/>
    <w:rsid w:val="00E96B2F"/>
    <w:rsid w:val="00E97389"/>
    <w:rsid w:val="00E97397"/>
    <w:rsid w:val="00E9796A"/>
    <w:rsid w:val="00E97C1C"/>
    <w:rsid w:val="00E97FAB"/>
    <w:rsid w:val="00EA044A"/>
    <w:rsid w:val="00EA05E9"/>
    <w:rsid w:val="00EA0A0B"/>
    <w:rsid w:val="00EA0B43"/>
    <w:rsid w:val="00EA1CB4"/>
    <w:rsid w:val="00EA1DC0"/>
    <w:rsid w:val="00EA1E4C"/>
    <w:rsid w:val="00EA25B5"/>
    <w:rsid w:val="00EA263E"/>
    <w:rsid w:val="00EA2A88"/>
    <w:rsid w:val="00EA2F2D"/>
    <w:rsid w:val="00EA33B5"/>
    <w:rsid w:val="00EA3E47"/>
    <w:rsid w:val="00EA3E86"/>
    <w:rsid w:val="00EA40EF"/>
    <w:rsid w:val="00EA412F"/>
    <w:rsid w:val="00EA4263"/>
    <w:rsid w:val="00EA44EA"/>
    <w:rsid w:val="00EA47C8"/>
    <w:rsid w:val="00EA490D"/>
    <w:rsid w:val="00EA5266"/>
    <w:rsid w:val="00EA5342"/>
    <w:rsid w:val="00EA59AB"/>
    <w:rsid w:val="00EA5B8F"/>
    <w:rsid w:val="00EA6305"/>
    <w:rsid w:val="00EA6977"/>
    <w:rsid w:val="00EA6FA8"/>
    <w:rsid w:val="00EA7037"/>
    <w:rsid w:val="00EA7094"/>
    <w:rsid w:val="00EA792E"/>
    <w:rsid w:val="00EA7AA4"/>
    <w:rsid w:val="00EA7BB9"/>
    <w:rsid w:val="00EA7BF2"/>
    <w:rsid w:val="00EA7FD3"/>
    <w:rsid w:val="00EB03B4"/>
    <w:rsid w:val="00EB0D14"/>
    <w:rsid w:val="00EB140F"/>
    <w:rsid w:val="00EB1948"/>
    <w:rsid w:val="00EB19C0"/>
    <w:rsid w:val="00EB1A7F"/>
    <w:rsid w:val="00EB1BD7"/>
    <w:rsid w:val="00EB2566"/>
    <w:rsid w:val="00EB2BF4"/>
    <w:rsid w:val="00EB2DCD"/>
    <w:rsid w:val="00EB2E48"/>
    <w:rsid w:val="00EB3453"/>
    <w:rsid w:val="00EB37BB"/>
    <w:rsid w:val="00EB38B9"/>
    <w:rsid w:val="00EB436C"/>
    <w:rsid w:val="00EB4630"/>
    <w:rsid w:val="00EB5287"/>
    <w:rsid w:val="00EB592F"/>
    <w:rsid w:val="00EB5998"/>
    <w:rsid w:val="00EB5A3F"/>
    <w:rsid w:val="00EB5D94"/>
    <w:rsid w:val="00EB6043"/>
    <w:rsid w:val="00EB6076"/>
    <w:rsid w:val="00EB610F"/>
    <w:rsid w:val="00EB6423"/>
    <w:rsid w:val="00EB6433"/>
    <w:rsid w:val="00EB6685"/>
    <w:rsid w:val="00EB684E"/>
    <w:rsid w:val="00EB73D2"/>
    <w:rsid w:val="00EB7511"/>
    <w:rsid w:val="00EB765C"/>
    <w:rsid w:val="00EB773B"/>
    <w:rsid w:val="00EB79F1"/>
    <w:rsid w:val="00EB7CDD"/>
    <w:rsid w:val="00EC0AC6"/>
    <w:rsid w:val="00EC12DC"/>
    <w:rsid w:val="00EC186C"/>
    <w:rsid w:val="00EC1905"/>
    <w:rsid w:val="00EC2878"/>
    <w:rsid w:val="00EC2DFE"/>
    <w:rsid w:val="00EC306F"/>
    <w:rsid w:val="00EC3088"/>
    <w:rsid w:val="00EC34BD"/>
    <w:rsid w:val="00EC354D"/>
    <w:rsid w:val="00EC3748"/>
    <w:rsid w:val="00EC37CE"/>
    <w:rsid w:val="00EC381A"/>
    <w:rsid w:val="00EC396E"/>
    <w:rsid w:val="00EC3BA1"/>
    <w:rsid w:val="00EC3C31"/>
    <w:rsid w:val="00EC445F"/>
    <w:rsid w:val="00EC4A82"/>
    <w:rsid w:val="00EC5523"/>
    <w:rsid w:val="00EC5862"/>
    <w:rsid w:val="00EC5CC3"/>
    <w:rsid w:val="00EC60D3"/>
    <w:rsid w:val="00EC61C4"/>
    <w:rsid w:val="00EC61E4"/>
    <w:rsid w:val="00EC7591"/>
    <w:rsid w:val="00EC77F9"/>
    <w:rsid w:val="00ED0217"/>
    <w:rsid w:val="00ED0A76"/>
    <w:rsid w:val="00ED0EDB"/>
    <w:rsid w:val="00ED10B6"/>
    <w:rsid w:val="00ED12ED"/>
    <w:rsid w:val="00ED2312"/>
    <w:rsid w:val="00ED2EB5"/>
    <w:rsid w:val="00ED3396"/>
    <w:rsid w:val="00ED34B4"/>
    <w:rsid w:val="00ED37E6"/>
    <w:rsid w:val="00ED3A2E"/>
    <w:rsid w:val="00ED3C4A"/>
    <w:rsid w:val="00ED42AB"/>
    <w:rsid w:val="00ED4797"/>
    <w:rsid w:val="00ED5658"/>
    <w:rsid w:val="00ED567B"/>
    <w:rsid w:val="00ED5FE9"/>
    <w:rsid w:val="00ED60BB"/>
    <w:rsid w:val="00ED6145"/>
    <w:rsid w:val="00ED62B3"/>
    <w:rsid w:val="00ED6514"/>
    <w:rsid w:val="00ED6E77"/>
    <w:rsid w:val="00ED6FFC"/>
    <w:rsid w:val="00ED7316"/>
    <w:rsid w:val="00EE0061"/>
    <w:rsid w:val="00EE00E0"/>
    <w:rsid w:val="00EE0411"/>
    <w:rsid w:val="00EE0D05"/>
    <w:rsid w:val="00EE12B8"/>
    <w:rsid w:val="00EE1629"/>
    <w:rsid w:val="00EE1AE2"/>
    <w:rsid w:val="00EE1D2E"/>
    <w:rsid w:val="00EE21B4"/>
    <w:rsid w:val="00EE3223"/>
    <w:rsid w:val="00EE323B"/>
    <w:rsid w:val="00EE363C"/>
    <w:rsid w:val="00EE4070"/>
    <w:rsid w:val="00EE414A"/>
    <w:rsid w:val="00EE4DE9"/>
    <w:rsid w:val="00EE5096"/>
    <w:rsid w:val="00EE57A8"/>
    <w:rsid w:val="00EE5BBE"/>
    <w:rsid w:val="00EE613D"/>
    <w:rsid w:val="00EE61C4"/>
    <w:rsid w:val="00EE6602"/>
    <w:rsid w:val="00EE69A6"/>
    <w:rsid w:val="00EE6AAB"/>
    <w:rsid w:val="00EE7265"/>
    <w:rsid w:val="00EE72E6"/>
    <w:rsid w:val="00EE758F"/>
    <w:rsid w:val="00EE75AC"/>
    <w:rsid w:val="00EE7C6E"/>
    <w:rsid w:val="00EE7E25"/>
    <w:rsid w:val="00EF0211"/>
    <w:rsid w:val="00EF02B4"/>
    <w:rsid w:val="00EF0D9F"/>
    <w:rsid w:val="00EF16CE"/>
    <w:rsid w:val="00EF1C2F"/>
    <w:rsid w:val="00EF1D15"/>
    <w:rsid w:val="00EF2049"/>
    <w:rsid w:val="00EF2299"/>
    <w:rsid w:val="00EF2A43"/>
    <w:rsid w:val="00EF2B73"/>
    <w:rsid w:val="00EF2E86"/>
    <w:rsid w:val="00EF3549"/>
    <w:rsid w:val="00EF39AA"/>
    <w:rsid w:val="00EF3A0C"/>
    <w:rsid w:val="00EF3C5C"/>
    <w:rsid w:val="00EF4314"/>
    <w:rsid w:val="00EF43B2"/>
    <w:rsid w:val="00EF46CE"/>
    <w:rsid w:val="00EF4B16"/>
    <w:rsid w:val="00EF4B1B"/>
    <w:rsid w:val="00EF4D6F"/>
    <w:rsid w:val="00EF51BB"/>
    <w:rsid w:val="00EF5441"/>
    <w:rsid w:val="00EF589C"/>
    <w:rsid w:val="00EF5E38"/>
    <w:rsid w:val="00EF5FEC"/>
    <w:rsid w:val="00EF60D3"/>
    <w:rsid w:val="00EF6202"/>
    <w:rsid w:val="00EF6243"/>
    <w:rsid w:val="00EF6555"/>
    <w:rsid w:val="00EF66AB"/>
    <w:rsid w:val="00EF68CE"/>
    <w:rsid w:val="00EF6EFF"/>
    <w:rsid w:val="00EF7096"/>
    <w:rsid w:val="00EF70A7"/>
    <w:rsid w:val="00EF73E0"/>
    <w:rsid w:val="00EF7C02"/>
    <w:rsid w:val="00F00387"/>
    <w:rsid w:val="00F003BA"/>
    <w:rsid w:val="00F00400"/>
    <w:rsid w:val="00F0042E"/>
    <w:rsid w:val="00F00507"/>
    <w:rsid w:val="00F00A3A"/>
    <w:rsid w:val="00F013CA"/>
    <w:rsid w:val="00F0199C"/>
    <w:rsid w:val="00F01B29"/>
    <w:rsid w:val="00F01EA7"/>
    <w:rsid w:val="00F01F8D"/>
    <w:rsid w:val="00F01FA3"/>
    <w:rsid w:val="00F02146"/>
    <w:rsid w:val="00F0247B"/>
    <w:rsid w:val="00F02566"/>
    <w:rsid w:val="00F026F2"/>
    <w:rsid w:val="00F02F34"/>
    <w:rsid w:val="00F039EA"/>
    <w:rsid w:val="00F03A32"/>
    <w:rsid w:val="00F03A89"/>
    <w:rsid w:val="00F03ADE"/>
    <w:rsid w:val="00F03F19"/>
    <w:rsid w:val="00F041B1"/>
    <w:rsid w:val="00F041C2"/>
    <w:rsid w:val="00F04279"/>
    <w:rsid w:val="00F048DA"/>
    <w:rsid w:val="00F04B11"/>
    <w:rsid w:val="00F04B5C"/>
    <w:rsid w:val="00F04F6E"/>
    <w:rsid w:val="00F052F9"/>
    <w:rsid w:val="00F053F6"/>
    <w:rsid w:val="00F0574E"/>
    <w:rsid w:val="00F05D2C"/>
    <w:rsid w:val="00F064D2"/>
    <w:rsid w:val="00F067A0"/>
    <w:rsid w:val="00F06C39"/>
    <w:rsid w:val="00F07521"/>
    <w:rsid w:val="00F076B1"/>
    <w:rsid w:val="00F07A5F"/>
    <w:rsid w:val="00F07AFB"/>
    <w:rsid w:val="00F07CAF"/>
    <w:rsid w:val="00F10894"/>
    <w:rsid w:val="00F10C9E"/>
    <w:rsid w:val="00F10D8C"/>
    <w:rsid w:val="00F11224"/>
    <w:rsid w:val="00F116CE"/>
    <w:rsid w:val="00F11DAA"/>
    <w:rsid w:val="00F124F3"/>
    <w:rsid w:val="00F1330A"/>
    <w:rsid w:val="00F133BA"/>
    <w:rsid w:val="00F136BD"/>
    <w:rsid w:val="00F13B32"/>
    <w:rsid w:val="00F13D21"/>
    <w:rsid w:val="00F1497C"/>
    <w:rsid w:val="00F14B1E"/>
    <w:rsid w:val="00F14C51"/>
    <w:rsid w:val="00F1525B"/>
    <w:rsid w:val="00F15AB5"/>
    <w:rsid w:val="00F15B83"/>
    <w:rsid w:val="00F15BF9"/>
    <w:rsid w:val="00F15EDE"/>
    <w:rsid w:val="00F16024"/>
    <w:rsid w:val="00F1626D"/>
    <w:rsid w:val="00F1638B"/>
    <w:rsid w:val="00F163B9"/>
    <w:rsid w:val="00F16615"/>
    <w:rsid w:val="00F16FC4"/>
    <w:rsid w:val="00F17052"/>
    <w:rsid w:val="00F17636"/>
    <w:rsid w:val="00F1764F"/>
    <w:rsid w:val="00F2037F"/>
    <w:rsid w:val="00F20DF1"/>
    <w:rsid w:val="00F213AB"/>
    <w:rsid w:val="00F21593"/>
    <w:rsid w:val="00F223CF"/>
    <w:rsid w:val="00F22620"/>
    <w:rsid w:val="00F2265A"/>
    <w:rsid w:val="00F22978"/>
    <w:rsid w:val="00F22B94"/>
    <w:rsid w:val="00F22E40"/>
    <w:rsid w:val="00F22E58"/>
    <w:rsid w:val="00F230C3"/>
    <w:rsid w:val="00F231D7"/>
    <w:rsid w:val="00F24006"/>
    <w:rsid w:val="00F240ED"/>
    <w:rsid w:val="00F24273"/>
    <w:rsid w:val="00F24460"/>
    <w:rsid w:val="00F246F0"/>
    <w:rsid w:val="00F24D34"/>
    <w:rsid w:val="00F25178"/>
    <w:rsid w:val="00F25192"/>
    <w:rsid w:val="00F25359"/>
    <w:rsid w:val="00F259A5"/>
    <w:rsid w:val="00F25B49"/>
    <w:rsid w:val="00F260BD"/>
    <w:rsid w:val="00F263EF"/>
    <w:rsid w:val="00F265C7"/>
    <w:rsid w:val="00F267D7"/>
    <w:rsid w:val="00F26B3C"/>
    <w:rsid w:val="00F26D08"/>
    <w:rsid w:val="00F273A9"/>
    <w:rsid w:val="00F275C2"/>
    <w:rsid w:val="00F27751"/>
    <w:rsid w:val="00F27B49"/>
    <w:rsid w:val="00F27D9B"/>
    <w:rsid w:val="00F27E85"/>
    <w:rsid w:val="00F27EA3"/>
    <w:rsid w:val="00F301ED"/>
    <w:rsid w:val="00F3042B"/>
    <w:rsid w:val="00F30767"/>
    <w:rsid w:val="00F30786"/>
    <w:rsid w:val="00F30CB8"/>
    <w:rsid w:val="00F30E96"/>
    <w:rsid w:val="00F30F8D"/>
    <w:rsid w:val="00F31565"/>
    <w:rsid w:val="00F31597"/>
    <w:rsid w:val="00F315FD"/>
    <w:rsid w:val="00F317EE"/>
    <w:rsid w:val="00F3262E"/>
    <w:rsid w:val="00F326D2"/>
    <w:rsid w:val="00F329FF"/>
    <w:rsid w:val="00F32CFB"/>
    <w:rsid w:val="00F32EBB"/>
    <w:rsid w:val="00F331A2"/>
    <w:rsid w:val="00F33D04"/>
    <w:rsid w:val="00F33EF9"/>
    <w:rsid w:val="00F34537"/>
    <w:rsid w:val="00F3465E"/>
    <w:rsid w:val="00F34EEC"/>
    <w:rsid w:val="00F35185"/>
    <w:rsid w:val="00F352E3"/>
    <w:rsid w:val="00F36396"/>
    <w:rsid w:val="00F366E9"/>
    <w:rsid w:val="00F36A43"/>
    <w:rsid w:val="00F36E24"/>
    <w:rsid w:val="00F371E0"/>
    <w:rsid w:val="00F3729B"/>
    <w:rsid w:val="00F3784A"/>
    <w:rsid w:val="00F402EC"/>
    <w:rsid w:val="00F403CE"/>
    <w:rsid w:val="00F4097A"/>
    <w:rsid w:val="00F40E9D"/>
    <w:rsid w:val="00F40FB0"/>
    <w:rsid w:val="00F41370"/>
    <w:rsid w:val="00F415BC"/>
    <w:rsid w:val="00F41707"/>
    <w:rsid w:val="00F41E93"/>
    <w:rsid w:val="00F42126"/>
    <w:rsid w:val="00F42484"/>
    <w:rsid w:val="00F4276F"/>
    <w:rsid w:val="00F42837"/>
    <w:rsid w:val="00F42AFB"/>
    <w:rsid w:val="00F43A7E"/>
    <w:rsid w:val="00F43D4E"/>
    <w:rsid w:val="00F43E01"/>
    <w:rsid w:val="00F43F42"/>
    <w:rsid w:val="00F443CF"/>
    <w:rsid w:val="00F44761"/>
    <w:rsid w:val="00F44A88"/>
    <w:rsid w:val="00F4520B"/>
    <w:rsid w:val="00F455E3"/>
    <w:rsid w:val="00F45775"/>
    <w:rsid w:val="00F457A0"/>
    <w:rsid w:val="00F45838"/>
    <w:rsid w:val="00F461B4"/>
    <w:rsid w:val="00F4625A"/>
    <w:rsid w:val="00F462B8"/>
    <w:rsid w:val="00F4631B"/>
    <w:rsid w:val="00F464ED"/>
    <w:rsid w:val="00F469C5"/>
    <w:rsid w:val="00F471CB"/>
    <w:rsid w:val="00F4737A"/>
    <w:rsid w:val="00F47780"/>
    <w:rsid w:val="00F47951"/>
    <w:rsid w:val="00F47A33"/>
    <w:rsid w:val="00F47F93"/>
    <w:rsid w:val="00F47FFE"/>
    <w:rsid w:val="00F5021F"/>
    <w:rsid w:val="00F50592"/>
    <w:rsid w:val="00F5071A"/>
    <w:rsid w:val="00F507D4"/>
    <w:rsid w:val="00F50C29"/>
    <w:rsid w:val="00F50E35"/>
    <w:rsid w:val="00F5114E"/>
    <w:rsid w:val="00F513AD"/>
    <w:rsid w:val="00F514D2"/>
    <w:rsid w:val="00F51984"/>
    <w:rsid w:val="00F519CB"/>
    <w:rsid w:val="00F52236"/>
    <w:rsid w:val="00F522B2"/>
    <w:rsid w:val="00F524A6"/>
    <w:rsid w:val="00F524C7"/>
    <w:rsid w:val="00F52943"/>
    <w:rsid w:val="00F529CA"/>
    <w:rsid w:val="00F52E86"/>
    <w:rsid w:val="00F5338E"/>
    <w:rsid w:val="00F53825"/>
    <w:rsid w:val="00F53CE9"/>
    <w:rsid w:val="00F541E9"/>
    <w:rsid w:val="00F5457D"/>
    <w:rsid w:val="00F545DB"/>
    <w:rsid w:val="00F547AA"/>
    <w:rsid w:val="00F5486B"/>
    <w:rsid w:val="00F5492D"/>
    <w:rsid w:val="00F549E1"/>
    <w:rsid w:val="00F54F7E"/>
    <w:rsid w:val="00F54FAF"/>
    <w:rsid w:val="00F55424"/>
    <w:rsid w:val="00F55477"/>
    <w:rsid w:val="00F5551A"/>
    <w:rsid w:val="00F55D02"/>
    <w:rsid w:val="00F55F2E"/>
    <w:rsid w:val="00F56111"/>
    <w:rsid w:val="00F56A92"/>
    <w:rsid w:val="00F570B5"/>
    <w:rsid w:val="00F5728F"/>
    <w:rsid w:val="00F57424"/>
    <w:rsid w:val="00F57801"/>
    <w:rsid w:val="00F578CB"/>
    <w:rsid w:val="00F579D3"/>
    <w:rsid w:val="00F60A75"/>
    <w:rsid w:val="00F60D72"/>
    <w:rsid w:val="00F61054"/>
    <w:rsid w:val="00F616B3"/>
    <w:rsid w:val="00F61996"/>
    <w:rsid w:val="00F62208"/>
    <w:rsid w:val="00F62238"/>
    <w:rsid w:val="00F62A1F"/>
    <w:rsid w:val="00F62AB6"/>
    <w:rsid w:val="00F62C68"/>
    <w:rsid w:val="00F63119"/>
    <w:rsid w:val="00F63349"/>
    <w:rsid w:val="00F63720"/>
    <w:rsid w:val="00F63BD9"/>
    <w:rsid w:val="00F63F0A"/>
    <w:rsid w:val="00F6471D"/>
    <w:rsid w:val="00F647D1"/>
    <w:rsid w:val="00F64943"/>
    <w:rsid w:val="00F64D7D"/>
    <w:rsid w:val="00F64E49"/>
    <w:rsid w:val="00F65693"/>
    <w:rsid w:val="00F657B2"/>
    <w:rsid w:val="00F65B35"/>
    <w:rsid w:val="00F662FF"/>
    <w:rsid w:val="00F668DE"/>
    <w:rsid w:val="00F66A15"/>
    <w:rsid w:val="00F66C7C"/>
    <w:rsid w:val="00F66C9E"/>
    <w:rsid w:val="00F67189"/>
    <w:rsid w:val="00F6740A"/>
    <w:rsid w:val="00F67656"/>
    <w:rsid w:val="00F67731"/>
    <w:rsid w:val="00F67C20"/>
    <w:rsid w:val="00F707EC"/>
    <w:rsid w:val="00F707EF"/>
    <w:rsid w:val="00F70B92"/>
    <w:rsid w:val="00F70DA4"/>
    <w:rsid w:val="00F7140B"/>
    <w:rsid w:val="00F71D3F"/>
    <w:rsid w:val="00F71EB8"/>
    <w:rsid w:val="00F72223"/>
    <w:rsid w:val="00F72819"/>
    <w:rsid w:val="00F72A4E"/>
    <w:rsid w:val="00F731DD"/>
    <w:rsid w:val="00F73258"/>
    <w:rsid w:val="00F73369"/>
    <w:rsid w:val="00F73731"/>
    <w:rsid w:val="00F73976"/>
    <w:rsid w:val="00F73A85"/>
    <w:rsid w:val="00F73AA5"/>
    <w:rsid w:val="00F73AAC"/>
    <w:rsid w:val="00F73AC5"/>
    <w:rsid w:val="00F73B11"/>
    <w:rsid w:val="00F73B82"/>
    <w:rsid w:val="00F73F23"/>
    <w:rsid w:val="00F74830"/>
    <w:rsid w:val="00F74C09"/>
    <w:rsid w:val="00F75642"/>
    <w:rsid w:val="00F7564B"/>
    <w:rsid w:val="00F75820"/>
    <w:rsid w:val="00F7593D"/>
    <w:rsid w:val="00F75977"/>
    <w:rsid w:val="00F75C2B"/>
    <w:rsid w:val="00F75C7F"/>
    <w:rsid w:val="00F75E2C"/>
    <w:rsid w:val="00F75EB2"/>
    <w:rsid w:val="00F75FB8"/>
    <w:rsid w:val="00F7601B"/>
    <w:rsid w:val="00F7647C"/>
    <w:rsid w:val="00F765FF"/>
    <w:rsid w:val="00F76F0A"/>
    <w:rsid w:val="00F7798B"/>
    <w:rsid w:val="00F77FFE"/>
    <w:rsid w:val="00F80317"/>
    <w:rsid w:val="00F8054A"/>
    <w:rsid w:val="00F805BD"/>
    <w:rsid w:val="00F805EE"/>
    <w:rsid w:val="00F80751"/>
    <w:rsid w:val="00F81E7E"/>
    <w:rsid w:val="00F82170"/>
    <w:rsid w:val="00F82216"/>
    <w:rsid w:val="00F8228D"/>
    <w:rsid w:val="00F82735"/>
    <w:rsid w:val="00F82B68"/>
    <w:rsid w:val="00F82C2F"/>
    <w:rsid w:val="00F82D7F"/>
    <w:rsid w:val="00F82FFC"/>
    <w:rsid w:val="00F837EE"/>
    <w:rsid w:val="00F83AB6"/>
    <w:rsid w:val="00F83BA7"/>
    <w:rsid w:val="00F83D77"/>
    <w:rsid w:val="00F83F75"/>
    <w:rsid w:val="00F84219"/>
    <w:rsid w:val="00F845CD"/>
    <w:rsid w:val="00F8498B"/>
    <w:rsid w:val="00F851CA"/>
    <w:rsid w:val="00F85816"/>
    <w:rsid w:val="00F85B1F"/>
    <w:rsid w:val="00F85B79"/>
    <w:rsid w:val="00F85C90"/>
    <w:rsid w:val="00F86137"/>
    <w:rsid w:val="00F86295"/>
    <w:rsid w:val="00F862D5"/>
    <w:rsid w:val="00F863E0"/>
    <w:rsid w:val="00F866CD"/>
    <w:rsid w:val="00F869B6"/>
    <w:rsid w:val="00F87A50"/>
    <w:rsid w:val="00F87ACA"/>
    <w:rsid w:val="00F87B8C"/>
    <w:rsid w:val="00F90311"/>
    <w:rsid w:val="00F918F7"/>
    <w:rsid w:val="00F91B1B"/>
    <w:rsid w:val="00F91BB5"/>
    <w:rsid w:val="00F91D51"/>
    <w:rsid w:val="00F91E4F"/>
    <w:rsid w:val="00F91FE9"/>
    <w:rsid w:val="00F92159"/>
    <w:rsid w:val="00F923EC"/>
    <w:rsid w:val="00F92476"/>
    <w:rsid w:val="00F92801"/>
    <w:rsid w:val="00F93325"/>
    <w:rsid w:val="00F93C54"/>
    <w:rsid w:val="00F93EAD"/>
    <w:rsid w:val="00F93FAE"/>
    <w:rsid w:val="00F941CC"/>
    <w:rsid w:val="00F957DA"/>
    <w:rsid w:val="00F95E0A"/>
    <w:rsid w:val="00F96A8B"/>
    <w:rsid w:val="00F96B30"/>
    <w:rsid w:val="00F96B72"/>
    <w:rsid w:val="00F96D3B"/>
    <w:rsid w:val="00F96F59"/>
    <w:rsid w:val="00F970BF"/>
    <w:rsid w:val="00F9746A"/>
    <w:rsid w:val="00F97A77"/>
    <w:rsid w:val="00FA0114"/>
    <w:rsid w:val="00FA0251"/>
    <w:rsid w:val="00FA02D3"/>
    <w:rsid w:val="00FA0688"/>
    <w:rsid w:val="00FA070E"/>
    <w:rsid w:val="00FA09AD"/>
    <w:rsid w:val="00FA0F6D"/>
    <w:rsid w:val="00FA105A"/>
    <w:rsid w:val="00FA1FD5"/>
    <w:rsid w:val="00FA208E"/>
    <w:rsid w:val="00FA20A2"/>
    <w:rsid w:val="00FA2305"/>
    <w:rsid w:val="00FA23AA"/>
    <w:rsid w:val="00FA303A"/>
    <w:rsid w:val="00FA364C"/>
    <w:rsid w:val="00FA37C3"/>
    <w:rsid w:val="00FA3FBE"/>
    <w:rsid w:val="00FA3FCB"/>
    <w:rsid w:val="00FA41D4"/>
    <w:rsid w:val="00FA425D"/>
    <w:rsid w:val="00FA44E5"/>
    <w:rsid w:val="00FA4B06"/>
    <w:rsid w:val="00FA4B17"/>
    <w:rsid w:val="00FA5590"/>
    <w:rsid w:val="00FA58C5"/>
    <w:rsid w:val="00FA596C"/>
    <w:rsid w:val="00FA5F3F"/>
    <w:rsid w:val="00FA6320"/>
    <w:rsid w:val="00FA6570"/>
    <w:rsid w:val="00FA6721"/>
    <w:rsid w:val="00FA6AC5"/>
    <w:rsid w:val="00FA6CA3"/>
    <w:rsid w:val="00FA6CC5"/>
    <w:rsid w:val="00FA7326"/>
    <w:rsid w:val="00FA7DB6"/>
    <w:rsid w:val="00FA7DEC"/>
    <w:rsid w:val="00FA7F2C"/>
    <w:rsid w:val="00FA7FCF"/>
    <w:rsid w:val="00FA7FE0"/>
    <w:rsid w:val="00FB02B8"/>
    <w:rsid w:val="00FB035D"/>
    <w:rsid w:val="00FB05EA"/>
    <w:rsid w:val="00FB0701"/>
    <w:rsid w:val="00FB0740"/>
    <w:rsid w:val="00FB0A0D"/>
    <w:rsid w:val="00FB0B69"/>
    <w:rsid w:val="00FB1532"/>
    <w:rsid w:val="00FB1833"/>
    <w:rsid w:val="00FB222F"/>
    <w:rsid w:val="00FB22C6"/>
    <w:rsid w:val="00FB2918"/>
    <w:rsid w:val="00FB2C82"/>
    <w:rsid w:val="00FB43F9"/>
    <w:rsid w:val="00FB46D3"/>
    <w:rsid w:val="00FB47A0"/>
    <w:rsid w:val="00FB48C8"/>
    <w:rsid w:val="00FB4911"/>
    <w:rsid w:val="00FB4BC3"/>
    <w:rsid w:val="00FB5190"/>
    <w:rsid w:val="00FB5546"/>
    <w:rsid w:val="00FB5A89"/>
    <w:rsid w:val="00FB5F7C"/>
    <w:rsid w:val="00FB60CB"/>
    <w:rsid w:val="00FB6671"/>
    <w:rsid w:val="00FB6EF6"/>
    <w:rsid w:val="00FB7FE8"/>
    <w:rsid w:val="00FC00AC"/>
    <w:rsid w:val="00FC0127"/>
    <w:rsid w:val="00FC0225"/>
    <w:rsid w:val="00FC0860"/>
    <w:rsid w:val="00FC0C63"/>
    <w:rsid w:val="00FC0C90"/>
    <w:rsid w:val="00FC0EDE"/>
    <w:rsid w:val="00FC1327"/>
    <w:rsid w:val="00FC17B1"/>
    <w:rsid w:val="00FC19D2"/>
    <w:rsid w:val="00FC1E70"/>
    <w:rsid w:val="00FC1FF0"/>
    <w:rsid w:val="00FC26DE"/>
    <w:rsid w:val="00FC27F3"/>
    <w:rsid w:val="00FC2A56"/>
    <w:rsid w:val="00FC2B0E"/>
    <w:rsid w:val="00FC2B57"/>
    <w:rsid w:val="00FC2BEB"/>
    <w:rsid w:val="00FC2E0F"/>
    <w:rsid w:val="00FC3771"/>
    <w:rsid w:val="00FC38B6"/>
    <w:rsid w:val="00FC39B6"/>
    <w:rsid w:val="00FC3C07"/>
    <w:rsid w:val="00FC3DEA"/>
    <w:rsid w:val="00FC4240"/>
    <w:rsid w:val="00FC4336"/>
    <w:rsid w:val="00FC4405"/>
    <w:rsid w:val="00FC445B"/>
    <w:rsid w:val="00FC4604"/>
    <w:rsid w:val="00FC46B8"/>
    <w:rsid w:val="00FC4815"/>
    <w:rsid w:val="00FC48F6"/>
    <w:rsid w:val="00FC4D5A"/>
    <w:rsid w:val="00FC4DBC"/>
    <w:rsid w:val="00FC5189"/>
    <w:rsid w:val="00FC51AB"/>
    <w:rsid w:val="00FC5212"/>
    <w:rsid w:val="00FC57D0"/>
    <w:rsid w:val="00FC588B"/>
    <w:rsid w:val="00FC718E"/>
    <w:rsid w:val="00FC7D1B"/>
    <w:rsid w:val="00FD04F3"/>
    <w:rsid w:val="00FD06E7"/>
    <w:rsid w:val="00FD084C"/>
    <w:rsid w:val="00FD09F8"/>
    <w:rsid w:val="00FD0D4D"/>
    <w:rsid w:val="00FD0D5D"/>
    <w:rsid w:val="00FD0DDC"/>
    <w:rsid w:val="00FD0E92"/>
    <w:rsid w:val="00FD0F79"/>
    <w:rsid w:val="00FD1261"/>
    <w:rsid w:val="00FD12D8"/>
    <w:rsid w:val="00FD1915"/>
    <w:rsid w:val="00FD2606"/>
    <w:rsid w:val="00FD2694"/>
    <w:rsid w:val="00FD2B88"/>
    <w:rsid w:val="00FD2D8A"/>
    <w:rsid w:val="00FD2DC8"/>
    <w:rsid w:val="00FD337D"/>
    <w:rsid w:val="00FD3432"/>
    <w:rsid w:val="00FD3434"/>
    <w:rsid w:val="00FD3B42"/>
    <w:rsid w:val="00FD3E5C"/>
    <w:rsid w:val="00FD407F"/>
    <w:rsid w:val="00FD416F"/>
    <w:rsid w:val="00FD439B"/>
    <w:rsid w:val="00FD4669"/>
    <w:rsid w:val="00FD4C16"/>
    <w:rsid w:val="00FD4C3D"/>
    <w:rsid w:val="00FD57BC"/>
    <w:rsid w:val="00FD59C1"/>
    <w:rsid w:val="00FD59FB"/>
    <w:rsid w:val="00FD5BD4"/>
    <w:rsid w:val="00FD62D4"/>
    <w:rsid w:val="00FD6BF4"/>
    <w:rsid w:val="00FE0DC4"/>
    <w:rsid w:val="00FE16B2"/>
    <w:rsid w:val="00FE1B44"/>
    <w:rsid w:val="00FE213F"/>
    <w:rsid w:val="00FE23CB"/>
    <w:rsid w:val="00FE2D92"/>
    <w:rsid w:val="00FE2E85"/>
    <w:rsid w:val="00FE3227"/>
    <w:rsid w:val="00FE33FA"/>
    <w:rsid w:val="00FE3551"/>
    <w:rsid w:val="00FE364B"/>
    <w:rsid w:val="00FE367F"/>
    <w:rsid w:val="00FE3FDE"/>
    <w:rsid w:val="00FE50AF"/>
    <w:rsid w:val="00FE5145"/>
    <w:rsid w:val="00FE5AC5"/>
    <w:rsid w:val="00FE5B28"/>
    <w:rsid w:val="00FE60FA"/>
    <w:rsid w:val="00FE6D0B"/>
    <w:rsid w:val="00FE6E0C"/>
    <w:rsid w:val="00FE6E93"/>
    <w:rsid w:val="00FE743F"/>
    <w:rsid w:val="00FE7A11"/>
    <w:rsid w:val="00FE7C54"/>
    <w:rsid w:val="00FF0888"/>
    <w:rsid w:val="00FF185C"/>
    <w:rsid w:val="00FF2056"/>
    <w:rsid w:val="00FF20F9"/>
    <w:rsid w:val="00FF2808"/>
    <w:rsid w:val="00FF2831"/>
    <w:rsid w:val="00FF29A6"/>
    <w:rsid w:val="00FF2C52"/>
    <w:rsid w:val="00FF3222"/>
    <w:rsid w:val="00FF3533"/>
    <w:rsid w:val="00FF3884"/>
    <w:rsid w:val="00FF3A35"/>
    <w:rsid w:val="00FF3DF1"/>
    <w:rsid w:val="00FF439C"/>
    <w:rsid w:val="00FF443B"/>
    <w:rsid w:val="00FF4FEA"/>
    <w:rsid w:val="00FF5137"/>
    <w:rsid w:val="00FF534F"/>
    <w:rsid w:val="00FF5AD8"/>
    <w:rsid w:val="00FF628C"/>
    <w:rsid w:val="00FF660B"/>
    <w:rsid w:val="00FF69FD"/>
    <w:rsid w:val="00FF6A0A"/>
    <w:rsid w:val="00FF70DA"/>
    <w:rsid w:val="00FF7BC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3C88C202"/>
  <w15:docId w15:val="{4791F840-738A-4A04-B83C-1EE8A5AEFB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AU" w:eastAsia="en-AU" w:bidi="ar-SA"/>
      </w:rPr>
    </w:rPrDefault>
    <w:pPrDefault/>
  </w:docDefaults>
  <w:latentStyles w:defLockedState="0" w:defUIPriority="99" w:defSemiHidden="0" w:defUnhideWhenUsed="0" w:defQFormat="0" w:count="376">
    <w:lsdException w:name="Normal" w:locked="1" w:uiPriority="0"/>
    <w:lsdException w:name="heading 1" w:locked="1" w:qFormat="1"/>
    <w:lsdException w:name="heading 2" w:locked="1"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nhideWhenUsed/>
    <w:rsid w:val="00D60572"/>
    <w:rPr>
      <w:sz w:val="24"/>
      <w:szCs w:val="24"/>
    </w:rPr>
  </w:style>
  <w:style w:type="paragraph" w:styleId="Heading1">
    <w:name w:val="heading 1"/>
    <w:basedOn w:val="Heading1-Pagebreakbefore"/>
    <w:next w:val="BodyText"/>
    <w:link w:val="Heading1Char"/>
    <w:uiPriority w:val="99"/>
    <w:qFormat/>
    <w:rsid w:val="00383AC9"/>
    <w:pPr>
      <w:outlineLvl w:val="0"/>
    </w:pPr>
  </w:style>
  <w:style w:type="paragraph" w:styleId="Heading2">
    <w:name w:val="heading 2"/>
    <w:basedOn w:val="Normal"/>
    <w:next w:val="BodyText"/>
    <w:link w:val="Heading2Char"/>
    <w:uiPriority w:val="99"/>
    <w:qFormat/>
    <w:rsid w:val="00FD06E7"/>
    <w:pPr>
      <w:keepNext/>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360" w:after="180" w:line="312" w:lineRule="auto"/>
      <w:outlineLvl w:val="1"/>
    </w:pPr>
    <w:rPr>
      <w:rFonts w:eastAsia="Calibri"/>
      <w:b/>
      <w:color w:val="765520"/>
      <w:sz w:val="28"/>
      <w:szCs w:val="27"/>
    </w:rPr>
  </w:style>
  <w:style w:type="paragraph" w:styleId="Heading3">
    <w:name w:val="heading 3"/>
    <w:basedOn w:val="Heading2"/>
    <w:next w:val="BodyText"/>
    <w:link w:val="Heading3Char"/>
    <w:uiPriority w:val="99"/>
    <w:qFormat/>
    <w:rsid w:val="008438B6"/>
    <w:pPr>
      <w:spacing w:before="520"/>
      <w:outlineLvl w:val="2"/>
    </w:pPr>
    <w:rPr>
      <w:bCs/>
      <w:sz w:val="26"/>
      <w:szCs w:val="26"/>
    </w:rPr>
  </w:style>
  <w:style w:type="paragraph" w:styleId="Heading4">
    <w:name w:val="heading 4"/>
    <w:basedOn w:val="Heading3"/>
    <w:next w:val="BodyText"/>
    <w:link w:val="Heading4Char"/>
    <w:uiPriority w:val="99"/>
    <w:semiHidden/>
    <w:qFormat/>
    <w:rsid w:val="006845B4"/>
    <w:pPr>
      <w:spacing w:before="240"/>
      <w:outlineLvl w:val="3"/>
    </w:pPr>
    <w:rPr>
      <w:bCs w:val="0"/>
      <w:i/>
      <w:sz w:val="23"/>
      <w:szCs w:val="28"/>
    </w:rPr>
  </w:style>
  <w:style w:type="paragraph" w:styleId="Heading5">
    <w:name w:val="heading 5"/>
    <w:basedOn w:val="Heading4"/>
    <w:next w:val="BodyText"/>
    <w:link w:val="Heading5Char"/>
    <w:uiPriority w:val="99"/>
    <w:semiHidden/>
    <w:qFormat/>
    <w:rsid w:val="00335E48"/>
    <w:pPr>
      <w:spacing w:before="0"/>
      <w:outlineLvl w:val="4"/>
    </w:pPr>
    <w:rPr>
      <w:b w:val="0"/>
      <w:sz w:val="22"/>
      <w:szCs w:val="26"/>
    </w:rPr>
  </w:style>
  <w:style w:type="paragraph" w:styleId="Heading6">
    <w:name w:val="heading 6"/>
    <w:basedOn w:val="Heading5"/>
    <w:next w:val="BodyText"/>
    <w:link w:val="Heading6Char"/>
    <w:uiPriority w:val="99"/>
    <w:semiHidden/>
    <w:qFormat/>
    <w:rsid w:val="00FC0C63"/>
    <w:pPr>
      <w:spacing w:before="240" w:after="60"/>
      <w:outlineLvl w:val="5"/>
    </w:pPr>
    <w:rPr>
      <w:bCs/>
      <w:sz w:val="18"/>
    </w:rPr>
  </w:style>
  <w:style w:type="paragraph" w:styleId="Heading7">
    <w:name w:val="heading 7"/>
    <w:basedOn w:val="Heading6"/>
    <w:next w:val="BodyText"/>
    <w:link w:val="Heading7Char"/>
    <w:uiPriority w:val="99"/>
    <w:semiHidden/>
    <w:qFormat/>
    <w:rsid w:val="00FC0C63"/>
    <w:pPr>
      <w:outlineLvl w:val="6"/>
    </w:pPr>
    <w:rPr>
      <w:sz w:val="16"/>
      <w:szCs w:val="24"/>
    </w:rPr>
  </w:style>
  <w:style w:type="paragraph" w:styleId="Heading8">
    <w:name w:val="heading 8"/>
    <w:basedOn w:val="Heading7"/>
    <w:next w:val="BodyText"/>
    <w:link w:val="Heading8Char"/>
    <w:uiPriority w:val="99"/>
    <w:semiHidden/>
    <w:qFormat/>
    <w:rsid w:val="00FC0C63"/>
    <w:pPr>
      <w:outlineLvl w:val="7"/>
    </w:pPr>
    <w:rPr>
      <w:iCs/>
      <w:sz w:val="14"/>
    </w:rPr>
  </w:style>
  <w:style w:type="paragraph" w:styleId="Heading9">
    <w:name w:val="heading 9"/>
    <w:basedOn w:val="Normal"/>
    <w:next w:val="Normal"/>
    <w:link w:val="Heading9Char"/>
    <w:uiPriority w:val="99"/>
    <w:semiHidden/>
    <w:qFormat/>
    <w:rsid w:val="00C77660"/>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383AC9"/>
    <w:rPr>
      <w:rFonts w:eastAsiaTheme="minorHAnsi" w:cs="Arial"/>
      <w:b/>
      <w:iCs/>
      <w:color w:val="765520"/>
      <w:kern w:val="32"/>
      <w:sz w:val="40"/>
      <w:szCs w:val="22"/>
      <w:lang w:eastAsia="en-US"/>
    </w:rPr>
  </w:style>
  <w:style w:type="character" w:customStyle="1" w:styleId="Heading2Char">
    <w:name w:val="Heading 2 Char"/>
    <w:link w:val="Heading2"/>
    <w:uiPriority w:val="99"/>
    <w:locked/>
    <w:rsid w:val="009445BD"/>
    <w:rPr>
      <w:rFonts w:eastAsia="Calibri"/>
      <w:b/>
      <w:color w:val="765520"/>
      <w:sz w:val="28"/>
      <w:szCs w:val="27"/>
    </w:rPr>
  </w:style>
  <w:style w:type="character" w:customStyle="1" w:styleId="Heading3Char">
    <w:name w:val="Heading 3 Char"/>
    <w:link w:val="Heading3"/>
    <w:uiPriority w:val="99"/>
    <w:locked/>
    <w:rsid w:val="00E46172"/>
    <w:rPr>
      <w:rFonts w:cs="Arial"/>
      <w:b/>
      <w:bCs/>
      <w:iCs/>
      <w:color w:val="262626"/>
      <w:kern w:val="32"/>
      <w:sz w:val="26"/>
      <w:szCs w:val="26"/>
    </w:rPr>
  </w:style>
  <w:style w:type="character" w:customStyle="1" w:styleId="Heading4Char">
    <w:name w:val="Heading 4 Char"/>
    <w:link w:val="Heading4"/>
    <w:uiPriority w:val="99"/>
    <w:semiHidden/>
    <w:locked/>
    <w:rsid w:val="00E46172"/>
    <w:rPr>
      <w:rFonts w:cs="Arial"/>
      <w:b/>
      <w:i/>
      <w:iCs/>
      <w:color w:val="262626"/>
      <w:kern w:val="32"/>
      <w:sz w:val="23"/>
      <w:szCs w:val="28"/>
    </w:rPr>
  </w:style>
  <w:style w:type="character" w:customStyle="1" w:styleId="Heading5Char">
    <w:name w:val="Heading 5 Char"/>
    <w:link w:val="Heading5"/>
    <w:uiPriority w:val="99"/>
    <w:semiHidden/>
    <w:locked/>
    <w:rsid w:val="00E46172"/>
    <w:rPr>
      <w:i/>
      <w:iCs/>
      <w:color w:val="262626"/>
      <w:sz w:val="22"/>
      <w:szCs w:val="26"/>
    </w:rPr>
  </w:style>
  <w:style w:type="character" w:customStyle="1" w:styleId="Heading6Char">
    <w:name w:val="Heading 6 Char"/>
    <w:link w:val="Heading6"/>
    <w:uiPriority w:val="99"/>
    <w:semiHidden/>
    <w:locked/>
    <w:rsid w:val="00E46172"/>
    <w:rPr>
      <w:bCs/>
      <w:i/>
      <w:iCs/>
      <w:color w:val="262626"/>
      <w:sz w:val="18"/>
      <w:szCs w:val="26"/>
    </w:rPr>
  </w:style>
  <w:style w:type="character" w:customStyle="1" w:styleId="Heading7Char">
    <w:name w:val="Heading 7 Char"/>
    <w:link w:val="Heading7"/>
    <w:uiPriority w:val="99"/>
    <w:semiHidden/>
    <w:locked/>
    <w:rsid w:val="00E46172"/>
    <w:rPr>
      <w:bCs/>
      <w:i/>
      <w:iCs/>
      <w:color w:val="262626"/>
      <w:sz w:val="16"/>
    </w:rPr>
  </w:style>
  <w:style w:type="character" w:customStyle="1" w:styleId="Heading8Char">
    <w:name w:val="Heading 8 Char"/>
    <w:link w:val="Heading8"/>
    <w:uiPriority w:val="99"/>
    <w:semiHidden/>
    <w:locked/>
    <w:rsid w:val="00E46172"/>
    <w:rPr>
      <w:bCs/>
      <w:i/>
      <w:color w:val="262626"/>
      <w:sz w:val="14"/>
    </w:rPr>
  </w:style>
  <w:style w:type="character" w:customStyle="1" w:styleId="Heading9Char">
    <w:name w:val="Heading 9 Char"/>
    <w:link w:val="Heading9"/>
    <w:uiPriority w:val="99"/>
    <w:semiHidden/>
    <w:locked/>
    <w:rsid w:val="00E46172"/>
    <w:rPr>
      <w:rFonts w:cs="Arial"/>
    </w:rPr>
  </w:style>
  <w:style w:type="paragraph" w:styleId="BodyText">
    <w:name w:val="Body Text"/>
    <w:basedOn w:val="Normal"/>
    <w:link w:val="BodyTextChar"/>
    <w:uiPriority w:val="99"/>
    <w:qFormat/>
    <w:rsid w:val="002B3A1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180" w:after="180" w:line="312" w:lineRule="auto"/>
    </w:pPr>
    <w:rPr>
      <w:sz w:val="22"/>
    </w:rPr>
  </w:style>
  <w:style w:type="character" w:customStyle="1" w:styleId="BodyTextChar">
    <w:name w:val="Body Text Char"/>
    <w:link w:val="BodyText"/>
    <w:uiPriority w:val="99"/>
    <w:locked/>
    <w:rsid w:val="002B3A1B"/>
    <w:rPr>
      <w:sz w:val="22"/>
      <w:szCs w:val="24"/>
    </w:rPr>
  </w:style>
  <w:style w:type="paragraph" w:styleId="ListBullet">
    <w:name w:val="List Bullet"/>
    <w:basedOn w:val="BodyText"/>
    <w:uiPriority w:val="99"/>
    <w:rsid w:val="00E73DD0"/>
    <w:pPr>
      <w:numPr>
        <w:numId w:val="1"/>
      </w:numPr>
      <w:spacing w:line="360" w:lineRule="auto"/>
      <w:ind w:left="567" w:hanging="567"/>
      <w:contextualSpacing/>
    </w:pPr>
  </w:style>
  <w:style w:type="paragraph" w:styleId="ListBullet2">
    <w:name w:val="List Bullet 2"/>
    <w:basedOn w:val="ListBullet"/>
    <w:uiPriority w:val="99"/>
    <w:unhideWhenUsed/>
    <w:rsid w:val="00E51B37"/>
    <w:pPr>
      <w:ind w:left="1134"/>
    </w:pPr>
  </w:style>
  <w:style w:type="paragraph" w:styleId="ListBullet3">
    <w:name w:val="List Bullet 3"/>
    <w:basedOn w:val="ListBullet2"/>
    <w:uiPriority w:val="99"/>
    <w:semiHidden/>
    <w:rsid w:val="00E51B37"/>
    <w:pPr>
      <w:ind w:left="1701"/>
    </w:pPr>
  </w:style>
  <w:style w:type="paragraph" w:styleId="ListBullet4">
    <w:name w:val="List Bullet 4"/>
    <w:basedOn w:val="ListBullet3"/>
    <w:uiPriority w:val="99"/>
    <w:semiHidden/>
    <w:rsid w:val="00E51B37"/>
    <w:pPr>
      <w:ind w:left="2268"/>
    </w:pPr>
  </w:style>
  <w:style w:type="paragraph" w:styleId="BodyText2">
    <w:name w:val="Body Text 2"/>
    <w:basedOn w:val="BodyText"/>
    <w:next w:val="BodyText"/>
    <w:link w:val="BodyText2Char"/>
    <w:uiPriority w:val="99"/>
    <w:semiHidden/>
    <w:rsid w:val="005973F1"/>
    <w:pPr>
      <w:ind w:left="284"/>
    </w:pPr>
  </w:style>
  <w:style w:type="character" w:customStyle="1" w:styleId="BodyText2Char">
    <w:name w:val="Body Text 2 Char"/>
    <w:link w:val="BodyText2"/>
    <w:uiPriority w:val="99"/>
    <w:semiHidden/>
    <w:locked/>
    <w:rsid w:val="00E46172"/>
    <w:rPr>
      <w:sz w:val="22"/>
    </w:rPr>
  </w:style>
  <w:style w:type="paragraph" w:styleId="BodyText3">
    <w:name w:val="Body Text 3"/>
    <w:basedOn w:val="BodyText2"/>
    <w:next w:val="BodyText"/>
    <w:link w:val="BodyText3Char"/>
    <w:uiPriority w:val="99"/>
    <w:semiHidden/>
    <w:rsid w:val="00196F97"/>
    <w:pPr>
      <w:ind w:left="1134"/>
    </w:pPr>
    <w:rPr>
      <w:szCs w:val="16"/>
    </w:rPr>
  </w:style>
  <w:style w:type="character" w:customStyle="1" w:styleId="BodyText3Char">
    <w:name w:val="Body Text 3 Char"/>
    <w:link w:val="BodyText3"/>
    <w:uiPriority w:val="99"/>
    <w:semiHidden/>
    <w:locked/>
    <w:rsid w:val="00E46172"/>
    <w:rPr>
      <w:sz w:val="22"/>
      <w:szCs w:val="16"/>
    </w:rPr>
  </w:style>
  <w:style w:type="paragraph" w:customStyle="1" w:styleId="Heading1-Pagebreakbefore">
    <w:name w:val="Heading 1-Pagebreak before"/>
    <w:basedOn w:val="Normal"/>
    <w:next w:val="BodyText"/>
    <w:uiPriority w:val="99"/>
    <w:rsid w:val="009E7832"/>
    <w:pPr>
      <w:pageBreakBefore/>
      <w:pBdr>
        <w:bottom w:val="single" w:sz="36" w:space="1" w:color="DBB679"/>
      </w:pBdr>
      <w:spacing w:after="480" w:line="276" w:lineRule="auto"/>
    </w:pPr>
    <w:rPr>
      <w:rFonts w:eastAsiaTheme="minorHAnsi" w:cs="Arial"/>
      <w:b/>
      <w:iCs/>
      <w:color w:val="765520"/>
      <w:kern w:val="32"/>
      <w:sz w:val="40"/>
      <w:szCs w:val="22"/>
      <w:lang w:eastAsia="en-US"/>
    </w:rPr>
  </w:style>
  <w:style w:type="paragraph" w:styleId="ListContinue">
    <w:name w:val="List Continue"/>
    <w:basedOn w:val="BodyText"/>
    <w:uiPriority w:val="99"/>
    <w:rsid w:val="00E4396A"/>
    <w:pPr>
      <w:numPr>
        <w:numId w:val="8"/>
      </w:numPr>
      <w:contextualSpacing/>
    </w:pPr>
  </w:style>
  <w:style w:type="paragraph" w:styleId="ListContinue2">
    <w:name w:val="List Continue 2"/>
    <w:basedOn w:val="ListContinue"/>
    <w:uiPriority w:val="99"/>
    <w:rsid w:val="00CC26E8"/>
    <w:pPr>
      <w:numPr>
        <w:ilvl w:val="1"/>
      </w:numPr>
      <w:tabs>
        <w:tab w:val="num" w:pos="643"/>
      </w:tabs>
      <w:ind w:hanging="360"/>
    </w:pPr>
  </w:style>
  <w:style w:type="paragraph" w:styleId="ListContinue3">
    <w:name w:val="List Continue 3"/>
    <w:basedOn w:val="ListContinue2"/>
    <w:uiPriority w:val="99"/>
    <w:rsid w:val="00CC26E8"/>
    <w:pPr>
      <w:numPr>
        <w:ilvl w:val="2"/>
      </w:numPr>
      <w:tabs>
        <w:tab w:val="num" w:pos="643"/>
        <w:tab w:val="num" w:pos="1134"/>
      </w:tabs>
      <w:ind w:hanging="360"/>
    </w:pPr>
  </w:style>
  <w:style w:type="paragraph" w:styleId="ListContinue4">
    <w:name w:val="List Continue 4"/>
    <w:basedOn w:val="ListContinue3"/>
    <w:uiPriority w:val="99"/>
    <w:semiHidden/>
    <w:rsid w:val="00CC26E8"/>
    <w:pPr>
      <w:numPr>
        <w:ilvl w:val="3"/>
      </w:numPr>
      <w:tabs>
        <w:tab w:val="num" w:pos="643"/>
        <w:tab w:val="num" w:pos="1134"/>
      </w:tabs>
      <w:ind w:hanging="360"/>
    </w:pPr>
  </w:style>
  <w:style w:type="paragraph" w:styleId="ListBullet5">
    <w:name w:val="List Bullet 5"/>
    <w:basedOn w:val="ListBullet4"/>
    <w:uiPriority w:val="99"/>
    <w:semiHidden/>
    <w:rsid w:val="00E51B37"/>
    <w:pPr>
      <w:ind w:left="2835"/>
    </w:pPr>
  </w:style>
  <w:style w:type="paragraph" w:styleId="ListContinue5">
    <w:name w:val="List Continue 5"/>
    <w:basedOn w:val="Normal"/>
    <w:uiPriority w:val="99"/>
    <w:semiHidden/>
    <w:rsid w:val="00CC26E8"/>
    <w:pPr>
      <w:numPr>
        <w:ilvl w:val="4"/>
        <w:numId w:val="8"/>
      </w:numPr>
      <w:spacing w:after="120"/>
    </w:pPr>
  </w:style>
  <w:style w:type="paragraph" w:styleId="List">
    <w:name w:val="List"/>
    <w:basedOn w:val="Normal"/>
    <w:uiPriority w:val="99"/>
    <w:rsid w:val="00A35236"/>
    <w:pPr>
      <w:ind w:left="283" w:hanging="283"/>
    </w:pPr>
  </w:style>
  <w:style w:type="paragraph" w:styleId="List2">
    <w:name w:val="List 2"/>
    <w:basedOn w:val="Normal"/>
    <w:uiPriority w:val="99"/>
    <w:semiHidden/>
    <w:rsid w:val="00A35236"/>
    <w:pPr>
      <w:ind w:left="566" w:hanging="283"/>
    </w:pPr>
  </w:style>
  <w:style w:type="paragraph" w:styleId="List3">
    <w:name w:val="List 3"/>
    <w:basedOn w:val="Normal"/>
    <w:uiPriority w:val="99"/>
    <w:semiHidden/>
    <w:rsid w:val="00A35236"/>
    <w:pPr>
      <w:ind w:left="849" w:hanging="283"/>
    </w:pPr>
  </w:style>
  <w:style w:type="paragraph" w:styleId="List4">
    <w:name w:val="List 4"/>
    <w:basedOn w:val="Normal"/>
    <w:uiPriority w:val="99"/>
    <w:semiHidden/>
    <w:rsid w:val="00A35236"/>
    <w:pPr>
      <w:ind w:left="1132" w:hanging="283"/>
    </w:pPr>
  </w:style>
  <w:style w:type="paragraph" w:styleId="List5">
    <w:name w:val="List 5"/>
    <w:basedOn w:val="Normal"/>
    <w:uiPriority w:val="99"/>
    <w:semiHidden/>
    <w:rsid w:val="00A35236"/>
    <w:pPr>
      <w:ind w:left="1415" w:hanging="283"/>
    </w:pPr>
  </w:style>
  <w:style w:type="character" w:styleId="HTMLAcronym">
    <w:name w:val="HTML Acronym"/>
    <w:uiPriority w:val="99"/>
    <w:semiHidden/>
    <w:rsid w:val="00A35236"/>
    <w:rPr>
      <w:rFonts w:cs="Times New Roman"/>
    </w:rPr>
  </w:style>
  <w:style w:type="paragraph" w:styleId="HTMLAddress">
    <w:name w:val="HTML Address"/>
    <w:basedOn w:val="Normal"/>
    <w:link w:val="HTMLAddressChar"/>
    <w:uiPriority w:val="99"/>
    <w:semiHidden/>
    <w:rsid w:val="00A35236"/>
    <w:rPr>
      <w:i/>
      <w:iCs/>
    </w:rPr>
  </w:style>
  <w:style w:type="character" w:customStyle="1" w:styleId="HTMLAddressChar">
    <w:name w:val="HTML Address Char"/>
    <w:link w:val="HTMLAddress"/>
    <w:uiPriority w:val="99"/>
    <w:semiHidden/>
    <w:locked/>
    <w:rsid w:val="00E46172"/>
    <w:rPr>
      <w:i/>
      <w:iCs/>
    </w:rPr>
  </w:style>
  <w:style w:type="character" w:styleId="HTMLCite">
    <w:name w:val="HTML Cite"/>
    <w:uiPriority w:val="99"/>
    <w:semiHidden/>
    <w:rsid w:val="00A35236"/>
    <w:rPr>
      <w:rFonts w:cs="Times New Roman"/>
      <w:i/>
      <w:iCs/>
    </w:rPr>
  </w:style>
  <w:style w:type="character" w:styleId="HTMLCode">
    <w:name w:val="HTML Code"/>
    <w:uiPriority w:val="99"/>
    <w:semiHidden/>
    <w:rsid w:val="00A35236"/>
    <w:rPr>
      <w:rFonts w:ascii="Courier New" w:hAnsi="Courier New" w:cs="Courier New"/>
      <w:sz w:val="20"/>
      <w:szCs w:val="20"/>
    </w:rPr>
  </w:style>
  <w:style w:type="character" w:styleId="HTMLDefinition">
    <w:name w:val="HTML Definition"/>
    <w:uiPriority w:val="99"/>
    <w:semiHidden/>
    <w:rsid w:val="00A35236"/>
    <w:rPr>
      <w:rFonts w:cs="Times New Roman"/>
      <w:i/>
      <w:iCs/>
    </w:rPr>
  </w:style>
  <w:style w:type="character" w:styleId="HTMLKeyboard">
    <w:name w:val="HTML Keyboard"/>
    <w:uiPriority w:val="99"/>
    <w:semiHidden/>
    <w:rsid w:val="00A35236"/>
    <w:rPr>
      <w:rFonts w:ascii="Courier New" w:hAnsi="Courier New" w:cs="Courier New"/>
      <w:sz w:val="20"/>
      <w:szCs w:val="20"/>
    </w:rPr>
  </w:style>
  <w:style w:type="paragraph" w:styleId="HTMLPreformatted">
    <w:name w:val="HTML Preformatted"/>
    <w:basedOn w:val="Normal"/>
    <w:link w:val="HTMLPreformattedChar"/>
    <w:uiPriority w:val="99"/>
    <w:semiHidden/>
    <w:rsid w:val="00A35236"/>
    <w:rPr>
      <w:rFonts w:ascii="Courier New" w:hAnsi="Courier New" w:cs="Courier New"/>
      <w:sz w:val="20"/>
      <w:szCs w:val="20"/>
    </w:rPr>
  </w:style>
  <w:style w:type="character" w:customStyle="1" w:styleId="HTMLPreformattedChar">
    <w:name w:val="HTML Preformatted Char"/>
    <w:link w:val="HTMLPreformatted"/>
    <w:uiPriority w:val="99"/>
    <w:semiHidden/>
    <w:locked/>
    <w:rsid w:val="00E46172"/>
    <w:rPr>
      <w:rFonts w:ascii="Courier New" w:hAnsi="Courier New" w:cs="Courier New"/>
      <w:sz w:val="20"/>
      <w:szCs w:val="20"/>
    </w:rPr>
  </w:style>
  <w:style w:type="character" w:styleId="HTMLSample">
    <w:name w:val="HTML Sample"/>
    <w:uiPriority w:val="99"/>
    <w:semiHidden/>
    <w:rsid w:val="00A35236"/>
    <w:rPr>
      <w:rFonts w:ascii="Courier New" w:hAnsi="Courier New" w:cs="Courier New"/>
    </w:rPr>
  </w:style>
  <w:style w:type="character" w:styleId="HTMLTypewriter">
    <w:name w:val="HTML Typewriter"/>
    <w:uiPriority w:val="99"/>
    <w:semiHidden/>
    <w:rsid w:val="00A35236"/>
    <w:rPr>
      <w:rFonts w:ascii="Courier New" w:hAnsi="Courier New" w:cs="Courier New"/>
      <w:sz w:val="20"/>
      <w:szCs w:val="20"/>
    </w:rPr>
  </w:style>
  <w:style w:type="character" w:styleId="HTMLVariable">
    <w:name w:val="HTML Variable"/>
    <w:uiPriority w:val="99"/>
    <w:semiHidden/>
    <w:rsid w:val="00A35236"/>
    <w:rPr>
      <w:rFonts w:cs="Times New Roman"/>
      <w:i/>
      <w:iCs/>
    </w:rPr>
  </w:style>
  <w:style w:type="paragraph" w:styleId="BlockText">
    <w:name w:val="Block Text"/>
    <w:basedOn w:val="BodyText"/>
    <w:uiPriority w:val="99"/>
    <w:rsid w:val="006428AB"/>
    <w:pPr>
      <w:ind w:left="567" w:right="567"/>
    </w:pPr>
  </w:style>
  <w:style w:type="paragraph" w:styleId="BodyTextFirstIndent">
    <w:name w:val="Body Text First Indent"/>
    <w:basedOn w:val="BodyText"/>
    <w:link w:val="BodyTextFirstIndentChar"/>
    <w:uiPriority w:val="99"/>
    <w:semiHidden/>
    <w:rsid w:val="00353455"/>
    <w:pPr>
      <w:spacing w:after="120"/>
      <w:ind w:firstLine="210"/>
    </w:pPr>
  </w:style>
  <w:style w:type="character" w:customStyle="1" w:styleId="BodyTextFirstIndentChar">
    <w:name w:val="Body Text First Indent Char"/>
    <w:link w:val="BodyTextFirstIndent"/>
    <w:uiPriority w:val="99"/>
    <w:semiHidden/>
    <w:locked/>
    <w:rsid w:val="00E46172"/>
    <w:rPr>
      <w:sz w:val="22"/>
    </w:rPr>
  </w:style>
  <w:style w:type="paragraph" w:styleId="BodyTextIndent">
    <w:name w:val="Body Text Indent"/>
    <w:basedOn w:val="Normal"/>
    <w:link w:val="BodyTextIndentChar"/>
    <w:uiPriority w:val="99"/>
    <w:semiHidden/>
    <w:rsid w:val="00353455"/>
    <w:pPr>
      <w:spacing w:after="120"/>
      <w:ind w:left="283"/>
    </w:pPr>
  </w:style>
  <w:style w:type="character" w:customStyle="1" w:styleId="BodyTextIndentChar">
    <w:name w:val="Body Text Indent Char"/>
    <w:link w:val="BodyTextIndent"/>
    <w:uiPriority w:val="99"/>
    <w:semiHidden/>
    <w:locked/>
    <w:rsid w:val="00E46172"/>
  </w:style>
  <w:style w:type="paragraph" w:styleId="BodyTextFirstIndent2">
    <w:name w:val="Body Text First Indent 2"/>
    <w:basedOn w:val="BodyTextIndent"/>
    <w:link w:val="BodyTextFirstIndent2Char"/>
    <w:uiPriority w:val="99"/>
    <w:semiHidden/>
    <w:rsid w:val="00353455"/>
    <w:pPr>
      <w:ind w:firstLine="210"/>
    </w:pPr>
  </w:style>
  <w:style w:type="character" w:customStyle="1" w:styleId="BodyTextFirstIndent2Char">
    <w:name w:val="Body Text First Indent 2 Char"/>
    <w:link w:val="BodyTextFirstIndent2"/>
    <w:uiPriority w:val="99"/>
    <w:semiHidden/>
    <w:locked/>
    <w:rsid w:val="00E46172"/>
  </w:style>
  <w:style w:type="paragraph" w:styleId="BodyTextIndent2">
    <w:name w:val="Body Text Indent 2"/>
    <w:basedOn w:val="Normal"/>
    <w:link w:val="BodyTextIndent2Char"/>
    <w:uiPriority w:val="99"/>
    <w:semiHidden/>
    <w:rsid w:val="00353455"/>
    <w:pPr>
      <w:spacing w:after="120" w:line="480" w:lineRule="auto"/>
      <w:ind w:left="283"/>
    </w:pPr>
  </w:style>
  <w:style w:type="character" w:customStyle="1" w:styleId="BodyTextIndent2Char">
    <w:name w:val="Body Text Indent 2 Char"/>
    <w:link w:val="BodyTextIndent2"/>
    <w:uiPriority w:val="99"/>
    <w:semiHidden/>
    <w:locked/>
    <w:rsid w:val="00E46172"/>
  </w:style>
  <w:style w:type="paragraph" w:styleId="BodyTextIndent3">
    <w:name w:val="Body Text Indent 3"/>
    <w:basedOn w:val="Normal"/>
    <w:link w:val="BodyTextIndent3Char"/>
    <w:uiPriority w:val="99"/>
    <w:semiHidden/>
    <w:rsid w:val="00353455"/>
    <w:pPr>
      <w:spacing w:after="120"/>
      <w:ind w:left="283"/>
    </w:pPr>
    <w:rPr>
      <w:sz w:val="16"/>
      <w:szCs w:val="16"/>
    </w:rPr>
  </w:style>
  <w:style w:type="character" w:customStyle="1" w:styleId="BodyTextIndent3Char">
    <w:name w:val="Body Text Indent 3 Char"/>
    <w:link w:val="BodyTextIndent3"/>
    <w:uiPriority w:val="99"/>
    <w:semiHidden/>
    <w:locked/>
    <w:rsid w:val="00E46172"/>
    <w:rPr>
      <w:sz w:val="16"/>
      <w:szCs w:val="16"/>
    </w:rPr>
  </w:style>
  <w:style w:type="paragraph" w:styleId="EnvelopeAddress">
    <w:name w:val="envelope address"/>
    <w:basedOn w:val="Normal"/>
    <w:uiPriority w:val="99"/>
    <w:semiHidden/>
    <w:rsid w:val="008861E2"/>
    <w:pPr>
      <w:framePr w:w="7920" w:h="1980" w:hRule="exact" w:hSpace="180" w:wrap="auto" w:hAnchor="page" w:xAlign="center" w:yAlign="bottom"/>
      <w:ind w:left="2880"/>
    </w:pPr>
    <w:rPr>
      <w:rFonts w:cs="Arial"/>
    </w:rPr>
  </w:style>
  <w:style w:type="paragraph" w:styleId="EnvelopeReturn">
    <w:name w:val="envelope return"/>
    <w:basedOn w:val="Normal"/>
    <w:uiPriority w:val="99"/>
    <w:semiHidden/>
    <w:rsid w:val="008861E2"/>
    <w:rPr>
      <w:rFonts w:cs="Arial"/>
      <w:sz w:val="20"/>
      <w:szCs w:val="20"/>
    </w:rPr>
  </w:style>
  <w:style w:type="character" w:styleId="LineNumber">
    <w:name w:val="line number"/>
    <w:uiPriority w:val="99"/>
    <w:semiHidden/>
    <w:rsid w:val="008861E2"/>
    <w:rPr>
      <w:rFonts w:cs="Times New Roman"/>
    </w:rPr>
  </w:style>
  <w:style w:type="paragraph" w:styleId="MessageHeader">
    <w:name w:val="Message Header"/>
    <w:basedOn w:val="Normal"/>
    <w:link w:val="MessageHeaderChar"/>
    <w:uiPriority w:val="99"/>
    <w:semiHidden/>
    <w:rsid w:val="008861E2"/>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character" w:customStyle="1" w:styleId="MessageHeaderChar">
    <w:name w:val="Message Header Char"/>
    <w:link w:val="MessageHeader"/>
    <w:uiPriority w:val="99"/>
    <w:semiHidden/>
    <w:locked/>
    <w:rsid w:val="00E46172"/>
    <w:rPr>
      <w:rFonts w:cs="Arial"/>
      <w:shd w:val="pct20" w:color="auto" w:fill="auto"/>
    </w:rPr>
  </w:style>
  <w:style w:type="paragraph" w:styleId="NormalWeb">
    <w:name w:val="Normal (Web)"/>
    <w:basedOn w:val="Normal"/>
    <w:uiPriority w:val="99"/>
    <w:semiHidden/>
    <w:rsid w:val="008861E2"/>
    <w:rPr>
      <w:rFonts w:ascii="Times New Roman" w:hAnsi="Times New Roman"/>
    </w:rPr>
  </w:style>
  <w:style w:type="paragraph" w:styleId="NormalIndent">
    <w:name w:val="Normal Indent"/>
    <w:basedOn w:val="Normal"/>
    <w:uiPriority w:val="99"/>
    <w:semiHidden/>
    <w:rsid w:val="008861E2"/>
    <w:pPr>
      <w:ind w:left="720"/>
    </w:pPr>
  </w:style>
  <w:style w:type="paragraph" w:styleId="NoteHeading">
    <w:name w:val="Note Heading"/>
    <w:basedOn w:val="Normal"/>
    <w:next w:val="Normal"/>
    <w:link w:val="NoteHeadingChar"/>
    <w:uiPriority w:val="99"/>
    <w:semiHidden/>
    <w:rsid w:val="008861E2"/>
  </w:style>
  <w:style w:type="character" w:customStyle="1" w:styleId="NoteHeadingChar">
    <w:name w:val="Note Heading Char"/>
    <w:link w:val="NoteHeading"/>
    <w:uiPriority w:val="99"/>
    <w:semiHidden/>
    <w:locked/>
    <w:rsid w:val="00E46172"/>
  </w:style>
  <w:style w:type="table" w:styleId="Table3Deffects1">
    <w:name w:val="Table 3D effects 1"/>
    <w:basedOn w:val="TableNormal"/>
    <w:uiPriority w:val="99"/>
    <w:semiHidden/>
    <w:rsid w:val="008861E2"/>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8861E2"/>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8861E2"/>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Closing">
    <w:name w:val="Closing"/>
    <w:basedOn w:val="Normal"/>
    <w:link w:val="ClosingChar"/>
    <w:uiPriority w:val="99"/>
    <w:semiHidden/>
    <w:rsid w:val="008861E2"/>
    <w:pPr>
      <w:ind w:left="4252"/>
    </w:pPr>
  </w:style>
  <w:style w:type="character" w:customStyle="1" w:styleId="ClosingChar">
    <w:name w:val="Closing Char"/>
    <w:link w:val="Closing"/>
    <w:uiPriority w:val="99"/>
    <w:semiHidden/>
    <w:locked/>
    <w:rsid w:val="00E46172"/>
  </w:style>
  <w:style w:type="paragraph" w:styleId="Date">
    <w:name w:val="Date"/>
    <w:basedOn w:val="Normal"/>
    <w:next w:val="Normal"/>
    <w:link w:val="DateChar"/>
    <w:uiPriority w:val="99"/>
    <w:semiHidden/>
    <w:rsid w:val="008861E2"/>
  </w:style>
  <w:style w:type="character" w:customStyle="1" w:styleId="DateChar">
    <w:name w:val="Date Char"/>
    <w:link w:val="Date"/>
    <w:uiPriority w:val="99"/>
    <w:semiHidden/>
    <w:locked/>
    <w:rsid w:val="00E46172"/>
  </w:style>
  <w:style w:type="paragraph" w:styleId="E-mailSignature">
    <w:name w:val="E-mail Signature"/>
    <w:basedOn w:val="Normal"/>
    <w:link w:val="E-mailSignatureChar"/>
    <w:uiPriority w:val="99"/>
    <w:semiHidden/>
    <w:rsid w:val="008861E2"/>
  </w:style>
  <w:style w:type="character" w:customStyle="1" w:styleId="E-mailSignatureChar">
    <w:name w:val="E-mail Signature Char"/>
    <w:link w:val="E-mailSignature"/>
    <w:uiPriority w:val="99"/>
    <w:semiHidden/>
    <w:locked/>
    <w:rsid w:val="00E46172"/>
  </w:style>
  <w:style w:type="paragraph" w:styleId="ListNumber5">
    <w:name w:val="List Number 5"/>
    <w:basedOn w:val="ListNumber4"/>
    <w:uiPriority w:val="99"/>
    <w:semiHidden/>
    <w:rsid w:val="00360728"/>
    <w:pPr>
      <w:numPr>
        <w:ilvl w:val="4"/>
      </w:numPr>
      <w:tabs>
        <w:tab w:val="num" w:pos="643"/>
        <w:tab w:val="num" w:pos="1134"/>
      </w:tabs>
      <w:ind w:hanging="360"/>
    </w:pPr>
  </w:style>
  <w:style w:type="paragraph" w:styleId="Salutation">
    <w:name w:val="Salutation"/>
    <w:basedOn w:val="Normal"/>
    <w:next w:val="Normal"/>
    <w:link w:val="SalutationChar"/>
    <w:uiPriority w:val="99"/>
    <w:semiHidden/>
    <w:rsid w:val="008861E2"/>
  </w:style>
  <w:style w:type="character" w:customStyle="1" w:styleId="SalutationChar">
    <w:name w:val="Salutation Char"/>
    <w:link w:val="Salutation"/>
    <w:uiPriority w:val="99"/>
    <w:semiHidden/>
    <w:locked/>
    <w:rsid w:val="00E46172"/>
  </w:style>
  <w:style w:type="paragraph" w:styleId="Signature">
    <w:name w:val="Signature"/>
    <w:basedOn w:val="Normal"/>
    <w:link w:val="SignatureChar"/>
    <w:uiPriority w:val="99"/>
    <w:semiHidden/>
    <w:rsid w:val="008861E2"/>
    <w:pPr>
      <w:ind w:left="4252"/>
    </w:pPr>
  </w:style>
  <w:style w:type="character" w:customStyle="1" w:styleId="SignatureChar">
    <w:name w:val="Signature Char"/>
    <w:link w:val="Signature"/>
    <w:uiPriority w:val="99"/>
    <w:semiHidden/>
    <w:locked/>
    <w:rsid w:val="00E46172"/>
  </w:style>
  <w:style w:type="table" w:styleId="TableWeb1">
    <w:name w:val="Table Web 1"/>
    <w:basedOn w:val="TableNormal"/>
    <w:uiPriority w:val="99"/>
    <w:semiHidden/>
    <w:rsid w:val="008861E2"/>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8861E2"/>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8861E2"/>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ListNumber">
    <w:name w:val="List Number"/>
    <w:basedOn w:val="BodyText"/>
    <w:uiPriority w:val="99"/>
    <w:rsid w:val="0013144B"/>
    <w:pPr>
      <w:numPr>
        <w:numId w:val="2"/>
      </w:numPr>
    </w:pPr>
  </w:style>
  <w:style w:type="paragraph" w:styleId="ListNumber2">
    <w:name w:val="List Number 2"/>
    <w:basedOn w:val="ListNumber"/>
    <w:uiPriority w:val="99"/>
    <w:rsid w:val="00360728"/>
    <w:pPr>
      <w:numPr>
        <w:ilvl w:val="1"/>
      </w:numPr>
      <w:tabs>
        <w:tab w:val="num" w:pos="643"/>
      </w:tabs>
      <w:ind w:hanging="360"/>
    </w:pPr>
  </w:style>
  <w:style w:type="paragraph" w:styleId="ListNumber3">
    <w:name w:val="List Number 3"/>
    <w:basedOn w:val="ListNumber2"/>
    <w:uiPriority w:val="99"/>
    <w:semiHidden/>
    <w:rsid w:val="00360728"/>
    <w:pPr>
      <w:numPr>
        <w:ilvl w:val="2"/>
      </w:numPr>
      <w:tabs>
        <w:tab w:val="num" w:pos="643"/>
        <w:tab w:val="num" w:pos="1134"/>
      </w:tabs>
      <w:ind w:hanging="360"/>
    </w:pPr>
  </w:style>
  <w:style w:type="paragraph" w:styleId="ListNumber4">
    <w:name w:val="List Number 4"/>
    <w:basedOn w:val="ListNumber3"/>
    <w:uiPriority w:val="99"/>
    <w:semiHidden/>
    <w:rsid w:val="00360728"/>
    <w:pPr>
      <w:numPr>
        <w:ilvl w:val="3"/>
      </w:numPr>
      <w:tabs>
        <w:tab w:val="num" w:pos="643"/>
        <w:tab w:val="num" w:pos="1134"/>
      </w:tabs>
      <w:ind w:hanging="360"/>
    </w:pPr>
  </w:style>
  <w:style w:type="paragraph" w:styleId="Footer">
    <w:name w:val="footer"/>
    <w:basedOn w:val="Normal"/>
    <w:link w:val="FooterChar"/>
    <w:uiPriority w:val="99"/>
    <w:unhideWhenUsed/>
    <w:rsid w:val="00B82071"/>
    <w:pPr>
      <w:tabs>
        <w:tab w:val="center" w:pos="4153"/>
        <w:tab w:val="right" w:pos="8306"/>
      </w:tabs>
    </w:pPr>
  </w:style>
  <w:style w:type="character" w:customStyle="1" w:styleId="FooterChar">
    <w:name w:val="Footer Char"/>
    <w:link w:val="Footer"/>
    <w:uiPriority w:val="99"/>
    <w:locked/>
    <w:rsid w:val="003E5CF5"/>
    <w:rPr>
      <w:rFonts w:ascii="Arial" w:hAnsi="Arial"/>
      <w:sz w:val="24"/>
      <w:szCs w:val="22"/>
      <w:lang w:eastAsia="en-GB"/>
    </w:rPr>
  </w:style>
  <w:style w:type="paragraph" w:styleId="Header">
    <w:name w:val="header"/>
    <w:basedOn w:val="Normal"/>
    <w:link w:val="HeaderChar"/>
    <w:uiPriority w:val="99"/>
    <w:semiHidden/>
    <w:rsid w:val="00B82071"/>
    <w:pPr>
      <w:tabs>
        <w:tab w:val="center" w:pos="4153"/>
        <w:tab w:val="right" w:pos="8306"/>
      </w:tabs>
    </w:pPr>
  </w:style>
  <w:style w:type="character" w:customStyle="1" w:styleId="HeaderChar">
    <w:name w:val="Header Char"/>
    <w:link w:val="Header"/>
    <w:uiPriority w:val="99"/>
    <w:semiHidden/>
    <w:locked/>
    <w:rsid w:val="00E46172"/>
  </w:style>
  <w:style w:type="character" w:styleId="FootnoteReference">
    <w:name w:val="footnote reference"/>
    <w:uiPriority w:val="99"/>
    <w:semiHidden/>
    <w:rsid w:val="00336974"/>
    <w:rPr>
      <w:rFonts w:cs="Times New Roman"/>
      <w:sz w:val="24"/>
      <w:vertAlign w:val="superscript"/>
    </w:rPr>
  </w:style>
  <w:style w:type="paragraph" w:styleId="FootnoteText">
    <w:name w:val="footnote text"/>
    <w:basedOn w:val="BodyText"/>
    <w:link w:val="FootnoteTextChar"/>
    <w:uiPriority w:val="99"/>
    <w:semiHidden/>
    <w:rsid w:val="00F136BD"/>
    <w:pPr>
      <w:tabs>
        <w:tab w:val="left" w:pos="284"/>
      </w:tabs>
      <w:spacing w:after="60"/>
      <w:ind w:left="284" w:hanging="284"/>
    </w:pPr>
    <w:rPr>
      <w:sz w:val="18"/>
      <w:szCs w:val="20"/>
    </w:rPr>
  </w:style>
  <w:style w:type="character" w:customStyle="1" w:styleId="FootnoteTextChar">
    <w:name w:val="Footnote Text Char"/>
    <w:link w:val="FootnoteText"/>
    <w:uiPriority w:val="99"/>
    <w:semiHidden/>
    <w:locked/>
    <w:rsid w:val="00E46172"/>
    <w:rPr>
      <w:sz w:val="18"/>
      <w:szCs w:val="20"/>
    </w:rPr>
  </w:style>
  <w:style w:type="character" w:styleId="Emphasis">
    <w:name w:val="Emphasis"/>
    <w:uiPriority w:val="20"/>
    <w:qFormat/>
    <w:rsid w:val="00B04384"/>
    <w:rPr>
      <w:rFonts w:cs="Times New Roman"/>
      <w:i/>
      <w:iCs/>
    </w:rPr>
  </w:style>
  <w:style w:type="character" w:styleId="Strong">
    <w:name w:val="Strong"/>
    <w:uiPriority w:val="22"/>
    <w:qFormat/>
    <w:rsid w:val="00B42532"/>
    <w:rPr>
      <w:rFonts w:cs="Times New Roman"/>
      <w:b/>
      <w:bCs/>
      <w:color w:val="483414"/>
    </w:rPr>
  </w:style>
  <w:style w:type="character" w:customStyle="1" w:styleId="Italic">
    <w:name w:val="Italic"/>
    <w:uiPriority w:val="99"/>
    <w:semiHidden/>
    <w:rsid w:val="00990ECE"/>
    <w:rPr>
      <w:i/>
    </w:rPr>
  </w:style>
  <w:style w:type="character" w:styleId="FollowedHyperlink">
    <w:name w:val="FollowedHyperlink"/>
    <w:uiPriority w:val="99"/>
    <w:semiHidden/>
    <w:rsid w:val="00990ECE"/>
    <w:rPr>
      <w:rFonts w:cs="Times New Roman"/>
      <w:color w:val="800080"/>
      <w:u w:val="single"/>
    </w:rPr>
  </w:style>
  <w:style w:type="character" w:styleId="Hyperlink">
    <w:name w:val="Hyperlink"/>
    <w:uiPriority w:val="99"/>
    <w:qFormat/>
    <w:rsid w:val="00F24460"/>
    <w:rPr>
      <w:rFonts w:cs="Times New Roman"/>
      <w:color w:val="943634" w:themeColor="accent2" w:themeShade="BF"/>
      <w:u w:val="single"/>
    </w:rPr>
  </w:style>
  <w:style w:type="paragraph" w:styleId="Title">
    <w:name w:val="Title"/>
    <w:basedOn w:val="Normal"/>
    <w:link w:val="TitleChar"/>
    <w:uiPriority w:val="99"/>
    <w:semiHidden/>
    <w:qFormat/>
    <w:rsid w:val="00CB582D"/>
    <w:pPr>
      <w:spacing w:before="240" w:after="60"/>
      <w:jc w:val="center"/>
      <w:outlineLvl w:val="0"/>
    </w:pPr>
    <w:rPr>
      <w:rFonts w:cs="Arial"/>
      <w:b/>
      <w:bCs/>
      <w:color w:val="333333"/>
      <w:kern w:val="28"/>
      <w:sz w:val="40"/>
      <w:szCs w:val="32"/>
    </w:rPr>
  </w:style>
  <w:style w:type="character" w:customStyle="1" w:styleId="TitleChar">
    <w:name w:val="Title Char"/>
    <w:link w:val="Title"/>
    <w:uiPriority w:val="99"/>
    <w:semiHidden/>
    <w:locked/>
    <w:rsid w:val="00E46172"/>
    <w:rPr>
      <w:rFonts w:cs="Arial"/>
      <w:b/>
      <w:bCs/>
      <w:color w:val="333333"/>
      <w:kern w:val="28"/>
      <w:sz w:val="40"/>
      <w:szCs w:val="32"/>
    </w:rPr>
  </w:style>
  <w:style w:type="paragraph" w:styleId="Subtitle">
    <w:name w:val="Subtitle"/>
    <w:basedOn w:val="Title"/>
    <w:link w:val="SubtitleChar"/>
    <w:uiPriority w:val="99"/>
    <w:semiHidden/>
    <w:qFormat/>
    <w:rsid w:val="002E40DF"/>
    <w:pPr>
      <w:spacing w:after="180"/>
      <w:outlineLvl w:val="1"/>
    </w:pPr>
    <w:rPr>
      <w:sz w:val="32"/>
      <w:szCs w:val="24"/>
    </w:rPr>
  </w:style>
  <w:style w:type="character" w:customStyle="1" w:styleId="SubtitleChar">
    <w:name w:val="Subtitle Char"/>
    <w:link w:val="Subtitle"/>
    <w:uiPriority w:val="99"/>
    <w:semiHidden/>
    <w:locked/>
    <w:rsid w:val="00E46172"/>
    <w:rPr>
      <w:rFonts w:cs="Arial"/>
      <w:b/>
      <w:bCs/>
      <w:color w:val="333333"/>
      <w:kern w:val="28"/>
      <w:sz w:val="32"/>
    </w:rPr>
  </w:style>
  <w:style w:type="table" w:styleId="TableClassic2">
    <w:name w:val="Table Classic 2"/>
    <w:basedOn w:val="TableNormal"/>
    <w:uiPriority w:val="99"/>
    <w:semiHidden/>
    <w:rsid w:val="00797C1E"/>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797C1E"/>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797C1E"/>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797C1E"/>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797C1E"/>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797C1E"/>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797C1E"/>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797C1E"/>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797C1E"/>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797C1E"/>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797C1E"/>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797C1E"/>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797C1E"/>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70">
    <w:name w:val="170"/>
    <w:uiPriority w:val="99"/>
    <w:rsid w:val="00300498"/>
    <w:pPr>
      <w:widowControl w:val="0"/>
      <w:autoSpaceDE w:val="0"/>
      <w:autoSpaceDN w:val="0"/>
      <w:adjustRightInd w:val="0"/>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108" w:type="dxa"/>
        <w:bottom w:w="57" w:type="dxa"/>
        <w:right w:w="108" w:type="dxa"/>
      </w:tblCellMar>
    </w:tblPr>
  </w:style>
  <w:style w:type="table" w:styleId="TableGrid">
    <w:name w:val="Table Grid"/>
    <w:basedOn w:val="TableNormal"/>
    <w:uiPriority w:val="99"/>
    <w:rsid w:val="003004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rsid w:val="00797C1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797C1E"/>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797C1E"/>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797C1E"/>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797C1E"/>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797C1E"/>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797C1E"/>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797C1E"/>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797C1E"/>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797C1E"/>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797C1E"/>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797C1E"/>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797C1E"/>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797C1E"/>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797C1E"/>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797C1E"/>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797C1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797C1E"/>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797C1E"/>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797C1E"/>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797C1E"/>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797C1E"/>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797C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semiHidden/>
    <w:rsid w:val="00802327"/>
  </w:style>
  <w:style w:type="table" w:styleId="TableClassic1">
    <w:name w:val="Table Classic 1"/>
    <w:basedOn w:val="TableNormal"/>
    <w:uiPriority w:val="99"/>
    <w:semiHidden/>
    <w:rsid w:val="006C1086"/>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Tableheading">
    <w:name w:val="Table heading"/>
    <w:uiPriority w:val="99"/>
    <w:semiHidden/>
    <w:rsid w:val="007F56E8"/>
    <w:pPr>
      <w:spacing w:before="80" w:after="60"/>
      <w:jc w:val="center"/>
    </w:pPr>
    <w:rPr>
      <w:b/>
      <w:sz w:val="22"/>
      <w:szCs w:val="22"/>
      <w:lang w:eastAsia="en-GB"/>
    </w:rPr>
  </w:style>
  <w:style w:type="paragraph" w:customStyle="1" w:styleId="TableBody">
    <w:name w:val="Table Body"/>
    <w:basedOn w:val="BodyText"/>
    <w:uiPriority w:val="99"/>
    <w:semiHidden/>
    <w:rsid w:val="007F56E8"/>
    <w:pPr>
      <w:spacing w:before="60" w:after="60" w:line="240" w:lineRule="auto"/>
      <w:jc w:val="center"/>
    </w:pPr>
  </w:style>
  <w:style w:type="character" w:styleId="PageNumber">
    <w:name w:val="page number"/>
    <w:uiPriority w:val="99"/>
    <w:semiHidden/>
    <w:rsid w:val="000D32B8"/>
    <w:rPr>
      <w:rFonts w:cs="Times New Roman"/>
      <w:sz w:val="20"/>
      <w:lang w:val="en-AU"/>
    </w:rPr>
  </w:style>
  <w:style w:type="paragraph" w:customStyle="1" w:styleId="BlockText-ListBullet">
    <w:name w:val="Block Text - List Bullet"/>
    <w:basedOn w:val="BlockText"/>
    <w:uiPriority w:val="99"/>
    <w:semiHidden/>
    <w:rsid w:val="00CB582D"/>
    <w:pPr>
      <w:numPr>
        <w:numId w:val="7"/>
      </w:numPr>
      <w:spacing w:after="160"/>
    </w:pPr>
  </w:style>
  <w:style w:type="paragraph" w:customStyle="1" w:styleId="Table-ListBullet">
    <w:name w:val="Table - List Bullet"/>
    <w:basedOn w:val="TableBody"/>
    <w:uiPriority w:val="99"/>
    <w:semiHidden/>
    <w:rsid w:val="00EA6977"/>
    <w:pPr>
      <w:numPr>
        <w:numId w:val="6"/>
      </w:numPr>
    </w:pPr>
  </w:style>
  <w:style w:type="paragraph" w:styleId="PlainText">
    <w:name w:val="Plain Text"/>
    <w:basedOn w:val="Normal"/>
    <w:link w:val="PlainTextChar"/>
    <w:uiPriority w:val="99"/>
    <w:semiHidden/>
    <w:rsid w:val="006428AB"/>
    <w:rPr>
      <w:rFonts w:ascii="Courier New" w:hAnsi="Courier New" w:cs="Courier New"/>
      <w:sz w:val="20"/>
      <w:szCs w:val="20"/>
    </w:rPr>
  </w:style>
  <w:style w:type="character" w:customStyle="1" w:styleId="PlainTextChar">
    <w:name w:val="Plain Text Char"/>
    <w:link w:val="PlainText"/>
    <w:uiPriority w:val="99"/>
    <w:semiHidden/>
    <w:locked/>
    <w:rsid w:val="00E46172"/>
    <w:rPr>
      <w:rFonts w:ascii="Courier New" w:hAnsi="Courier New" w:cs="Courier New"/>
      <w:sz w:val="20"/>
      <w:szCs w:val="20"/>
    </w:rPr>
  </w:style>
  <w:style w:type="table" w:customStyle="1" w:styleId="1701">
    <w:name w:val="1701"/>
    <w:uiPriority w:val="99"/>
    <w:rsid w:val="00300498"/>
    <w:pPr>
      <w:widowControl w:val="0"/>
      <w:autoSpaceDE w:val="0"/>
      <w:autoSpaceDN w:val="0"/>
      <w:adjustRightInd w:val="0"/>
    </w:pPr>
    <w:rPr>
      <w:sz w:val="24"/>
      <w:szCs w:val="24"/>
    </w:rPr>
    <w:tblPr>
      <w:tblInd w:w="0" w:type="dxa"/>
      <w:tblBorders>
        <w:top w:val="single" w:sz="4" w:space="0" w:color="005984"/>
        <w:left w:val="single" w:sz="4" w:space="0" w:color="005984"/>
        <w:bottom w:val="single" w:sz="4" w:space="0" w:color="005984"/>
        <w:right w:val="single" w:sz="4" w:space="0" w:color="005984"/>
      </w:tblBorders>
      <w:tblCellMar>
        <w:top w:w="57" w:type="dxa"/>
        <w:left w:w="108" w:type="dxa"/>
        <w:bottom w:w="57" w:type="dxa"/>
        <w:right w:w="108" w:type="dxa"/>
      </w:tblCellMar>
    </w:tblPr>
    <w:trPr>
      <w:cantSplit/>
    </w:trPr>
  </w:style>
  <w:style w:type="paragraph" w:customStyle="1" w:styleId="Recommendationsheading">
    <w:name w:val="Recommendations heading"/>
    <w:uiPriority w:val="99"/>
    <w:semiHidden/>
    <w:rsid w:val="00F82735"/>
    <w:pPr>
      <w:spacing w:before="120" w:after="180"/>
    </w:pPr>
    <w:rPr>
      <w:b/>
      <w:color w:val="005984"/>
      <w:sz w:val="24"/>
      <w:szCs w:val="22"/>
      <w:lang w:eastAsia="en-GB"/>
    </w:rPr>
  </w:style>
  <w:style w:type="paragraph" w:styleId="TOC1">
    <w:name w:val="toc 1"/>
    <w:basedOn w:val="Normal"/>
    <w:next w:val="BodyText"/>
    <w:autoRedefine/>
    <w:uiPriority w:val="39"/>
    <w:qFormat/>
    <w:rsid w:val="00787F52"/>
    <w:pPr>
      <w:tabs>
        <w:tab w:val="right" w:leader="dot" w:pos="9072"/>
      </w:tabs>
      <w:spacing w:before="180"/>
    </w:pPr>
    <w:rPr>
      <w:sz w:val="22"/>
    </w:rPr>
  </w:style>
  <w:style w:type="paragraph" w:styleId="TOC2">
    <w:name w:val="toc 2"/>
    <w:basedOn w:val="TOC1"/>
    <w:next w:val="BodyText"/>
    <w:autoRedefine/>
    <w:uiPriority w:val="39"/>
    <w:qFormat/>
    <w:rsid w:val="00A92344"/>
    <w:pPr>
      <w:spacing w:before="100"/>
      <w:ind w:left="567"/>
    </w:pPr>
  </w:style>
  <w:style w:type="paragraph" w:styleId="TOC3">
    <w:name w:val="toc 3"/>
    <w:basedOn w:val="TOC2"/>
    <w:next w:val="BodyText"/>
    <w:autoRedefine/>
    <w:uiPriority w:val="39"/>
    <w:qFormat/>
    <w:rsid w:val="00F70B92"/>
    <w:pPr>
      <w:ind w:left="1134"/>
    </w:pPr>
  </w:style>
  <w:style w:type="paragraph" w:styleId="TOC4">
    <w:name w:val="toc 4"/>
    <w:basedOn w:val="TOC3"/>
    <w:next w:val="BodyText"/>
    <w:autoRedefine/>
    <w:uiPriority w:val="39"/>
    <w:rsid w:val="0045632D"/>
    <w:pPr>
      <w:ind w:left="1701"/>
    </w:pPr>
  </w:style>
  <w:style w:type="paragraph" w:styleId="TOC5">
    <w:name w:val="toc 5"/>
    <w:basedOn w:val="TOC4"/>
    <w:next w:val="BodyText"/>
    <w:autoRedefine/>
    <w:uiPriority w:val="39"/>
    <w:rsid w:val="00F70B92"/>
    <w:pPr>
      <w:ind w:left="2268"/>
    </w:pPr>
  </w:style>
  <w:style w:type="paragraph" w:styleId="TOC6">
    <w:name w:val="toc 6"/>
    <w:basedOn w:val="TOC5"/>
    <w:next w:val="BodyText"/>
    <w:autoRedefine/>
    <w:uiPriority w:val="39"/>
    <w:rsid w:val="00F70B92"/>
    <w:pPr>
      <w:ind w:left="1200"/>
    </w:pPr>
  </w:style>
  <w:style w:type="paragraph" w:styleId="TOC7">
    <w:name w:val="toc 7"/>
    <w:basedOn w:val="TOC6"/>
    <w:next w:val="BodyText"/>
    <w:autoRedefine/>
    <w:uiPriority w:val="39"/>
    <w:rsid w:val="00F70B92"/>
    <w:pPr>
      <w:ind w:left="1440"/>
    </w:pPr>
  </w:style>
  <w:style w:type="paragraph" w:styleId="TOC8">
    <w:name w:val="toc 8"/>
    <w:basedOn w:val="TOC7"/>
    <w:next w:val="BodyText"/>
    <w:autoRedefine/>
    <w:uiPriority w:val="39"/>
    <w:rsid w:val="00F70B92"/>
    <w:pPr>
      <w:ind w:left="1680"/>
    </w:pPr>
  </w:style>
  <w:style w:type="paragraph" w:styleId="TOC9">
    <w:name w:val="toc 9"/>
    <w:basedOn w:val="TOC8"/>
    <w:next w:val="BodyText"/>
    <w:autoRedefine/>
    <w:uiPriority w:val="39"/>
    <w:rsid w:val="00F70B92"/>
    <w:pPr>
      <w:ind w:left="1920"/>
    </w:pPr>
  </w:style>
  <w:style w:type="paragraph" w:customStyle="1" w:styleId="AcronymsList">
    <w:name w:val="Acronyms List"/>
    <w:basedOn w:val="BodyText"/>
    <w:uiPriority w:val="99"/>
    <w:semiHidden/>
    <w:rsid w:val="00776BAC"/>
    <w:pPr>
      <w:tabs>
        <w:tab w:val="clear" w:pos="567"/>
        <w:tab w:val="clear" w:pos="1134"/>
        <w:tab w:val="clear" w:pos="1701"/>
      </w:tabs>
      <w:ind w:left="2268" w:hanging="2268"/>
    </w:pPr>
  </w:style>
  <w:style w:type="paragraph" w:customStyle="1" w:styleId="ListLetter">
    <w:name w:val="List Letter"/>
    <w:basedOn w:val="BodyText"/>
    <w:uiPriority w:val="99"/>
    <w:rsid w:val="0013144B"/>
    <w:pPr>
      <w:numPr>
        <w:numId w:val="9"/>
      </w:numPr>
    </w:pPr>
  </w:style>
  <w:style w:type="paragraph" w:customStyle="1" w:styleId="BlockText-ListBullet2">
    <w:name w:val="Block Text - List Bullet 2"/>
    <w:basedOn w:val="BlockText-ListBullet"/>
    <w:uiPriority w:val="99"/>
    <w:semiHidden/>
    <w:rsid w:val="00CB582D"/>
    <w:pPr>
      <w:numPr>
        <w:ilvl w:val="1"/>
      </w:numPr>
      <w:ind w:hanging="360"/>
    </w:pPr>
  </w:style>
  <w:style w:type="paragraph" w:customStyle="1" w:styleId="BlockText-ListBullet3">
    <w:name w:val="Block Text - List Bullet 3"/>
    <w:basedOn w:val="BlockText-ListBullet2"/>
    <w:uiPriority w:val="99"/>
    <w:semiHidden/>
    <w:rsid w:val="00CB582D"/>
    <w:pPr>
      <w:numPr>
        <w:ilvl w:val="2"/>
      </w:numPr>
      <w:ind w:hanging="360"/>
    </w:pPr>
  </w:style>
  <w:style w:type="paragraph" w:customStyle="1" w:styleId="BlockText-ListBullet4">
    <w:name w:val="Block Text - List Bullet 4"/>
    <w:basedOn w:val="BlockText-ListBullet3"/>
    <w:uiPriority w:val="99"/>
    <w:semiHidden/>
    <w:rsid w:val="00CB582D"/>
    <w:pPr>
      <w:numPr>
        <w:ilvl w:val="3"/>
      </w:numPr>
      <w:ind w:hanging="360"/>
    </w:pPr>
  </w:style>
  <w:style w:type="paragraph" w:customStyle="1" w:styleId="BlockText-ListBullet5">
    <w:name w:val="Block Text - List Bullet 5"/>
    <w:basedOn w:val="BlockText-ListBullet4"/>
    <w:uiPriority w:val="99"/>
    <w:semiHidden/>
    <w:rsid w:val="00CB582D"/>
    <w:pPr>
      <w:numPr>
        <w:ilvl w:val="4"/>
      </w:numPr>
      <w:ind w:hanging="360"/>
    </w:pPr>
  </w:style>
  <w:style w:type="paragraph" w:customStyle="1" w:styleId="ListLetter2">
    <w:name w:val="List Letter 2"/>
    <w:basedOn w:val="ListLetter"/>
    <w:uiPriority w:val="99"/>
    <w:rsid w:val="00360728"/>
    <w:pPr>
      <w:numPr>
        <w:ilvl w:val="1"/>
      </w:numPr>
      <w:tabs>
        <w:tab w:val="num" w:pos="926"/>
      </w:tabs>
      <w:ind w:hanging="360"/>
    </w:pPr>
  </w:style>
  <w:style w:type="paragraph" w:customStyle="1" w:styleId="ListLetter3">
    <w:name w:val="List Letter 3"/>
    <w:basedOn w:val="ListLetter2"/>
    <w:uiPriority w:val="99"/>
    <w:semiHidden/>
    <w:rsid w:val="00360728"/>
    <w:pPr>
      <w:numPr>
        <w:ilvl w:val="2"/>
      </w:numPr>
      <w:tabs>
        <w:tab w:val="num" w:pos="926"/>
        <w:tab w:val="num" w:pos="1134"/>
      </w:tabs>
      <w:ind w:hanging="360"/>
    </w:pPr>
  </w:style>
  <w:style w:type="paragraph" w:customStyle="1" w:styleId="ListLetter4">
    <w:name w:val="List Letter 4"/>
    <w:basedOn w:val="ListLetter3"/>
    <w:uiPriority w:val="99"/>
    <w:semiHidden/>
    <w:rsid w:val="00360728"/>
    <w:pPr>
      <w:numPr>
        <w:ilvl w:val="3"/>
      </w:numPr>
      <w:tabs>
        <w:tab w:val="num" w:pos="926"/>
        <w:tab w:val="num" w:pos="1134"/>
      </w:tabs>
      <w:ind w:hanging="360"/>
    </w:pPr>
  </w:style>
  <w:style w:type="paragraph" w:customStyle="1" w:styleId="ListLetter5">
    <w:name w:val="List Letter 5"/>
    <w:basedOn w:val="ListLetter4"/>
    <w:uiPriority w:val="99"/>
    <w:semiHidden/>
    <w:rsid w:val="00360728"/>
    <w:pPr>
      <w:numPr>
        <w:ilvl w:val="4"/>
      </w:numPr>
      <w:tabs>
        <w:tab w:val="num" w:pos="926"/>
        <w:tab w:val="num" w:pos="1134"/>
      </w:tabs>
      <w:ind w:hanging="360"/>
    </w:pPr>
  </w:style>
  <w:style w:type="paragraph" w:customStyle="1" w:styleId="ListRoman">
    <w:name w:val="List Roman"/>
    <w:basedOn w:val="BodyText"/>
    <w:uiPriority w:val="99"/>
    <w:rsid w:val="0013144B"/>
    <w:pPr>
      <w:numPr>
        <w:numId w:val="10"/>
      </w:numPr>
    </w:pPr>
  </w:style>
  <w:style w:type="paragraph" w:customStyle="1" w:styleId="ListRoman2">
    <w:name w:val="List Roman 2"/>
    <w:basedOn w:val="ListRoman"/>
    <w:uiPriority w:val="99"/>
    <w:rsid w:val="00F36A43"/>
    <w:pPr>
      <w:numPr>
        <w:ilvl w:val="1"/>
      </w:numPr>
      <w:tabs>
        <w:tab w:val="num" w:pos="1209"/>
      </w:tabs>
      <w:ind w:hanging="360"/>
    </w:pPr>
  </w:style>
  <w:style w:type="paragraph" w:customStyle="1" w:styleId="ListRoman3">
    <w:name w:val="List Roman 3"/>
    <w:basedOn w:val="ListRoman2"/>
    <w:uiPriority w:val="99"/>
    <w:semiHidden/>
    <w:rsid w:val="00F36A43"/>
    <w:pPr>
      <w:numPr>
        <w:ilvl w:val="2"/>
      </w:numPr>
      <w:tabs>
        <w:tab w:val="num" w:pos="1209"/>
      </w:tabs>
      <w:ind w:hanging="360"/>
    </w:pPr>
  </w:style>
  <w:style w:type="paragraph" w:customStyle="1" w:styleId="ListRoman4">
    <w:name w:val="List Roman 4"/>
    <w:basedOn w:val="ListRoman3"/>
    <w:uiPriority w:val="99"/>
    <w:semiHidden/>
    <w:rsid w:val="00F36A43"/>
    <w:pPr>
      <w:numPr>
        <w:ilvl w:val="3"/>
      </w:numPr>
      <w:tabs>
        <w:tab w:val="num" w:pos="1209"/>
        <w:tab w:val="num" w:pos="1701"/>
      </w:tabs>
      <w:ind w:hanging="360"/>
    </w:pPr>
  </w:style>
  <w:style w:type="paragraph" w:customStyle="1" w:styleId="ListRoman5">
    <w:name w:val="List Roman 5"/>
    <w:basedOn w:val="ListRoman4"/>
    <w:uiPriority w:val="99"/>
    <w:semiHidden/>
    <w:rsid w:val="00F36A43"/>
    <w:pPr>
      <w:numPr>
        <w:ilvl w:val="4"/>
      </w:numPr>
      <w:tabs>
        <w:tab w:val="num" w:pos="1209"/>
        <w:tab w:val="num" w:pos="1701"/>
      </w:tabs>
      <w:ind w:hanging="360"/>
    </w:pPr>
  </w:style>
  <w:style w:type="paragraph" w:customStyle="1" w:styleId="BlockText-ListNumber">
    <w:name w:val="Block Text - List Number"/>
    <w:basedOn w:val="BlockText"/>
    <w:uiPriority w:val="99"/>
    <w:semiHidden/>
    <w:rsid w:val="0042409B"/>
    <w:pPr>
      <w:numPr>
        <w:numId w:val="11"/>
      </w:numPr>
    </w:pPr>
  </w:style>
  <w:style w:type="paragraph" w:customStyle="1" w:styleId="BlockText-ListNumber2">
    <w:name w:val="Block Text - List Number 2"/>
    <w:basedOn w:val="BlockText-ListNumber"/>
    <w:uiPriority w:val="99"/>
    <w:semiHidden/>
    <w:rsid w:val="00CD7A03"/>
    <w:pPr>
      <w:numPr>
        <w:ilvl w:val="1"/>
      </w:numPr>
      <w:tabs>
        <w:tab w:val="num" w:pos="1134"/>
      </w:tabs>
      <w:ind w:right="0"/>
    </w:pPr>
  </w:style>
  <w:style w:type="paragraph" w:customStyle="1" w:styleId="BlockText-ListNumber3">
    <w:name w:val="Block Text - List Number 3"/>
    <w:basedOn w:val="BlockText-ListNumber2"/>
    <w:uiPriority w:val="99"/>
    <w:semiHidden/>
    <w:rsid w:val="0042409B"/>
    <w:pPr>
      <w:numPr>
        <w:ilvl w:val="2"/>
      </w:numPr>
      <w:tabs>
        <w:tab w:val="num" w:pos="1701"/>
      </w:tabs>
    </w:pPr>
  </w:style>
  <w:style w:type="paragraph" w:customStyle="1" w:styleId="BlockText-ListNumber4">
    <w:name w:val="Block Text - List Number 4"/>
    <w:basedOn w:val="BlockText-ListNumber3"/>
    <w:uiPriority w:val="99"/>
    <w:semiHidden/>
    <w:rsid w:val="0042409B"/>
    <w:pPr>
      <w:numPr>
        <w:ilvl w:val="3"/>
      </w:numPr>
      <w:tabs>
        <w:tab w:val="num" w:pos="2268"/>
      </w:tabs>
    </w:pPr>
  </w:style>
  <w:style w:type="paragraph" w:customStyle="1" w:styleId="BlockText-ListNumber5">
    <w:name w:val="Block Text - List Number 5"/>
    <w:basedOn w:val="BlockText-ListNumber4"/>
    <w:uiPriority w:val="99"/>
    <w:semiHidden/>
    <w:rsid w:val="0042409B"/>
    <w:pPr>
      <w:numPr>
        <w:ilvl w:val="4"/>
      </w:numPr>
      <w:tabs>
        <w:tab w:val="num" w:pos="2835"/>
      </w:tabs>
    </w:pPr>
  </w:style>
  <w:style w:type="paragraph" w:customStyle="1" w:styleId="BlockText-ListLetter">
    <w:name w:val="Block Text - List Letter"/>
    <w:basedOn w:val="BlockText"/>
    <w:uiPriority w:val="99"/>
    <w:semiHidden/>
    <w:rsid w:val="00274836"/>
    <w:pPr>
      <w:numPr>
        <w:numId w:val="12"/>
      </w:numPr>
    </w:pPr>
  </w:style>
  <w:style w:type="paragraph" w:customStyle="1" w:styleId="BlockText-ListLetter2">
    <w:name w:val="Block Text - List Letter 2"/>
    <w:basedOn w:val="BlockText-ListLetter"/>
    <w:uiPriority w:val="99"/>
    <w:semiHidden/>
    <w:rsid w:val="00CD7A03"/>
    <w:pPr>
      <w:numPr>
        <w:ilvl w:val="1"/>
      </w:numPr>
      <w:tabs>
        <w:tab w:val="num" w:pos="1134"/>
      </w:tabs>
      <w:ind w:right="0"/>
    </w:pPr>
  </w:style>
  <w:style w:type="paragraph" w:customStyle="1" w:styleId="BlockText-ListLetter3">
    <w:name w:val="Block Text - List Letter 3"/>
    <w:basedOn w:val="BlockText-ListLetter2"/>
    <w:uiPriority w:val="99"/>
    <w:semiHidden/>
    <w:rsid w:val="00274836"/>
    <w:pPr>
      <w:numPr>
        <w:ilvl w:val="2"/>
      </w:numPr>
      <w:tabs>
        <w:tab w:val="num" w:pos="1701"/>
      </w:tabs>
    </w:pPr>
  </w:style>
  <w:style w:type="paragraph" w:customStyle="1" w:styleId="BlockText-ListLetter4">
    <w:name w:val="Block Text - List Letter 4"/>
    <w:basedOn w:val="BlockText-ListLetter3"/>
    <w:uiPriority w:val="99"/>
    <w:semiHidden/>
    <w:rsid w:val="00274836"/>
    <w:pPr>
      <w:numPr>
        <w:ilvl w:val="3"/>
      </w:numPr>
      <w:tabs>
        <w:tab w:val="num" w:pos="2268"/>
      </w:tabs>
    </w:pPr>
  </w:style>
  <w:style w:type="paragraph" w:customStyle="1" w:styleId="BlockText-ListLetter5">
    <w:name w:val="Block Text - List Letter 5"/>
    <w:basedOn w:val="BlockText-ListLetter4"/>
    <w:uiPriority w:val="99"/>
    <w:semiHidden/>
    <w:rsid w:val="00274836"/>
    <w:pPr>
      <w:numPr>
        <w:ilvl w:val="4"/>
      </w:numPr>
      <w:tabs>
        <w:tab w:val="num" w:pos="2835"/>
      </w:tabs>
    </w:pPr>
  </w:style>
  <w:style w:type="paragraph" w:customStyle="1" w:styleId="BlockText-ListRoman">
    <w:name w:val="Block Text - List Roman"/>
    <w:basedOn w:val="BlockText"/>
    <w:uiPriority w:val="99"/>
    <w:semiHidden/>
    <w:rsid w:val="00806C7B"/>
    <w:pPr>
      <w:numPr>
        <w:numId w:val="13"/>
      </w:numPr>
    </w:pPr>
  </w:style>
  <w:style w:type="paragraph" w:customStyle="1" w:styleId="BlockText-ListRoman2">
    <w:name w:val="Block Text - List Roman 2"/>
    <w:basedOn w:val="BlockText-ListRoman"/>
    <w:uiPriority w:val="99"/>
    <w:semiHidden/>
    <w:rsid w:val="00CD7A03"/>
    <w:pPr>
      <w:numPr>
        <w:ilvl w:val="1"/>
      </w:numPr>
      <w:tabs>
        <w:tab w:val="num" w:pos="1134"/>
      </w:tabs>
      <w:ind w:right="0"/>
    </w:pPr>
  </w:style>
  <w:style w:type="paragraph" w:customStyle="1" w:styleId="BlockText-ListRoman3">
    <w:name w:val="Block Text - List Roman 3"/>
    <w:basedOn w:val="BlockText-ListRoman2"/>
    <w:uiPriority w:val="99"/>
    <w:semiHidden/>
    <w:rsid w:val="00806C7B"/>
    <w:pPr>
      <w:numPr>
        <w:ilvl w:val="2"/>
      </w:numPr>
      <w:tabs>
        <w:tab w:val="num" w:pos="1701"/>
      </w:tabs>
    </w:pPr>
  </w:style>
  <w:style w:type="paragraph" w:customStyle="1" w:styleId="BlockText-ListRoman4">
    <w:name w:val="Block Text - List Roman 4"/>
    <w:basedOn w:val="BlockText-ListRoman3"/>
    <w:uiPriority w:val="99"/>
    <w:semiHidden/>
    <w:rsid w:val="00806C7B"/>
    <w:pPr>
      <w:numPr>
        <w:ilvl w:val="3"/>
      </w:numPr>
      <w:tabs>
        <w:tab w:val="num" w:pos="2268"/>
      </w:tabs>
    </w:pPr>
  </w:style>
  <w:style w:type="paragraph" w:customStyle="1" w:styleId="BlockText-ListRoman5">
    <w:name w:val="Block Text - List Roman 5"/>
    <w:basedOn w:val="BlockText-ListRoman4"/>
    <w:uiPriority w:val="99"/>
    <w:semiHidden/>
    <w:rsid w:val="00806C7B"/>
    <w:pPr>
      <w:numPr>
        <w:ilvl w:val="4"/>
      </w:numPr>
      <w:tabs>
        <w:tab w:val="num" w:pos="2835"/>
      </w:tabs>
    </w:pPr>
  </w:style>
  <w:style w:type="paragraph" w:customStyle="1" w:styleId="Table-ListNumber">
    <w:name w:val="Table - List Number"/>
    <w:basedOn w:val="TableBody"/>
    <w:uiPriority w:val="99"/>
    <w:semiHidden/>
    <w:rsid w:val="005D1782"/>
    <w:pPr>
      <w:numPr>
        <w:numId w:val="14"/>
      </w:numPr>
    </w:pPr>
  </w:style>
  <w:style w:type="paragraph" w:customStyle="1" w:styleId="Table-ListLetter">
    <w:name w:val="Table - List Letter"/>
    <w:basedOn w:val="TableBody"/>
    <w:uiPriority w:val="99"/>
    <w:semiHidden/>
    <w:rsid w:val="005D1782"/>
    <w:pPr>
      <w:numPr>
        <w:numId w:val="15"/>
      </w:numPr>
    </w:pPr>
  </w:style>
  <w:style w:type="paragraph" w:customStyle="1" w:styleId="Table-ListBullet2">
    <w:name w:val="Table - List Bullet 2"/>
    <w:basedOn w:val="Table-ListBullet"/>
    <w:uiPriority w:val="99"/>
    <w:semiHidden/>
    <w:rsid w:val="00EA6977"/>
    <w:pPr>
      <w:numPr>
        <w:ilvl w:val="1"/>
      </w:numPr>
      <w:tabs>
        <w:tab w:val="num" w:pos="1492"/>
      </w:tabs>
    </w:pPr>
  </w:style>
  <w:style w:type="paragraph" w:customStyle="1" w:styleId="Table-ListBullet3">
    <w:name w:val="Table - List Bullet 3"/>
    <w:basedOn w:val="Table-ListBullet2"/>
    <w:uiPriority w:val="99"/>
    <w:semiHidden/>
    <w:rsid w:val="00EA6977"/>
    <w:pPr>
      <w:numPr>
        <w:ilvl w:val="2"/>
      </w:numPr>
    </w:pPr>
  </w:style>
  <w:style w:type="paragraph" w:customStyle="1" w:styleId="Table-ListNumber2">
    <w:name w:val="Table - List Number 2"/>
    <w:basedOn w:val="Table-ListNumber"/>
    <w:uiPriority w:val="99"/>
    <w:semiHidden/>
    <w:rsid w:val="005D1782"/>
    <w:pPr>
      <w:numPr>
        <w:ilvl w:val="1"/>
      </w:numPr>
      <w:tabs>
        <w:tab w:val="num" w:pos="1440"/>
      </w:tabs>
    </w:pPr>
  </w:style>
  <w:style w:type="paragraph" w:customStyle="1" w:styleId="Table-ListNumber3">
    <w:name w:val="Table - List Number 3"/>
    <w:basedOn w:val="Table-ListNumber2"/>
    <w:uiPriority w:val="99"/>
    <w:semiHidden/>
    <w:rsid w:val="005D1782"/>
    <w:pPr>
      <w:numPr>
        <w:ilvl w:val="2"/>
      </w:numPr>
      <w:tabs>
        <w:tab w:val="num" w:pos="720"/>
      </w:tabs>
    </w:pPr>
  </w:style>
  <w:style w:type="paragraph" w:customStyle="1" w:styleId="Table-ListLetter2">
    <w:name w:val="Table - List Letter 2"/>
    <w:basedOn w:val="Table-ListLetter"/>
    <w:uiPriority w:val="99"/>
    <w:semiHidden/>
    <w:rsid w:val="005D1782"/>
    <w:pPr>
      <w:numPr>
        <w:ilvl w:val="1"/>
      </w:numPr>
    </w:pPr>
  </w:style>
  <w:style w:type="paragraph" w:customStyle="1" w:styleId="Table-ListLetter3">
    <w:name w:val="Table - List Letter 3"/>
    <w:basedOn w:val="Table-ListLetter2"/>
    <w:uiPriority w:val="99"/>
    <w:semiHidden/>
    <w:rsid w:val="005D1782"/>
    <w:pPr>
      <w:numPr>
        <w:ilvl w:val="2"/>
      </w:numPr>
    </w:pPr>
  </w:style>
  <w:style w:type="paragraph" w:customStyle="1" w:styleId="Table-ListRoman">
    <w:name w:val="Table - List Roman"/>
    <w:basedOn w:val="TableBody"/>
    <w:uiPriority w:val="99"/>
    <w:semiHidden/>
    <w:rsid w:val="00CB6A63"/>
    <w:pPr>
      <w:numPr>
        <w:numId w:val="16"/>
      </w:numPr>
    </w:pPr>
  </w:style>
  <w:style w:type="paragraph" w:customStyle="1" w:styleId="Table-ListRoman2">
    <w:name w:val="Table - List Roman 2"/>
    <w:basedOn w:val="Table-ListRoman"/>
    <w:uiPriority w:val="99"/>
    <w:semiHidden/>
    <w:rsid w:val="00CB6A63"/>
    <w:pPr>
      <w:numPr>
        <w:ilvl w:val="1"/>
      </w:numPr>
    </w:pPr>
  </w:style>
  <w:style w:type="paragraph" w:customStyle="1" w:styleId="Table-ListRoman3">
    <w:name w:val="Table - List Roman 3"/>
    <w:basedOn w:val="Table-ListRoman2"/>
    <w:uiPriority w:val="99"/>
    <w:semiHidden/>
    <w:rsid w:val="00CB6A63"/>
    <w:pPr>
      <w:numPr>
        <w:ilvl w:val="2"/>
      </w:numPr>
    </w:pPr>
  </w:style>
  <w:style w:type="paragraph" w:customStyle="1" w:styleId="BlockText-ListContinue">
    <w:name w:val="Block Text - List Continue"/>
    <w:basedOn w:val="BlockText"/>
    <w:uiPriority w:val="99"/>
    <w:semiHidden/>
    <w:rsid w:val="00D76532"/>
    <w:pPr>
      <w:numPr>
        <w:numId w:val="17"/>
      </w:numPr>
    </w:pPr>
  </w:style>
  <w:style w:type="paragraph" w:customStyle="1" w:styleId="BlockText-ListContinue2">
    <w:name w:val="Block Text - List Continue 2"/>
    <w:basedOn w:val="BlockText-ListContinue"/>
    <w:uiPriority w:val="99"/>
    <w:semiHidden/>
    <w:rsid w:val="00D76532"/>
    <w:pPr>
      <w:numPr>
        <w:ilvl w:val="1"/>
      </w:numPr>
    </w:pPr>
  </w:style>
  <w:style w:type="paragraph" w:customStyle="1" w:styleId="BlockText-ListContinue3">
    <w:name w:val="Block Text - List Continue 3"/>
    <w:basedOn w:val="BlockText-ListContinue2"/>
    <w:uiPriority w:val="99"/>
    <w:semiHidden/>
    <w:rsid w:val="00D76532"/>
    <w:pPr>
      <w:numPr>
        <w:ilvl w:val="2"/>
      </w:numPr>
    </w:pPr>
  </w:style>
  <w:style w:type="paragraph" w:customStyle="1" w:styleId="BlockText-ListContinue4">
    <w:name w:val="Block Text - List Continue 4"/>
    <w:basedOn w:val="BlockText-ListContinue3"/>
    <w:uiPriority w:val="99"/>
    <w:semiHidden/>
    <w:rsid w:val="00D76532"/>
    <w:pPr>
      <w:numPr>
        <w:ilvl w:val="3"/>
      </w:numPr>
    </w:pPr>
  </w:style>
  <w:style w:type="paragraph" w:customStyle="1" w:styleId="BlockText-ListContinue5">
    <w:name w:val="Block Text - List Continue 5"/>
    <w:basedOn w:val="BlockText-ListContinue4"/>
    <w:uiPriority w:val="99"/>
    <w:semiHidden/>
    <w:rsid w:val="00D76532"/>
    <w:pPr>
      <w:numPr>
        <w:ilvl w:val="4"/>
      </w:numPr>
    </w:pPr>
  </w:style>
  <w:style w:type="paragraph" w:customStyle="1" w:styleId="Frontmatter">
    <w:name w:val="Frontmatter"/>
    <w:basedOn w:val="BodyText"/>
    <w:uiPriority w:val="99"/>
    <w:semiHidden/>
    <w:rsid w:val="0026498C"/>
    <w:pPr>
      <w:spacing w:after="120"/>
    </w:pPr>
    <w:rPr>
      <w:sz w:val="20"/>
    </w:rPr>
  </w:style>
  <w:style w:type="paragraph" w:customStyle="1" w:styleId="Titlepagetitle">
    <w:name w:val="Titlepage title"/>
    <w:uiPriority w:val="99"/>
    <w:semiHidden/>
    <w:rsid w:val="00E55F97"/>
    <w:pPr>
      <w:spacing w:after="180" w:line="600" w:lineRule="exact"/>
      <w:jc w:val="center"/>
    </w:pPr>
    <w:rPr>
      <w:rFonts w:cs="Arial"/>
      <w:b/>
      <w:bCs/>
      <w:color w:val="333333"/>
      <w:kern w:val="28"/>
      <w:sz w:val="48"/>
      <w:szCs w:val="32"/>
      <w:lang w:eastAsia="en-GB"/>
    </w:rPr>
  </w:style>
  <w:style w:type="paragraph" w:customStyle="1" w:styleId="Titlepagesubtitle">
    <w:name w:val="Titlepage subtitle"/>
    <w:basedOn w:val="Titlepagetitle"/>
    <w:uiPriority w:val="99"/>
    <w:semiHidden/>
    <w:rsid w:val="0026498C"/>
    <w:pPr>
      <w:spacing w:before="320"/>
    </w:pPr>
    <w:rPr>
      <w:sz w:val="32"/>
    </w:rPr>
  </w:style>
  <w:style w:type="paragraph" w:styleId="DocumentMap">
    <w:name w:val="Document Map"/>
    <w:basedOn w:val="Normal"/>
    <w:link w:val="DocumentMapChar"/>
    <w:uiPriority w:val="99"/>
    <w:semiHidden/>
    <w:rsid w:val="00ED0217"/>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sid w:val="00E46172"/>
    <w:rPr>
      <w:rFonts w:ascii="Tahoma" w:hAnsi="Tahoma" w:cs="Tahoma"/>
      <w:sz w:val="20"/>
      <w:szCs w:val="20"/>
      <w:shd w:val="clear" w:color="auto" w:fill="000080"/>
    </w:rPr>
  </w:style>
  <w:style w:type="paragraph" w:customStyle="1" w:styleId="Wiki">
    <w:name w:val="Wiki"/>
    <w:basedOn w:val="BodyText"/>
    <w:uiPriority w:val="99"/>
    <w:semiHidden/>
    <w:rsid w:val="002973AB"/>
  </w:style>
  <w:style w:type="paragraph" w:styleId="Caption">
    <w:name w:val="caption"/>
    <w:basedOn w:val="BodyText"/>
    <w:next w:val="BodyText"/>
    <w:uiPriority w:val="99"/>
    <w:semiHidden/>
    <w:qFormat/>
    <w:rsid w:val="00D10B6F"/>
    <w:rPr>
      <w:b/>
      <w:bCs/>
      <w:sz w:val="20"/>
      <w:szCs w:val="20"/>
    </w:rPr>
  </w:style>
  <w:style w:type="paragraph" w:customStyle="1" w:styleId="Logo-Centred">
    <w:name w:val="Logo - Centred"/>
    <w:basedOn w:val="BodyText"/>
    <w:uiPriority w:val="99"/>
    <w:semiHidden/>
    <w:unhideWhenUsed/>
    <w:rsid w:val="00F62238"/>
    <w:pPr>
      <w:jc w:val="center"/>
    </w:pPr>
  </w:style>
  <w:style w:type="character" w:styleId="CommentReference">
    <w:name w:val="annotation reference"/>
    <w:uiPriority w:val="99"/>
    <w:semiHidden/>
    <w:rsid w:val="005913F7"/>
    <w:rPr>
      <w:rFonts w:cs="Times New Roman"/>
      <w:sz w:val="16"/>
      <w:szCs w:val="16"/>
    </w:rPr>
  </w:style>
  <w:style w:type="paragraph" w:styleId="CommentText">
    <w:name w:val="annotation text"/>
    <w:basedOn w:val="Normal"/>
    <w:link w:val="CommentTextChar"/>
    <w:uiPriority w:val="99"/>
    <w:semiHidden/>
    <w:rsid w:val="005913F7"/>
    <w:rPr>
      <w:sz w:val="20"/>
      <w:szCs w:val="20"/>
    </w:rPr>
  </w:style>
  <w:style w:type="character" w:customStyle="1" w:styleId="CommentTextChar">
    <w:name w:val="Comment Text Char"/>
    <w:link w:val="CommentText"/>
    <w:uiPriority w:val="99"/>
    <w:semiHidden/>
    <w:locked/>
    <w:rsid w:val="00E46172"/>
    <w:rPr>
      <w:sz w:val="20"/>
      <w:szCs w:val="20"/>
    </w:rPr>
  </w:style>
  <w:style w:type="paragraph" w:styleId="BalloonText">
    <w:name w:val="Balloon Text"/>
    <w:basedOn w:val="Normal"/>
    <w:link w:val="BalloonTextChar"/>
    <w:uiPriority w:val="99"/>
    <w:semiHidden/>
    <w:rsid w:val="005913F7"/>
    <w:rPr>
      <w:rFonts w:ascii="Tahoma" w:hAnsi="Tahoma" w:cs="Tahoma"/>
      <w:sz w:val="16"/>
      <w:szCs w:val="16"/>
    </w:rPr>
  </w:style>
  <w:style w:type="character" w:customStyle="1" w:styleId="BalloonTextChar">
    <w:name w:val="Balloon Text Char"/>
    <w:link w:val="BalloonText"/>
    <w:uiPriority w:val="99"/>
    <w:semiHidden/>
    <w:locked/>
    <w:rsid w:val="00E46172"/>
    <w:rPr>
      <w:rFonts w:ascii="Tahoma" w:hAnsi="Tahoma" w:cs="Tahoma"/>
      <w:sz w:val="16"/>
      <w:szCs w:val="16"/>
    </w:rPr>
  </w:style>
  <w:style w:type="paragraph" w:styleId="CommentSubject">
    <w:name w:val="annotation subject"/>
    <w:basedOn w:val="CommentText"/>
    <w:next w:val="CommentText"/>
    <w:link w:val="CommentSubjectChar"/>
    <w:uiPriority w:val="99"/>
    <w:semiHidden/>
    <w:rsid w:val="00CB148C"/>
    <w:rPr>
      <w:b/>
      <w:bCs/>
    </w:rPr>
  </w:style>
  <w:style w:type="character" w:customStyle="1" w:styleId="CommentSubjectChar">
    <w:name w:val="Comment Subject Char"/>
    <w:link w:val="CommentSubject"/>
    <w:uiPriority w:val="99"/>
    <w:semiHidden/>
    <w:locked/>
    <w:rsid w:val="00E46172"/>
    <w:rPr>
      <w:b/>
      <w:bCs/>
      <w:sz w:val="20"/>
      <w:szCs w:val="20"/>
    </w:rPr>
  </w:style>
  <w:style w:type="paragraph" w:customStyle="1" w:styleId="PseudoHeading1">
    <w:name w:val="Pseudo Heading 1"/>
    <w:uiPriority w:val="99"/>
    <w:semiHidden/>
    <w:unhideWhenUsed/>
    <w:rsid w:val="0013144B"/>
    <w:pPr>
      <w:spacing w:after="200"/>
    </w:pPr>
    <w:rPr>
      <w:rFonts w:cs="Arial"/>
      <w:b/>
      <w:bCs/>
      <w:color w:val="005984"/>
      <w:kern w:val="32"/>
      <w:sz w:val="37"/>
      <w:szCs w:val="32"/>
      <w:lang w:eastAsia="en-GB"/>
    </w:rPr>
  </w:style>
  <w:style w:type="paragraph" w:customStyle="1" w:styleId="MensR-Checkbox">
    <w:name w:val="Men's R - Checkbox"/>
    <w:basedOn w:val="Normal"/>
    <w:rsid w:val="002B3A1B"/>
    <w:pPr>
      <w:numPr>
        <w:numId w:val="28"/>
      </w:numPr>
      <w:tabs>
        <w:tab w:val="left" w:pos="567"/>
      </w:tabs>
      <w:spacing w:after="180" w:line="360" w:lineRule="auto"/>
      <w:ind w:left="567" w:hanging="567"/>
      <w:contextualSpacing/>
    </w:pPr>
    <w:rPr>
      <w:sz w:val="22"/>
    </w:rPr>
  </w:style>
  <w:style w:type="paragraph" w:customStyle="1" w:styleId="NoParagraphStyle">
    <w:name w:val="[No Paragraph Style]"/>
    <w:uiPriority w:val="99"/>
    <w:semiHidden/>
    <w:rsid w:val="00E24193"/>
    <w:pPr>
      <w:autoSpaceDE w:val="0"/>
      <w:autoSpaceDN w:val="0"/>
      <w:adjustRightInd w:val="0"/>
      <w:spacing w:line="288" w:lineRule="auto"/>
      <w:textAlignment w:val="center"/>
    </w:pPr>
    <w:rPr>
      <w:rFonts w:ascii="Myriad Pro" w:hAnsi="Myriad Pro"/>
      <w:color w:val="000000"/>
      <w:sz w:val="24"/>
      <w:szCs w:val="24"/>
      <w:lang w:val="en-GB"/>
    </w:rPr>
  </w:style>
  <w:style w:type="paragraph" w:customStyle="1" w:styleId="BodyText-nospacing">
    <w:name w:val="Body Text - no spacing"/>
    <w:basedOn w:val="BodyText"/>
    <w:link w:val="BodyText-nospacingChar"/>
    <w:uiPriority w:val="99"/>
    <w:rsid w:val="00473777"/>
    <w:pPr>
      <w:spacing w:before="0" w:after="0"/>
    </w:pPr>
  </w:style>
  <w:style w:type="paragraph" w:customStyle="1" w:styleId="Headings-Boldonly">
    <w:name w:val="Headings - Bold only"/>
    <w:basedOn w:val="BodyText-nospacing"/>
    <w:link w:val="Headings-BoldonlyChar"/>
    <w:uiPriority w:val="99"/>
    <w:semiHidden/>
    <w:rsid w:val="00CC2C12"/>
    <w:pPr>
      <w:keepNext/>
    </w:pPr>
    <w:rPr>
      <w:b/>
    </w:rPr>
  </w:style>
  <w:style w:type="table" w:customStyle="1" w:styleId="Table-Alternateshading">
    <w:name w:val="Table - Alternate shading"/>
    <w:basedOn w:val="TableNormal"/>
    <w:uiPriority w:val="99"/>
    <w:rsid w:val="00952F61"/>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Pr>
    <w:tblStylePr w:type="firstRow">
      <w:tblPr/>
      <w:trPr>
        <w:tblHeader/>
      </w:trPr>
      <w:tcPr>
        <w:shd w:val="clear" w:color="auto" w:fill="C0C0C0"/>
      </w:tcPr>
    </w:tblStylePr>
    <w:tblStylePr w:type="band2Horz">
      <w:tblPr/>
      <w:tcPr>
        <w:shd w:val="clear" w:color="auto" w:fill="E6E6E6"/>
      </w:tcPr>
    </w:tblStylePr>
  </w:style>
  <w:style w:type="paragraph" w:customStyle="1" w:styleId="Body">
    <w:name w:val="Body"/>
    <w:basedOn w:val="NoParagraphStyle"/>
    <w:uiPriority w:val="99"/>
    <w:semiHidden/>
    <w:rsid w:val="00641208"/>
    <w:pPr>
      <w:suppressAutoHyphens/>
      <w:spacing w:after="170"/>
    </w:pPr>
    <w:rPr>
      <w:rFonts w:cs="Myriad Pro"/>
      <w:sz w:val="22"/>
      <w:szCs w:val="22"/>
    </w:rPr>
  </w:style>
  <w:style w:type="paragraph" w:customStyle="1" w:styleId="TableBody-Nospacing">
    <w:name w:val="Table Body - No spacing"/>
    <w:basedOn w:val="TableBody"/>
    <w:uiPriority w:val="99"/>
    <w:semiHidden/>
    <w:rsid w:val="00641208"/>
    <w:pPr>
      <w:spacing w:before="0" w:after="0"/>
    </w:pPr>
  </w:style>
  <w:style w:type="numbering" w:styleId="111111">
    <w:name w:val="Outline List 2"/>
    <w:basedOn w:val="NoList"/>
    <w:uiPriority w:val="99"/>
    <w:semiHidden/>
    <w:unhideWhenUsed/>
    <w:rsid w:val="00111F58"/>
    <w:pPr>
      <w:numPr>
        <w:numId w:val="5"/>
      </w:numPr>
    </w:pPr>
  </w:style>
  <w:style w:type="numbering" w:styleId="ArticleSection">
    <w:name w:val="Outline List 3"/>
    <w:basedOn w:val="NoList"/>
    <w:uiPriority w:val="99"/>
    <w:semiHidden/>
    <w:unhideWhenUsed/>
    <w:rsid w:val="00111F58"/>
    <w:pPr>
      <w:numPr>
        <w:numId w:val="4"/>
      </w:numPr>
    </w:pPr>
  </w:style>
  <w:style w:type="numbering" w:styleId="1ai">
    <w:name w:val="Outline List 1"/>
    <w:basedOn w:val="NoList"/>
    <w:uiPriority w:val="99"/>
    <w:semiHidden/>
    <w:unhideWhenUsed/>
    <w:rsid w:val="00111F58"/>
    <w:pPr>
      <w:numPr>
        <w:numId w:val="3"/>
      </w:numPr>
    </w:pPr>
  </w:style>
  <w:style w:type="paragraph" w:customStyle="1" w:styleId="Contactdetails">
    <w:name w:val="Contact details"/>
    <w:rsid w:val="00FA6570"/>
    <w:pPr>
      <w:jc w:val="center"/>
    </w:pPr>
    <w:rPr>
      <w:color w:val="7F7F7F"/>
      <w:sz w:val="18"/>
      <w:szCs w:val="22"/>
      <w:lang w:eastAsia="en-GB"/>
    </w:rPr>
  </w:style>
  <w:style w:type="paragraph" w:customStyle="1" w:styleId="PageNumber1">
    <w:name w:val="Page Number1"/>
    <w:basedOn w:val="Footer"/>
    <w:semiHidden/>
    <w:unhideWhenUsed/>
    <w:qFormat/>
    <w:rsid w:val="000D32B8"/>
    <w:pPr>
      <w:framePr w:wrap="around" w:vAnchor="text" w:hAnchor="margin" w:xAlign="center" w:y="1"/>
    </w:pPr>
    <w:rPr>
      <w:sz w:val="20"/>
    </w:rPr>
  </w:style>
  <w:style w:type="character" w:customStyle="1" w:styleId="BodyText-nospacingChar">
    <w:name w:val="Body Text - no spacing Char"/>
    <w:link w:val="BodyText-nospacing"/>
    <w:uiPriority w:val="99"/>
    <w:rsid w:val="00473777"/>
    <w:rPr>
      <w:sz w:val="22"/>
      <w:szCs w:val="24"/>
    </w:rPr>
  </w:style>
  <w:style w:type="character" w:customStyle="1" w:styleId="Headings-BoldonlyChar">
    <w:name w:val="Headings - Bold only Char"/>
    <w:link w:val="Headings-Boldonly"/>
    <w:uiPriority w:val="99"/>
    <w:semiHidden/>
    <w:rsid w:val="00E46172"/>
    <w:rPr>
      <w:b/>
      <w:sz w:val="22"/>
    </w:rPr>
  </w:style>
  <w:style w:type="paragraph" w:customStyle="1" w:styleId="Title-Gulanga-Smaller">
    <w:name w:val="Title - Gulanga - Smaller"/>
    <w:basedOn w:val="Titlepagetitle"/>
    <w:rsid w:val="00E75407"/>
    <w:pPr>
      <w:spacing w:after="360"/>
    </w:pPr>
    <w:rPr>
      <w:sz w:val="40"/>
      <w:szCs w:val="40"/>
    </w:rPr>
  </w:style>
  <w:style w:type="paragraph" w:customStyle="1" w:styleId="Title-Gulanga">
    <w:name w:val="Title - Gulanga"/>
    <w:rsid w:val="003E5CF5"/>
    <w:pPr>
      <w:spacing w:before="360"/>
      <w:jc w:val="center"/>
    </w:pPr>
    <w:rPr>
      <w:rFonts w:cs="Arial"/>
      <w:b/>
      <w:bCs/>
      <w:color w:val="333333"/>
      <w:kern w:val="28"/>
      <w:sz w:val="52"/>
      <w:szCs w:val="40"/>
      <w:lang w:eastAsia="en-GB"/>
    </w:rPr>
  </w:style>
  <w:style w:type="paragraph" w:styleId="ListParagraph">
    <w:name w:val="List Paragraph"/>
    <w:basedOn w:val="Normal"/>
    <w:uiPriority w:val="34"/>
    <w:unhideWhenUsed/>
    <w:qFormat/>
    <w:rsid w:val="0017584B"/>
    <w:pPr>
      <w:ind w:left="720"/>
      <w:contextualSpacing/>
    </w:pPr>
  </w:style>
  <w:style w:type="paragraph" w:styleId="Quote">
    <w:name w:val="Quote"/>
    <w:basedOn w:val="Normal"/>
    <w:next w:val="Normal"/>
    <w:link w:val="QuoteChar"/>
    <w:uiPriority w:val="29"/>
    <w:rsid w:val="00941ABB"/>
    <w:pPr>
      <w:spacing w:after="120"/>
    </w:pPr>
    <w:rPr>
      <w:i/>
      <w:iCs/>
      <w:color w:val="595959" w:themeColor="text1" w:themeTint="A6"/>
      <w:sz w:val="22"/>
    </w:rPr>
  </w:style>
  <w:style w:type="character" w:customStyle="1" w:styleId="QuoteChar">
    <w:name w:val="Quote Char"/>
    <w:basedOn w:val="DefaultParagraphFont"/>
    <w:link w:val="Quote"/>
    <w:uiPriority w:val="29"/>
    <w:rsid w:val="00941ABB"/>
    <w:rPr>
      <w:i/>
      <w:iCs/>
      <w:color w:val="595959" w:themeColor="text1" w:themeTint="A6"/>
      <w:sz w:val="22"/>
      <w:szCs w:val="24"/>
    </w:rPr>
  </w:style>
  <w:style w:type="paragraph" w:styleId="Revision">
    <w:name w:val="Revision"/>
    <w:hidden/>
    <w:uiPriority w:val="99"/>
    <w:semiHidden/>
    <w:rsid w:val="0067316B"/>
    <w:rPr>
      <w:sz w:val="24"/>
      <w:szCs w:val="24"/>
    </w:rPr>
  </w:style>
  <w:style w:type="paragraph" w:customStyle="1" w:styleId="Referrals">
    <w:name w:val="Referrals"/>
    <w:basedOn w:val="BodyText"/>
    <w:rsid w:val="004C19A5"/>
    <w:rPr>
      <w:rFonts w:eastAsia="Calibri"/>
      <w:color w:val="943634" w:themeColor="accent2" w:themeShade="BF"/>
    </w:rPr>
  </w:style>
  <w:style w:type="paragraph" w:customStyle="1" w:styleId="MensR-Servicedescription">
    <w:name w:val="Men's R - Service description"/>
    <w:basedOn w:val="MensR-ServiceName"/>
    <w:rsid w:val="005A5009"/>
    <w:pPr>
      <w:spacing w:after="40"/>
    </w:pPr>
    <w:rPr>
      <w:rFonts w:eastAsia="Calibri"/>
      <w:b w:val="0"/>
      <w:color w:val="auto"/>
      <w:lang w:eastAsia="en-US"/>
    </w:rPr>
  </w:style>
  <w:style w:type="paragraph" w:customStyle="1" w:styleId="MensR-Contactstable">
    <w:name w:val="Men's R - Contacts table"/>
    <w:basedOn w:val="BodyText"/>
    <w:rsid w:val="00CD1DE5"/>
    <w:pPr>
      <w:spacing w:before="0" w:after="0"/>
    </w:pPr>
  </w:style>
  <w:style w:type="paragraph" w:customStyle="1" w:styleId="MensR-ServiceName">
    <w:name w:val="Men's R - Service Name"/>
    <w:basedOn w:val="Normal"/>
    <w:link w:val="MensR-ServiceNameChar"/>
    <w:qFormat/>
    <w:rsid w:val="00884424"/>
    <w:pPr>
      <w:spacing w:line="288" w:lineRule="auto"/>
    </w:pPr>
    <w:rPr>
      <w:b/>
      <w:color w:val="483414"/>
      <w:sz w:val="22"/>
    </w:rPr>
  </w:style>
  <w:style w:type="paragraph" w:customStyle="1" w:styleId="MensResource-SectionBlurb">
    <w:name w:val="Mens Resource - Section Blurb"/>
    <w:basedOn w:val="MensR-ServiceName"/>
    <w:link w:val="MensResource-SectionBlurbChar"/>
    <w:qFormat/>
    <w:rsid w:val="0058087D"/>
    <w:pPr>
      <w:spacing w:after="360"/>
    </w:pPr>
    <w:rPr>
      <w:b w:val="0"/>
      <w:i/>
    </w:rPr>
  </w:style>
  <w:style w:type="character" w:customStyle="1" w:styleId="MensR-ServiceNameChar">
    <w:name w:val="Men's R - Service Name Char"/>
    <w:basedOn w:val="DefaultParagraphFont"/>
    <w:link w:val="MensR-ServiceName"/>
    <w:rsid w:val="00884424"/>
    <w:rPr>
      <w:b/>
      <w:color w:val="483414"/>
      <w:sz w:val="22"/>
      <w:szCs w:val="24"/>
    </w:rPr>
  </w:style>
  <w:style w:type="paragraph" w:styleId="TOCHeading">
    <w:name w:val="TOC Heading"/>
    <w:basedOn w:val="Heading1"/>
    <w:next w:val="Normal"/>
    <w:uiPriority w:val="39"/>
    <w:semiHidden/>
    <w:unhideWhenUsed/>
    <w:qFormat/>
    <w:rsid w:val="00EA5342"/>
    <w:pPr>
      <w:spacing w:before="480" w:after="0"/>
      <w:outlineLvl w:val="9"/>
    </w:pPr>
    <w:rPr>
      <w:rFonts w:asciiTheme="majorHAnsi" w:eastAsiaTheme="majorEastAsia" w:hAnsiTheme="majorHAnsi" w:cstheme="majorBidi"/>
      <w:color w:val="365F91" w:themeColor="accent1" w:themeShade="BF"/>
      <w:kern w:val="0"/>
      <w:sz w:val="28"/>
      <w:szCs w:val="28"/>
      <w:lang w:val="en-US" w:eastAsia="ja-JP"/>
    </w:rPr>
  </w:style>
  <w:style w:type="character" w:customStyle="1" w:styleId="MensResource-SectionBlurbChar">
    <w:name w:val="Mens Resource - Section Blurb Char"/>
    <w:basedOn w:val="MensR-ServiceNameChar"/>
    <w:link w:val="MensResource-SectionBlurb"/>
    <w:rsid w:val="0058087D"/>
    <w:rPr>
      <w:b w:val="0"/>
      <w:i/>
      <w:color w:val="483414"/>
      <w:sz w:val="24"/>
      <w:szCs w:val="24"/>
    </w:rPr>
  </w:style>
  <w:style w:type="paragraph" w:customStyle="1" w:styleId="MensResource-OtherResources">
    <w:name w:val="Mens Resource - Other Resources"/>
    <w:basedOn w:val="MensR-ServiceName"/>
    <w:link w:val="MensResource-OtherResourcesChar"/>
    <w:qFormat/>
    <w:rsid w:val="00F24D34"/>
    <w:rPr>
      <w:b w:val="0"/>
      <w:lang w:eastAsia="en-US"/>
    </w:rPr>
  </w:style>
  <w:style w:type="character" w:customStyle="1" w:styleId="MensResource-OtherResourcesChar">
    <w:name w:val="Mens Resource - Other Resources Char"/>
    <w:basedOn w:val="MensR-ServiceNameChar"/>
    <w:link w:val="MensResource-OtherResources"/>
    <w:rsid w:val="00F24D34"/>
    <w:rPr>
      <w:b w:val="0"/>
      <w:color w:val="483414"/>
      <w:sz w:val="24"/>
      <w:szCs w:val="24"/>
      <w:lang w:eastAsia="en-US"/>
    </w:rPr>
  </w:style>
  <w:style w:type="paragraph" w:customStyle="1" w:styleId="MensResource-Normal">
    <w:name w:val="Mens Resource - Normal"/>
    <w:basedOn w:val="Normal"/>
    <w:link w:val="MensResource-NormalChar"/>
    <w:qFormat/>
    <w:rsid w:val="00B07BE7"/>
  </w:style>
  <w:style w:type="character" w:customStyle="1" w:styleId="MensResource-NormalChar">
    <w:name w:val="Mens Resource - Normal Char"/>
    <w:basedOn w:val="DefaultParagraphFont"/>
    <w:link w:val="MensResource-Normal"/>
    <w:rsid w:val="00B07BE7"/>
    <w:rPr>
      <w:sz w:val="24"/>
      <w:szCs w:val="24"/>
    </w:rPr>
  </w:style>
  <w:style w:type="paragraph" w:customStyle="1" w:styleId="MensR-Song">
    <w:name w:val="Men's R - Song"/>
    <w:rsid w:val="00CE6C20"/>
    <w:pPr>
      <w:spacing w:line="288" w:lineRule="auto"/>
    </w:pPr>
    <w:rPr>
      <w:sz w:val="22"/>
      <w:szCs w:val="24"/>
    </w:rPr>
  </w:style>
  <w:style w:type="paragraph" w:customStyle="1" w:styleId="MensR-Song-Chorus">
    <w:name w:val="Men's R - Song - Chorus"/>
    <w:basedOn w:val="MensR-Song"/>
    <w:rsid w:val="00743B2D"/>
    <w:pPr>
      <w:spacing w:before="120" w:after="120"/>
      <w:ind w:left="567" w:right="284"/>
    </w:pPr>
    <w:rPr>
      <w:i/>
    </w:rPr>
  </w:style>
  <w:style w:type="paragraph" w:customStyle="1" w:styleId="MensR-Song-Lyrics">
    <w:name w:val="Men's R - Song - Lyrics"/>
    <w:basedOn w:val="MensR-Song"/>
    <w:rsid w:val="00223AE0"/>
    <w:pPr>
      <w:ind w:left="284" w:right="284"/>
    </w:pPr>
    <w:rPr>
      <w:b/>
    </w:rPr>
  </w:style>
  <w:style w:type="paragraph" w:customStyle="1" w:styleId="MensR-Song-Notes">
    <w:name w:val="Men's R - Song - Notes"/>
    <w:basedOn w:val="MensR-Song"/>
    <w:rsid w:val="00223AE0"/>
    <w:pPr>
      <w:ind w:left="284" w:right="284"/>
    </w:pPr>
    <w:rPr>
      <w:sz w:val="18"/>
    </w:rPr>
  </w:style>
  <w:style w:type="paragraph" w:customStyle="1" w:styleId="lincsbodytext">
    <w:name w:val="lincsbodytext"/>
    <w:basedOn w:val="Normal"/>
    <w:rsid w:val="00F00400"/>
    <w:pPr>
      <w:spacing w:before="100" w:beforeAutospacing="1" w:after="100" w:afterAutospacing="1"/>
    </w:pPr>
    <w:rPr>
      <w:rFonts w:ascii="Times New Roman" w:hAnsi="Times New Roman"/>
    </w:rPr>
  </w:style>
  <w:style w:type="paragraph" w:customStyle="1" w:styleId="MensResource-Title">
    <w:name w:val="Mens Resource - Title"/>
    <w:basedOn w:val="Normal"/>
    <w:rsid w:val="00062039"/>
    <w:pPr>
      <w:spacing w:after="360"/>
      <w:jc w:val="center"/>
    </w:pPr>
    <w:rPr>
      <w:b/>
      <w:noProof/>
      <w:color w:val="483414"/>
      <w:sz w:val="38"/>
    </w:rPr>
  </w:style>
  <w:style w:type="paragraph" w:customStyle="1" w:styleId="MensResource-TITLEALLCAPS">
    <w:name w:val="Men's Resource - TITLE ALL CAPS"/>
    <w:basedOn w:val="MensResource-Title"/>
    <w:rsid w:val="00383AC9"/>
    <w:rPr>
      <w:caps/>
      <w:color w:val="765520"/>
      <w:sz w:val="52"/>
    </w:rPr>
  </w:style>
  <w:style w:type="paragraph" w:customStyle="1" w:styleId="FrontmatterHeadings">
    <w:name w:val="Frontmatter Headings"/>
    <w:basedOn w:val="Normal"/>
    <w:rsid w:val="00D44607"/>
    <w:pPr>
      <w:spacing w:before="360" w:after="240"/>
    </w:pPr>
    <w:rPr>
      <w:rFonts w:eastAsia="Calibri" w:cs="Arial"/>
      <w:b/>
      <w:bCs/>
      <w:color w:val="483414"/>
      <w:kern w:val="32"/>
      <w:sz w:val="28"/>
      <w:szCs w:val="37"/>
    </w:rPr>
  </w:style>
  <w:style w:type="paragraph" w:customStyle="1" w:styleId="Copyright">
    <w:name w:val="Copyright"/>
    <w:basedOn w:val="Frontmatter"/>
    <w:rsid w:val="004152F1"/>
    <w:pPr>
      <w:spacing w:line="240" w:lineRule="auto"/>
    </w:pPr>
    <w:rPr>
      <w:sz w:val="18"/>
    </w:rPr>
  </w:style>
  <w:style w:type="paragraph" w:customStyle="1" w:styleId="MensR-H1-NotforTOC-Pagebreak">
    <w:name w:val="Men's R - H1 - Not for TOC - Pagebreak"/>
    <w:basedOn w:val="Normal"/>
    <w:rsid w:val="009E7832"/>
    <w:pPr>
      <w:pageBreakBefore/>
      <w:pBdr>
        <w:bottom w:val="single" w:sz="36" w:space="1" w:color="DBB679"/>
      </w:pBdr>
      <w:spacing w:after="480" w:line="276" w:lineRule="auto"/>
    </w:pPr>
    <w:rPr>
      <w:rFonts w:eastAsiaTheme="minorHAnsi" w:cs="Arial"/>
      <w:b/>
      <w:iCs/>
      <w:color w:val="765520"/>
      <w:kern w:val="32"/>
      <w:sz w:val="40"/>
      <w:szCs w:val="22"/>
      <w:lang w:eastAsia="en-US"/>
    </w:rPr>
  </w:style>
  <w:style w:type="paragraph" w:customStyle="1" w:styleId="MensR-H1-NotforTOC">
    <w:name w:val="Men's R - H1 - Not for TOC"/>
    <w:basedOn w:val="Normal"/>
    <w:rsid w:val="009E7832"/>
    <w:pPr>
      <w:pBdr>
        <w:bottom w:val="single" w:sz="36" w:space="1" w:color="DBB679"/>
      </w:pBdr>
      <w:spacing w:before="720" w:after="480" w:line="276" w:lineRule="auto"/>
    </w:pPr>
    <w:rPr>
      <w:rFonts w:eastAsiaTheme="minorHAnsi" w:cs="Arial"/>
      <w:b/>
      <w:iCs/>
      <w:color w:val="765520"/>
      <w:kern w:val="32"/>
      <w:sz w:val="40"/>
      <w:szCs w:val="22"/>
      <w:lang w:eastAsia="en-US"/>
    </w:rPr>
  </w:style>
  <w:style w:type="table" w:customStyle="1" w:styleId="Table-Ochre">
    <w:name w:val="Table - Ochre"/>
    <w:basedOn w:val="TableNormal"/>
    <w:uiPriority w:val="99"/>
    <w:rsid w:val="00423D4F"/>
    <w:tblPr>
      <w:jc w:val="center"/>
      <w:tblBorders>
        <w:top w:val="single" w:sz="36" w:space="0" w:color="F7A730"/>
        <w:left w:val="single" w:sz="36" w:space="0" w:color="F7A730"/>
        <w:bottom w:val="single" w:sz="36" w:space="0" w:color="F7A730"/>
        <w:right w:val="single" w:sz="36" w:space="0" w:color="F7A730"/>
      </w:tblBorders>
    </w:tblPr>
    <w:trPr>
      <w:jc w:val="center"/>
    </w:trPr>
    <w:tcPr>
      <w:shd w:val="clear" w:color="auto" w:fill="FAC87E"/>
      <w:tcMar>
        <w:top w:w="0" w:type="dxa"/>
        <w:left w:w="170" w:type="dxa"/>
        <w:bottom w:w="0" w:type="dxa"/>
        <w:right w:w="170" w:type="dxa"/>
      </w:tcMar>
    </w:tcPr>
  </w:style>
  <w:style w:type="table" w:customStyle="1" w:styleId="Table-Lightbrown">
    <w:name w:val="Table - Light brown"/>
    <w:basedOn w:val="TableNormal"/>
    <w:uiPriority w:val="99"/>
    <w:rsid w:val="00942A24"/>
    <w:tblPr>
      <w:jc w:val="center"/>
      <w:tblBorders>
        <w:top w:val="single" w:sz="4" w:space="0" w:color="DBB679"/>
        <w:left w:val="single" w:sz="4" w:space="0" w:color="DBB679"/>
        <w:bottom w:val="single" w:sz="4" w:space="0" w:color="DBB679"/>
        <w:right w:val="single" w:sz="4" w:space="0" w:color="DBB679"/>
        <w:insideH w:val="single" w:sz="4" w:space="0" w:color="DBB679"/>
        <w:insideV w:val="single" w:sz="4" w:space="0" w:color="DBB679"/>
      </w:tblBorders>
      <w:tblCellMar>
        <w:top w:w="57" w:type="dxa"/>
        <w:left w:w="170" w:type="dxa"/>
        <w:bottom w:w="57" w:type="dxa"/>
        <w:right w:w="170" w:type="dxa"/>
      </w:tblCellMar>
    </w:tblPr>
    <w:trPr>
      <w:jc w:val="center"/>
    </w:trPr>
    <w:tcPr>
      <w:shd w:val="clear" w:color="auto" w:fill="F0E1C8"/>
      <w:tcMar>
        <w:top w:w="113" w:type="dxa"/>
      </w:tcMar>
    </w:tcPr>
  </w:style>
  <w:style w:type="table" w:customStyle="1" w:styleId="Table-Lightbrownalternating">
    <w:name w:val="Table - Light brown alternating"/>
    <w:basedOn w:val="TableNormal"/>
    <w:uiPriority w:val="99"/>
    <w:rsid w:val="008574AC"/>
    <w:tblPr>
      <w:tblStyleRowBandSize w:val="1"/>
      <w:jc w:val="center"/>
      <w:tblBorders>
        <w:top w:val="single" w:sz="4" w:space="0" w:color="DBB679"/>
        <w:left w:val="single" w:sz="4" w:space="0" w:color="DBB679"/>
        <w:bottom w:val="single" w:sz="4" w:space="0" w:color="DBB679"/>
        <w:right w:val="single" w:sz="4" w:space="0" w:color="DBB679"/>
        <w:insideH w:val="single" w:sz="4" w:space="0" w:color="DBB679"/>
        <w:insideV w:val="single" w:sz="4" w:space="0" w:color="DBB679"/>
      </w:tblBorders>
      <w:tblCellMar>
        <w:left w:w="170" w:type="dxa"/>
        <w:right w:w="170" w:type="dxa"/>
      </w:tblCellMar>
    </w:tblPr>
    <w:trPr>
      <w:cantSplit/>
      <w:jc w:val="center"/>
    </w:trPr>
    <w:tcPr>
      <w:tcMar>
        <w:top w:w="113" w:type="dxa"/>
        <w:bottom w:w="57" w:type="dxa"/>
      </w:tcMar>
    </w:tcPr>
    <w:tblStylePr w:type="firstRow">
      <w:tblPr/>
      <w:tcPr>
        <w:shd w:val="clear" w:color="auto" w:fill="DBB679"/>
      </w:tcPr>
    </w:tblStylePr>
    <w:tblStylePr w:type="band1Horz">
      <w:tblPr/>
      <w:tcPr>
        <w:shd w:val="clear" w:color="auto" w:fill="F0E1C8"/>
      </w:tcPr>
    </w:tblStylePr>
  </w:style>
  <w:style w:type="paragraph" w:customStyle="1" w:styleId="MensR-Serviceaddress">
    <w:name w:val="Men's R - Service address"/>
    <w:basedOn w:val="MensR-ServiceName"/>
    <w:rsid w:val="00884424"/>
    <w:rPr>
      <w:b w:val="0"/>
      <w:color w:val="auto"/>
    </w:rPr>
  </w:style>
  <w:style w:type="paragraph" w:customStyle="1" w:styleId="MensR-Servicecontact">
    <w:name w:val="Men's R - Service contact"/>
    <w:basedOn w:val="MensR-ServiceName"/>
    <w:rsid w:val="00BD1745"/>
    <w:pPr>
      <w:jc w:val="center"/>
    </w:pPr>
  </w:style>
  <w:style w:type="table" w:customStyle="1" w:styleId="Table-Emergency">
    <w:name w:val="Table - Emergency"/>
    <w:basedOn w:val="TableNormal"/>
    <w:uiPriority w:val="99"/>
    <w:rsid w:val="00DE4A75"/>
    <w:tblPr>
      <w:tblBorders>
        <w:top w:val="single" w:sz="36" w:space="0" w:color="FF0000"/>
        <w:left w:val="single" w:sz="36" w:space="0" w:color="FF0000"/>
        <w:bottom w:val="single" w:sz="36" w:space="0" w:color="FF0000"/>
        <w:right w:val="single" w:sz="36" w:space="0" w:color="FF0000"/>
      </w:tblBorders>
      <w:tblCellMar>
        <w:left w:w="170" w:type="dxa"/>
        <w:right w:w="170" w:type="dxa"/>
      </w:tblCellMar>
    </w:tblPr>
    <w:tcPr>
      <w:shd w:val="clear" w:color="auto" w:fill="FFFF66"/>
    </w:tcPr>
  </w:style>
  <w:style w:type="table" w:customStyle="1" w:styleId="Table-Lightercrown">
    <w:name w:val="Table - Lighter crown"/>
    <w:basedOn w:val="TableNormal"/>
    <w:uiPriority w:val="99"/>
    <w:rsid w:val="00871E62"/>
    <w:tblPr>
      <w:tblBorders>
        <w:top w:val="single" w:sz="4" w:space="0" w:color="DBB679"/>
        <w:left w:val="single" w:sz="4" w:space="0" w:color="DBB679"/>
        <w:bottom w:val="single" w:sz="4" w:space="0" w:color="DBB679"/>
        <w:right w:val="single" w:sz="4" w:space="0" w:color="DBB679"/>
        <w:insideH w:val="single" w:sz="4" w:space="0" w:color="DBB679"/>
        <w:insideV w:val="single" w:sz="4" w:space="0" w:color="DBB679"/>
      </w:tblBorders>
    </w:tblPr>
    <w:tcPr>
      <w:shd w:val="clear" w:color="auto" w:fill="F9F1E7"/>
    </w:tcPr>
  </w:style>
  <w:style w:type="paragraph" w:customStyle="1" w:styleId="MensR-Healthchecklist-Items">
    <w:name w:val="Men's R - Health checklist - Items"/>
    <w:basedOn w:val="MensResource-Normal"/>
    <w:rsid w:val="00BA6739"/>
    <w:pPr>
      <w:tabs>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088"/>
        <w:tab w:val="left" w:pos="7371"/>
        <w:tab w:val="left" w:pos="7655"/>
        <w:tab w:val="left" w:pos="7938"/>
        <w:tab w:val="left" w:pos="8222"/>
        <w:tab w:val="left" w:pos="8505"/>
        <w:tab w:val="left" w:pos="8789"/>
        <w:tab w:val="left" w:pos="9072"/>
      </w:tabs>
      <w:spacing w:after="60"/>
    </w:pPr>
    <w:rPr>
      <w:sz w:val="23"/>
    </w:rPr>
  </w:style>
  <w:style w:type="paragraph" w:customStyle="1" w:styleId="MensR-Healthchecklist-Sectionheadings">
    <w:name w:val="Men's R - Health checklist - Section headings"/>
    <w:basedOn w:val="MensResource-Normal"/>
    <w:rsid w:val="00BA6739"/>
    <w:pPr>
      <w:spacing w:before="60" w:after="60"/>
    </w:pPr>
    <w:rPr>
      <w:b/>
    </w:rPr>
  </w:style>
  <w:style w:type="paragraph" w:customStyle="1" w:styleId="MensR-ServiceopeninghoursCrisislist">
    <w:name w:val="Men's R - Service opening hours (Crisis list)"/>
    <w:basedOn w:val="MensR-Serviceaddress"/>
    <w:rsid w:val="00306880"/>
    <w:pPr>
      <w:jc w:val="center"/>
    </w:pPr>
  </w:style>
  <w:style w:type="paragraph" w:customStyle="1" w:styleId="MensR-Servicename-Internetaccess">
    <w:name w:val="Men's R - Service name - Internet access"/>
    <w:basedOn w:val="MensR-ServiceName"/>
    <w:rsid w:val="00081D72"/>
    <w:pPr>
      <w:spacing w:before="240"/>
    </w:pPr>
  </w:style>
  <w:style w:type="paragraph" w:customStyle="1" w:styleId="MensR-Quotes">
    <w:name w:val="Men's R - Quotes"/>
    <w:basedOn w:val="Normal"/>
    <w:rsid w:val="00616DC5"/>
    <w:pPr>
      <w:spacing w:after="120" w:line="288" w:lineRule="auto"/>
      <w:jc w:val="center"/>
    </w:pPr>
    <w:rPr>
      <w:b/>
      <w:color w:val="9E722A"/>
      <w:sz w:val="36"/>
    </w:rPr>
  </w:style>
  <w:style w:type="paragraph" w:customStyle="1" w:styleId="MensR-Quotesources">
    <w:name w:val="Men's R - Quote sources"/>
    <w:basedOn w:val="MensR-Quotes"/>
    <w:rsid w:val="00616DC5"/>
    <w:rPr>
      <w:color w:val="DBB679"/>
      <w:sz w:val="28"/>
    </w:rPr>
  </w:style>
  <w:style w:type="paragraph" w:customStyle="1" w:styleId="MensR-Quotemarks">
    <w:name w:val="Men's R - Quote marks"/>
    <w:basedOn w:val="MensR-Quotes"/>
    <w:rsid w:val="001A0733"/>
    <w:rPr>
      <w:color w:val="DBB679"/>
      <w:sz w:val="72"/>
    </w:rPr>
  </w:style>
  <w:style w:type="paragraph" w:customStyle="1" w:styleId="Heading2-Pulloutbox">
    <w:name w:val="Heading 2 - Pullout box"/>
    <w:basedOn w:val="Heading2"/>
    <w:next w:val="BodyText"/>
    <w:rsid w:val="00D44607"/>
    <w:pPr>
      <w:spacing w:before="180"/>
      <w:ind w:left="284" w:right="238"/>
    </w:pPr>
    <w:rPr>
      <w:color w:val="483414"/>
      <w:szCs w:val="28"/>
    </w:rPr>
  </w:style>
  <w:style w:type="paragraph" w:customStyle="1" w:styleId="Phone-ServiceDirectoryAssistance">
    <w:name w:val="Phone - Service Directory Assistance"/>
    <w:basedOn w:val="BodyText"/>
    <w:rsid w:val="00787F52"/>
    <w:pPr>
      <w:spacing w:before="0"/>
    </w:pPr>
    <w:rPr>
      <w:rFonts w:eastAsia="Calibri"/>
      <w:sz w:val="28"/>
    </w:rPr>
  </w:style>
  <w:style w:type="paragraph" w:customStyle="1" w:styleId="Emergency">
    <w:name w:val="Emergency"/>
    <w:basedOn w:val="BodyText"/>
    <w:rsid w:val="00787F52"/>
    <w:rPr>
      <w:b/>
      <w:color w:val="FF0000"/>
      <w:sz w:val="36"/>
    </w:rPr>
  </w:style>
  <w:style w:type="paragraph" w:customStyle="1" w:styleId="Employment-Concerns">
    <w:name w:val="Employment - Concerns"/>
    <w:basedOn w:val="Heading2"/>
    <w:rsid w:val="00473777"/>
    <w:pPr>
      <w:spacing w:before="180" w:after="0"/>
    </w:pPr>
    <w:rPr>
      <w:sz w:val="22"/>
    </w:rPr>
  </w:style>
  <w:style w:type="paragraph" w:customStyle="1" w:styleId="Bodytext-Boxes">
    <w:name w:val="Body text - Boxes"/>
    <w:basedOn w:val="BodyText"/>
    <w:rsid w:val="00223AE0"/>
    <w:pPr>
      <w:ind w:left="284" w:right="284"/>
    </w:pPr>
  </w:style>
  <w:style w:type="paragraph" w:customStyle="1" w:styleId="Spacer">
    <w:name w:val="Spacer"/>
    <w:basedOn w:val="Normal"/>
    <w:rsid w:val="00F845CD"/>
    <w:rPr>
      <w:sz w:val="10"/>
      <w:szCs w:val="10"/>
    </w:rPr>
  </w:style>
  <w:style w:type="paragraph" w:customStyle="1" w:styleId="ListBullet-Box">
    <w:name w:val="List Bullet - Box"/>
    <w:basedOn w:val="ListBullet"/>
    <w:rsid w:val="00F845CD"/>
    <w:pPr>
      <w:ind w:left="284" w:right="238" w:firstLine="0"/>
    </w:pPr>
  </w:style>
  <w:style w:type="paragraph" w:customStyle="1" w:styleId="MensR-Service-Box">
    <w:name w:val="Men's R - Service - Box"/>
    <w:basedOn w:val="MensR-Servicename-Internetaccess"/>
    <w:rsid w:val="00387CB5"/>
    <w:pPr>
      <w:ind w:left="284" w:right="284"/>
    </w:pPr>
  </w:style>
  <w:style w:type="paragraph" w:customStyle="1" w:styleId="MensR-Servicedesc-Box">
    <w:name w:val="Men's R - Service desc - Box"/>
    <w:basedOn w:val="MensR-Servicedescription"/>
    <w:rsid w:val="00387CB5"/>
    <w:pPr>
      <w:ind w:left="284" w:right="284"/>
    </w:pPr>
  </w:style>
  <w:style w:type="paragraph" w:customStyle="1" w:styleId="Sportingfirststable">
    <w:name w:val="Sporting firsts table"/>
    <w:rsid w:val="0059086C"/>
    <w:pPr>
      <w:spacing w:before="40" w:afterLines="60" w:after="144"/>
    </w:pPr>
    <w:rPr>
      <w:szCs w:val="19"/>
    </w:rPr>
  </w:style>
  <w:style w:type="paragraph" w:customStyle="1" w:styleId="Tableheadings">
    <w:name w:val="Table headings"/>
    <w:rsid w:val="008574AC"/>
    <w:pPr>
      <w:spacing w:after="60"/>
      <w:jc w:val="center"/>
    </w:pPr>
    <w:rPr>
      <w:b/>
      <w:caps/>
      <w:color w:val="483414"/>
      <w:sz w:val="22"/>
      <w:szCs w:val="24"/>
    </w:rPr>
  </w:style>
  <w:style w:type="table" w:customStyle="1" w:styleId="MensResource-withoutheader">
    <w:name w:val="Men's Resource - without header"/>
    <w:basedOn w:val="TableNormal"/>
    <w:uiPriority w:val="99"/>
    <w:rsid w:val="00BF36C9"/>
    <w:tblPr/>
  </w:style>
  <w:style w:type="table" w:customStyle="1" w:styleId="Style1">
    <w:name w:val="Style1"/>
    <w:basedOn w:val="Table-Lightbrownalternating"/>
    <w:uiPriority w:val="99"/>
    <w:rsid w:val="001F4D56"/>
    <w:tblPr/>
    <w:tblStylePr w:type="firstRow">
      <w:tblPr/>
      <w:tcPr>
        <w:shd w:val="clear" w:color="auto" w:fill="DBB679"/>
      </w:tcPr>
    </w:tblStylePr>
    <w:tblStylePr w:type="band1Horz">
      <w:tblPr/>
      <w:tcPr>
        <w:shd w:val="clear" w:color="auto" w:fill="F0E1C8"/>
      </w:tcPr>
    </w:tblStylePr>
  </w:style>
  <w:style w:type="paragraph" w:customStyle="1" w:styleId="Notes">
    <w:name w:val="Notes"/>
    <w:rsid w:val="003207A1"/>
    <w:rPr>
      <w:sz w:val="40"/>
      <w:szCs w:val="32"/>
    </w:rPr>
  </w:style>
  <w:style w:type="character" w:styleId="UnresolvedMention">
    <w:name w:val="Unresolved Mention"/>
    <w:basedOn w:val="DefaultParagraphFont"/>
    <w:uiPriority w:val="99"/>
    <w:semiHidden/>
    <w:unhideWhenUsed/>
    <w:rsid w:val="00C455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76172">
      <w:bodyDiv w:val="1"/>
      <w:marLeft w:val="0"/>
      <w:marRight w:val="0"/>
      <w:marTop w:val="0"/>
      <w:marBottom w:val="0"/>
      <w:divBdr>
        <w:top w:val="none" w:sz="0" w:space="0" w:color="auto"/>
        <w:left w:val="none" w:sz="0" w:space="0" w:color="auto"/>
        <w:bottom w:val="none" w:sz="0" w:space="0" w:color="auto"/>
        <w:right w:val="none" w:sz="0" w:space="0" w:color="auto"/>
      </w:divBdr>
    </w:div>
    <w:div w:id="10376095">
      <w:bodyDiv w:val="1"/>
      <w:marLeft w:val="0"/>
      <w:marRight w:val="0"/>
      <w:marTop w:val="0"/>
      <w:marBottom w:val="0"/>
      <w:divBdr>
        <w:top w:val="none" w:sz="0" w:space="0" w:color="auto"/>
        <w:left w:val="none" w:sz="0" w:space="0" w:color="auto"/>
        <w:bottom w:val="none" w:sz="0" w:space="0" w:color="auto"/>
        <w:right w:val="none" w:sz="0" w:space="0" w:color="auto"/>
      </w:divBdr>
    </w:div>
    <w:div w:id="18047815">
      <w:bodyDiv w:val="1"/>
      <w:marLeft w:val="0"/>
      <w:marRight w:val="0"/>
      <w:marTop w:val="0"/>
      <w:marBottom w:val="0"/>
      <w:divBdr>
        <w:top w:val="none" w:sz="0" w:space="0" w:color="auto"/>
        <w:left w:val="none" w:sz="0" w:space="0" w:color="auto"/>
        <w:bottom w:val="none" w:sz="0" w:space="0" w:color="auto"/>
        <w:right w:val="none" w:sz="0" w:space="0" w:color="auto"/>
      </w:divBdr>
    </w:div>
    <w:div w:id="27802481">
      <w:bodyDiv w:val="1"/>
      <w:marLeft w:val="0"/>
      <w:marRight w:val="0"/>
      <w:marTop w:val="0"/>
      <w:marBottom w:val="0"/>
      <w:divBdr>
        <w:top w:val="none" w:sz="0" w:space="0" w:color="auto"/>
        <w:left w:val="none" w:sz="0" w:space="0" w:color="auto"/>
        <w:bottom w:val="none" w:sz="0" w:space="0" w:color="auto"/>
        <w:right w:val="none" w:sz="0" w:space="0" w:color="auto"/>
      </w:divBdr>
      <w:divsChild>
        <w:div w:id="217594858">
          <w:marLeft w:val="0"/>
          <w:marRight w:val="0"/>
          <w:marTop w:val="0"/>
          <w:marBottom w:val="0"/>
          <w:divBdr>
            <w:top w:val="none" w:sz="0" w:space="0" w:color="auto"/>
            <w:left w:val="none" w:sz="0" w:space="0" w:color="auto"/>
            <w:bottom w:val="none" w:sz="0" w:space="0" w:color="auto"/>
            <w:right w:val="none" w:sz="0" w:space="0" w:color="auto"/>
          </w:divBdr>
        </w:div>
        <w:div w:id="308824822">
          <w:marLeft w:val="0"/>
          <w:marRight w:val="0"/>
          <w:marTop w:val="0"/>
          <w:marBottom w:val="0"/>
          <w:divBdr>
            <w:top w:val="none" w:sz="0" w:space="0" w:color="auto"/>
            <w:left w:val="none" w:sz="0" w:space="0" w:color="auto"/>
            <w:bottom w:val="none" w:sz="0" w:space="0" w:color="auto"/>
            <w:right w:val="none" w:sz="0" w:space="0" w:color="auto"/>
          </w:divBdr>
        </w:div>
        <w:div w:id="498886224">
          <w:marLeft w:val="0"/>
          <w:marRight w:val="0"/>
          <w:marTop w:val="0"/>
          <w:marBottom w:val="0"/>
          <w:divBdr>
            <w:top w:val="none" w:sz="0" w:space="0" w:color="auto"/>
            <w:left w:val="none" w:sz="0" w:space="0" w:color="auto"/>
            <w:bottom w:val="none" w:sz="0" w:space="0" w:color="auto"/>
            <w:right w:val="none" w:sz="0" w:space="0" w:color="auto"/>
          </w:divBdr>
        </w:div>
        <w:div w:id="531111419">
          <w:marLeft w:val="0"/>
          <w:marRight w:val="0"/>
          <w:marTop w:val="0"/>
          <w:marBottom w:val="0"/>
          <w:divBdr>
            <w:top w:val="none" w:sz="0" w:space="0" w:color="auto"/>
            <w:left w:val="none" w:sz="0" w:space="0" w:color="auto"/>
            <w:bottom w:val="none" w:sz="0" w:space="0" w:color="auto"/>
            <w:right w:val="none" w:sz="0" w:space="0" w:color="auto"/>
          </w:divBdr>
        </w:div>
        <w:div w:id="668022373">
          <w:marLeft w:val="0"/>
          <w:marRight w:val="0"/>
          <w:marTop w:val="0"/>
          <w:marBottom w:val="0"/>
          <w:divBdr>
            <w:top w:val="none" w:sz="0" w:space="0" w:color="auto"/>
            <w:left w:val="none" w:sz="0" w:space="0" w:color="auto"/>
            <w:bottom w:val="none" w:sz="0" w:space="0" w:color="auto"/>
            <w:right w:val="none" w:sz="0" w:space="0" w:color="auto"/>
          </w:divBdr>
        </w:div>
        <w:div w:id="678311606">
          <w:marLeft w:val="0"/>
          <w:marRight w:val="0"/>
          <w:marTop w:val="0"/>
          <w:marBottom w:val="0"/>
          <w:divBdr>
            <w:top w:val="none" w:sz="0" w:space="0" w:color="auto"/>
            <w:left w:val="none" w:sz="0" w:space="0" w:color="auto"/>
            <w:bottom w:val="none" w:sz="0" w:space="0" w:color="auto"/>
            <w:right w:val="none" w:sz="0" w:space="0" w:color="auto"/>
          </w:divBdr>
        </w:div>
        <w:div w:id="730150498">
          <w:marLeft w:val="0"/>
          <w:marRight w:val="0"/>
          <w:marTop w:val="0"/>
          <w:marBottom w:val="0"/>
          <w:divBdr>
            <w:top w:val="none" w:sz="0" w:space="0" w:color="auto"/>
            <w:left w:val="none" w:sz="0" w:space="0" w:color="auto"/>
            <w:bottom w:val="none" w:sz="0" w:space="0" w:color="auto"/>
            <w:right w:val="none" w:sz="0" w:space="0" w:color="auto"/>
          </w:divBdr>
        </w:div>
        <w:div w:id="900673075">
          <w:marLeft w:val="0"/>
          <w:marRight w:val="0"/>
          <w:marTop w:val="0"/>
          <w:marBottom w:val="0"/>
          <w:divBdr>
            <w:top w:val="none" w:sz="0" w:space="0" w:color="auto"/>
            <w:left w:val="none" w:sz="0" w:space="0" w:color="auto"/>
            <w:bottom w:val="none" w:sz="0" w:space="0" w:color="auto"/>
            <w:right w:val="none" w:sz="0" w:space="0" w:color="auto"/>
          </w:divBdr>
        </w:div>
        <w:div w:id="1034237363">
          <w:marLeft w:val="0"/>
          <w:marRight w:val="0"/>
          <w:marTop w:val="0"/>
          <w:marBottom w:val="0"/>
          <w:divBdr>
            <w:top w:val="none" w:sz="0" w:space="0" w:color="auto"/>
            <w:left w:val="none" w:sz="0" w:space="0" w:color="auto"/>
            <w:bottom w:val="none" w:sz="0" w:space="0" w:color="auto"/>
            <w:right w:val="none" w:sz="0" w:space="0" w:color="auto"/>
          </w:divBdr>
        </w:div>
        <w:div w:id="1038122160">
          <w:marLeft w:val="0"/>
          <w:marRight w:val="0"/>
          <w:marTop w:val="0"/>
          <w:marBottom w:val="0"/>
          <w:divBdr>
            <w:top w:val="none" w:sz="0" w:space="0" w:color="auto"/>
            <w:left w:val="none" w:sz="0" w:space="0" w:color="auto"/>
            <w:bottom w:val="none" w:sz="0" w:space="0" w:color="auto"/>
            <w:right w:val="none" w:sz="0" w:space="0" w:color="auto"/>
          </w:divBdr>
        </w:div>
        <w:div w:id="1309899825">
          <w:marLeft w:val="0"/>
          <w:marRight w:val="0"/>
          <w:marTop w:val="0"/>
          <w:marBottom w:val="0"/>
          <w:divBdr>
            <w:top w:val="none" w:sz="0" w:space="0" w:color="auto"/>
            <w:left w:val="none" w:sz="0" w:space="0" w:color="auto"/>
            <w:bottom w:val="none" w:sz="0" w:space="0" w:color="auto"/>
            <w:right w:val="none" w:sz="0" w:space="0" w:color="auto"/>
          </w:divBdr>
        </w:div>
        <w:div w:id="1390230131">
          <w:marLeft w:val="0"/>
          <w:marRight w:val="0"/>
          <w:marTop w:val="0"/>
          <w:marBottom w:val="0"/>
          <w:divBdr>
            <w:top w:val="none" w:sz="0" w:space="0" w:color="auto"/>
            <w:left w:val="none" w:sz="0" w:space="0" w:color="auto"/>
            <w:bottom w:val="none" w:sz="0" w:space="0" w:color="auto"/>
            <w:right w:val="none" w:sz="0" w:space="0" w:color="auto"/>
          </w:divBdr>
        </w:div>
        <w:div w:id="1501776871">
          <w:marLeft w:val="0"/>
          <w:marRight w:val="0"/>
          <w:marTop w:val="0"/>
          <w:marBottom w:val="0"/>
          <w:divBdr>
            <w:top w:val="none" w:sz="0" w:space="0" w:color="auto"/>
            <w:left w:val="none" w:sz="0" w:space="0" w:color="auto"/>
            <w:bottom w:val="none" w:sz="0" w:space="0" w:color="auto"/>
            <w:right w:val="none" w:sz="0" w:space="0" w:color="auto"/>
          </w:divBdr>
        </w:div>
        <w:div w:id="1562792472">
          <w:marLeft w:val="0"/>
          <w:marRight w:val="0"/>
          <w:marTop w:val="0"/>
          <w:marBottom w:val="0"/>
          <w:divBdr>
            <w:top w:val="none" w:sz="0" w:space="0" w:color="auto"/>
            <w:left w:val="none" w:sz="0" w:space="0" w:color="auto"/>
            <w:bottom w:val="none" w:sz="0" w:space="0" w:color="auto"/>
            <w:right w:val="none" w:sz="0" w:space="0" w:color="auto"/>
          </w:divBdr>
        </w:div>
        <w:div w:id="1739211858">
          <w:marLeft w:val="0"/>
          <w:marRight w:val="0"/>
          <w:marTop w:val="0"/>
          <w:marBottom w:val="0"/>
          <w:divBdr>
            <w:top w:val="none" w:sz="0" w:space="0" w:color="auto"/>
            <w:left w:val="none" w:sz="0" w:space="0" w:color="auto"/>
            <w:bottom w:val="none" w:sz="0" w:space="0" w:color="auto"/>
            <w:right w:val="none" w:sz="0" w:space="0" w:color="auto"/>
          </w:divBdr>
        </w:div>
        <w:div w:id="1773545056">
          <w:marLeft w:val="0"/>
          <w:marRight w:val="0"/>
          <w:marTop w:val="0"/>
          <w:marBottom w:val="0"/>
          <w:divBdr>
            <w:top w:val="none" w:sz="0" w:space="0" w:color="auto"/>
            <w:left w:val="none" w:sz="0" w:space="0" w:color="auto"/>
            <w:bottom w:val="none" w:sz="0" w:space="0" w:color="auto"/>
            <w:right w:val="none" w:sz="0" w:space="0" w:color="auto"/>
          </w:divBdr>
        </w:div>
        <w:div w:id="1813594848">
          <w:marLeft w:val="0"/>
          <w:marRight w:val="0"/>
          <w:marTop w:val="0"/>
          <w:marBottom w:val="0"/>
          <w:divBdr>
            <w:top w:val="none" w:sz="0" w:space="0" w:color="auto"/>
            <w:left w:val="none" w:sz="0" w:space="0" w:color="auto"/>
            <w:bottom w:val="none" w:sz="0" w:space="0" w:color="auto"/>
            <w:right w:val="none" w:sz="0" w:space="0" w:color="auto"/>
          </w:divBdr>
        </w:div>
        <w:div w:id="1951474749">
          <w:marLeft w:val="0"/>
          <w:marRight w:val="0"/>
          <w:marTop w:val="0"/>
          <w:marBottom w:val="0"/>
          <w:divBdr>
            <w:top w:val="none" w:sz="0" w:space="0" w:color="auto"/>
            <w:left w:val="none" w:sz="0" w:space="0" w:color="auto"/>
            <w:bottom w:val="none" w:sz="0" w:space="0" w:color="auto"/>
            <w:right w:val="none" w:sz="0" w:space="0" w:color="auto"/>
          </w:divBdr>
        </w:div>
      </w:divsChild>
    </w:div>
    <w:div w:id="48916942">
      <w:bodyDiv w:val="1"/>
      <w:marLeft w:val="0"/>
      <w:marRight w:val="0"/>
      <w:marTop w:val="0"/>
      <w:marBottom w:val="0"/>
      <w:divBdr>
        <w:top w:val="none" w:sz="0" w:space="0" w:color="auto"/>
        <w:left w:val="none" w:sz="0" w:space="0" w:color="auto"/>
        <w:bottom w:val="none" w:sz="0" w:space="0" w:color="auto"/>
        <w:right w:val="none" w:sz="0" w:space="0" w:color="auto"/>
      </w:divBdr>
    </w:div>
    <w:div w:id="49110380">
      <w:bodyDiv w:val="1"/>
      <w:marLeft w:val="0"/>
      <w:marRight w:val="0"/>
      <w:marTop w:val="0"/>
      <w:marBottom w:val="0"/>
      <w:divBdr>
        <w:top w:val="none" w:sz="0" w:space="0" w:color="auto"/>
        <w:left w:val="none" w:sz="0" w:space="0" w:color="auto"/>
        <w:bottom w:val="none" w:sz="0" w:space="0" w:color="auto"/>
        <w:right w:val="none" w:sz="0" w:space="0" w:color="auto"/>
      </w:divBdr>
    </w:div>
    <w:div w:id="51974537">
      <w:bodyDiv w:val="1"/>
      <w:marLeft w:val="0"/>
      <w:marRight w:val="0"/>
      <w:marTop w:val="0"/>
      <w:marBottom w:val="0"/>
      <w:divBdr>
        <w:top w:val="none" w:sz="0" w:space="0" w:color="auto"/>
        <w:left w:val="none" w:sz="0" w:space="0" w:color="auto"/>
        <w:bottom w:val="none" w:sz="0" w:space="0" w:color="auto"/>
        <w:right w:val="none" w:sz="0" w:space="0" w:color="auto"/>
      </w:divBdr>
    </w:div>
    <w:div w:id="66268516">
      <w:bodyDiv w:val="1"/>
      <w:marLeft w:val="0"/>
      <w:marRight w:val="0"/>
      <w:marTop w:val="0"/>
      <w:marBottom w:val="0"/>
      <w:divBdr>
        <w:top w:val="none" w:sz="0" w:space="0" w:color="auto"/>
        <w:left w:val="none" w:sz="0" w:space="0" w:color="auto"/>
        <w:bottom w:val="none" w:sz="0" w:space="0" w:color="auto"/>
        <w:right w:val="none" w:sz="0" w:space="0" w:color="auto"/>
      </w:divBdr>
    </w:div>
    <w:div w:id="90930682">
      <w:bodyDiv w:val="1"/>
      <w:marLeft w:val="0"/>
      <w:marRight w:val="0"/>
      <w:marTop w:val="0"/>
      <w:marBottom w:val="0"/>
      <w:divBdr>
        <w:top w:val="none" w:sz="0" w:space="0" w:color="auto"/>
        <w:left w:val="none" w:sz="0" w:space="0" w:color="auto"/>
        <w:bottom w:val="none" w:sz="0" w:space="0" w:color="auto"/>
        <w:right w:val="none" w:sz="0" w:space="0" w:color="auto"/>
      </w:divBdr>
      <w:divsChild>
        <w:div w:id="1355812623">
          <w:marLeft w:val="0"/>
          <w:marRight w:val="0"/>
          <w:marTop w:val="0"/>
          <w:marBottom w:val="0"/>
          <w:divBdr>
            <w:top w:val="none" w:sz="0" w:space="0" w:color="auto"/>
            <w:left w:val="none" w:sz="0" w:space="0" w:color="auto"/>
            <w:bottom w:val="none" w:sz="0" w:space="0" w:color="auto"/>
            <w:right w:val="none" w:sz="0" w:space="0" w:color="auto"/>
          </w:divBdr>
        </w:div>
      </w:divsChild>
    </w:div>
    <w:div w:id="115757717">
      <w:bodyDiv w:val="1"/>
      <w:marLeft w:val="0"/>
      <w:marRight w:val="0"/>
      <w:marTop w:val="0"/>
      <w:marBottom w:val="0"/>
      <w:divBdr>
        <w:top w:val="none" w:sz="0" w:space="0" w:color="auto"/>
        <w:left w:val="none" w:sz="0" w:space="0" w:color="auto"/>
        <w:bottom w:val="none" w:sz="0" w:space="0" w:color="auto"/>
        <w:right w:val="none" w:sz="0" w:space="0" w:color="auto"/>
      </w:divBdr>
      <w:divsChild>
        <w:div w:id="1016224674">
          <w:marLeft w:val="0"/>
          <w:marRight w:val="0"/>
          <w:marTop w:val="0"/>
          <w:marBottom w:val="0"/>
          <w:divBdr>
            <w:top w:val="none" w:sz="0" w:space="0" w:color="auto"/>
            <w:left w:val="none" w:sz="0" w:space="0" w:color="auto"/>
            <w:bottom w:val="none" w:sz="0" w:space="0" w:color="auto"/>
            <w:right w:val="none" w:sz="0" w:space="0" w:color="auto"/>
          </w:divBdr>
          <w:divsChild>
            <w:div w:id="2080664939">
              <w:marLeft w:val="0"/>
              <w:marRight w:val="0"/>
              <w:marTop w:val="0"/>
              <w:marBottom w:val="0"/>
              <w:divBdr>
                <w:top w:val="none" w:sz="0" w:space="0" w:color="auto"/>
                <w:left w:val="none" w:sz="0" w:space="0" w:color="auto"/>
                <w:bottom w:val="none" w:sz="0" w:space="0" w:color="auto"/>
                <w:right w:val="none" w:sz="0" w:space="0" w:color="auto"/>
              </w:divBdr>
              <w:divsChild>
                <w:div w:id="155866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184974">
          <w:marLeft w:val="0"/>
          <w:marRight w:val="0"/>
          <w:marTop w:val="0"/>
          <w:marBottom w:val="0"/>
          <w:divBdr>
            <w:top w:val="none" w:sz="0" w:space="0" w:color="auto"/>
            <w:left w:val="none" w:sz="0" w:space="0" w:color="auto"/>
            <w:bottom w:val="none" w:sz="0" w:space="0" w:color="auto"/>
            <w:right w:val="none" w:sz="0" w:space="0" w:color="auto"/>
          </w:divBdr>
          <w:divsChild>
            <w:div w:id="495802700">
              <w:marLeft w:val="0"/>
              <w:marRight w:val="0"/>
              <w:marTop w:val="0"/>
              <w:marBottom w:val="0"/>
              <w:divBdr>
                <w:top w:val="none" w:sz="0" w:space="0" w:color="auto"/>
                <w:left w:val="none" w:sz="0" w:space="0" w:color="auto"/>
                <w:bottom w:val="none" w:sz="0" w:space="0" w:color="auto"/>
                <w:right w:val="none" w:sz="0" w:space="0" w:color="auto"/>
              </w:divBdr>
              <w:divsChild>
                <w:div w:id="645012416">
                  <w:marLeft w:val="0"/>
                  <w:marRight w:val="0"/>
                  <w:marTop w:val="0"/>
                  <w:marBottom w:val="0"/>
                  <w:divBdr>
                    <w:top w:val="none" w:sz="0" w:space="0" w:color="auto"/>
                    <w:left w:val="none" w:sz="0" w:space="0" w:color="auto"/>
                    <w:bottom w:val="none" w:sz="0" w:space="0" w:color="auto"/>
                    <w:right w:val="none" w:sz="0" w:space="0" w:color="auto"/>
                  </w:divBdr>
                </w:div>
              </w:divsChild>
            </w:div>
            <w:div w:id="176522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60731">
      <w:bodyDiv w:val="1"/>
      <w:marLeft w:val="0"/>
      <w:marRight w:val="0"/>
      <w:marTop w:val="0"/>
      <w:marBottom w:val="0"/>
      <w:divBdr>
        <w:top w:val="none" w:sz="0" w:space="0" w:color="auto"/>
        <w:left w:val="none" w:sz="0" w:space="0" w:color="auto"/>
        <w:bottom w:val="none" w:sz="0" w:space="0" w:color="auto"/>
        <w:right w:val="none" w:sz="0" w:space="0" w:color="auto"/>
      </w:divBdr>
    </w:div>
    <w:div w:id="137302760">
      <w:bodyDiv w:val="1"/>
      <w:marLeft w:val="0"/>
      <w:marRight w:val="0"/>
      <w:marTop w:val="0"/>
      <w:marBottom w:val="0"/>
      <w:divBdr>
        <w:top w:val="none" w:sz="0" w:space="0" w:color="auto"/>
        <w:left w:val="none" w:sz="0" w:space="0" w:color="auto"/>
        <w:bottom w:val="none" w:sz="0" w:space="0" w:color="auto"/>
        <w:right w:val="none" w:sz="0" w:space="0" w:color="auto"/>
      </w:divBdr>
      <w:divsChild>
        <w:div w:id="2752796">
          <w:marLeft w:val="0"/>
          <w:marRight w:val="0"/>
          <w:marTop w:val="0"/>
          <w:marBottom w:val="0"/>
          <w:divBdr>
            <w:top w:val="none" w:sz="0" w:space="0" w:color="auto"/>
            <w:left w:val="none" w:sz="0" w:space="0" w:color="auto"/>
            <w:bottom w:val="none" w:sz="0" w:space="0" w:color="auto"/>
            <w:right w:val="none" w:sz="0" w:space="0" w:color="auto"/>
          </w:divBdr>
        </w:div>
        <w:div w:id="914440900">
          <w:marLeft w:val="0"/>
          <w:marRight w:val="0"/>
          <w:marTop w:val="0"/>
          <w:marBottom w:val="0"/>
          <w:divBdr>
            <w:top w:val="none" w:sz="0" w:space="0" w:color="auto"/>
            <w:left w:val="none" w:sz="0" w:space="0" w:color="auto"/>
            <w:bottom w:val="none" w:sz="0" w:space="0" w:color="auto"/>
            <w:right w:val="none" w:sz="0" w:space="0" w:color="auto"/>
          </w:divBdr>
          <w:divsChild>
            <w:div w:id="433792234">
              <w:marLeft w:val="0"/>
              <w:marRight w:val="0"/>
              <w:marTop w:val="0"/>
              <w:marBottom w:val="0"/>
              <w:divBdr>
                <w:top w:val="none" w:sz="0" w:space="0" w:color="auto"/>
                <w:left w:val="none" w:sz="0" w:space="0" w:color="auto"/>
                <w:bottom w:val="none" w:sz="0" w:space="0" w:color="auto"/>
                <w:right w:val="none" w:sz="0" w:space="0" w:color="auto"/>
              </w:divBdr>
            </w:div>
          </w:divsChild>
        </w:div>
        <w:div w:id="2051101391">
          <w:marLeft w:val="0"/>
          <w:marRight w:val="0"/>
          <w:marTop w:val="0"/>
          <w:marBottom w:val="0"/>
          <w:divBdr>
            <w:top w:val="none" w:sz="0" w:space="0" w:color="auto"/>
            <w:left w:val="none" w:sz="0" w:space="0" w:color="auto"/>
            <w:bottom w:val="none" w:sz="0" w:space="0" w:color="auto"/>
            <w:right w:val="none" w:sz="0" w:space="0" w:color="auto"/>
          </w:divBdr>
        </w:div>
      </w:divsChild>
    </w:div>
    <w:div w:id="154494784">
      <w:bodyDiv w:val="1"/>
      <w:marLeft w:val="0"/>
      <w:marRight w:val="0"/>
      <w:marTop w:val="0"/>
      <w:marBottom w:val="0"/>
      <w:divBdr>
        <w:top w:val="none" w:sz="0" w:space="0" w:color="auto"/>
        <w:left w:val="none" w:sz="0" w:space="0" w:color="auto"/>
        <w:bottom w:val="none" w:sz="0" w:space="0" w:color="auto"/>
        <w:right w:val="none" w:sz="0" w:space="0" w:color="auto"/>
      </w:divBdr>
      <w:divsChild>
        <w:div w:id="1827286696">
          <w:marLeft w:val="0"/>
          <w:marRight w:val="0"/>
          <w:marTop w:val="0"/>
          <w:marBottom w:val="0"/>
          <w:divBdr>
            <w:top w:val="none" w:sz="0" w:space="0" w:color="auto"/>
            <w:left w:val="none" w:sz="0" w:space="0" w:color="auto"/>
            <w:bottom w:val="none" w:sz="0" w:space="0" w:color="auto"/>
            <w:right w:val="none" w:sz="0" w:space="0" w:color="auto"/>
          </w:divBdr>
        </w:div>
        <w:div w:id="46683866">
          <w:marLeft w:val="0"/>
          <w:marRight w:val="0"/>
          <w:marTop w:val="0"/>
          <w:marBottom w:val="0"/>
          <w:divBdr>
            <w:top w:val="none" w:sz="0" w:space="0" w:color="auto"/>
            <w:left w:val="none" w:sz="0" w:space="0" w:color="auto"/>
            <w:bottom w:val="none" w:sz="0" w:space="0" w:color="auto"/>
            <w:right w:val="none" w:sz="0" w:space="0" w:color="auto"/>
          </w:divBdr>
        </w:div>
        <w:div w:id="122120293">
          <w:marLeft w:val="0"/>
          <w:marRight w:val="0"/>
          <w:marTop w:val="0"/>
          <w:marBottom w:val="0"/>
          <w:divBdr>
            <w:top w:val="none" w:sz="0" w:space="0" w:color="auto"/>
            <w:left w:val="none" w:sz="0" w:space="0" w:color="auto"/>
            <w:bottom w:val="none" w:sz="0" w:space="0" w:color="auto"/>
            <w:right w:val="none" w:sz="0" w:space="0" w:color="auto"/>
          </w:divBdr>
        </w:div>
        <w:div w:id="67927826">
          <w:marLeft w:val="0"/>
          <w:marRight w:val="0"/>
          <w:marTop w:val="0"/>
          <w:marBottom w:val="0"/>
          <w:divBdr>
            <w:top w:val="none" w:sz="0" w:space="0" w:color="auto"/>
            <w:left w:val="none" w:sz="0" w:space="0" w:color="auto"/>
            <w:bottom w:val="none" w:sz="0" w:space="0" w:color="auto"/>
            <w:right w:val="none" w:sz="0" w:space="0" w:color="auto"/>
          </w:divBdr>
        </w:div>
        <w:div w:id="362749103">
          <w:marLeft w:val="0"/>
          <w:marRight w:val="0"/>
          <w:marTop w:val="0"/>
          <w:marBottom w:val="0"/>
          <w:divBdr>
            <w:top w:val="none" w:sz="0" w:space="0" w:color="auto"/>
            <w:left w:val="none" w:sz="0" w:space="0" w:color="auto"/>
            <w:bottom w:val="none" w:sz="0" w:space="0" w:color="auto"/>
            <w:right w:val="none" w:sz="0" w:space="0" w:color="auto"/>
          </w:divBdr>
        </w:div>
      </w:divsChild>
    </w:div>
    <w:div w:id="160438986">
      <w:bodyDiv w:val="1"/>
      <w:marLeft w:val="0"/>
      <w:marRight w:val="0"/>
      <w:marTop w:val="0"/>
      <w:marBottom w:val="0"/>
      <w:divBdr>
        <w:top w:val="none" w:sz="0" w:space="0" w:color="auto"/>
        <w:left w:val="none" w:sz="0" w:space="0" w:color="auto"/>
        <w:bottom w:val="none" w:sz="0" w:space="0" w:color="auto"/>
        <w:right w:val="none" w:sz="0" w:space="0" w:color="auto"/>
      </w:divBdr>
      <w:divsChild>
        <w:div w:id="371610819">
          <w:marLeft w:val="0"/>
          <w:marRight w:val="0"/>
          <w:marTop w:val="0"/>
          <w:marBottom w:val="0"/>
          <w:divBdr>
            <w:top w:val="none" w:sz="0" w:space="0" w:color="auto"/>
            <w:left w:val="none" w:sz="0" w:space="0" w:color="auto"/>
            <w:bottom w:val="none" w:sz="0" w:space="0" w:color="auto"/>
            <w:right w:val="none" w:sz="0" w:space="0" w:color="auto"/>
          </w:divBdr>
        </w:div>
        <w:div w:id="1637102335">
          <w:marLeft w:val="0"/>
          <w:marRight w:val="0"/>
          <w:marTop w:val="0"/>
          <w:marBottom w:val="0"/>
          <w:divBdr>
            <w:top w:val="none" w:sz="0" w:space="0" w:color="auto"/>
            <w:left w:val="none" w:sz="0" w:space="0" w:color="auto"/>
            <w:bottom w:val="none" w:sz="0" w:space="0" w:color="auto"/>
            <w:right w:val="none" w:sz="0" w:space="0" w:color="auto"/>
          </w:divBdr>
        </w:div>
      </w:divsChild>
    </w:div>
    <w:div w:id="174467033">
      <w:bodyDiv w:val="1"/>
      <w:marLeft w:val="0"/>
      <w:marRight w:val="0"/>
      <w:marTop w:val="0"/>
      <w:marBottom w:val="0"/>
      <w:divBdr>
        <w:top w:val="none" w:sz="0" w:space="0" w:color="auto"/>
        <w:left w:val="none" w:sz="0" w:space="0" w:color="auto"/>
        <w:bottom w:val="none" w:sz="0" w:space="0" w:color="auto"/>
        <w:right w:val="none" w:sz="0" w:space="0" w:color="auto"/>
      </w:divBdr>
    </w:div>
    <w:div w:id="189731200">
      <w:bodyDiv w:val="1"/>
      <w:marLeft w:val="0"/>
      <w:marRight w:val="0"/>
      <w:marTop w:val="0"/>
      <w:marBottom w:val="0"/>
      <w:divBdr>
        <w:top w:val="none" w:sz="0" w:space="0" w:color="auto"/>
        <w:left w:val="none" w:sz="0" w:space="0" w:color="auto"/>
        <w:bottom w:val="none" w:sz="0" w:space="0" w:color="auto"/>
        <w:right w:val="none" w:sz="0" w:space="0" w:color="auto"/>
      </w:divBdr>
      <w:divsChild>
        <w:div w:id="472870897">
          <w:marLeft w:val="0"/>
          <w:marRight w:val="0"/>
          <w:marTop w:val="0"/>
          <w:marBottom w:val="0"/>
          <w:divBdr>
            <w:top w:val="none" w:sz="0" w:space="0" w:color="auto"/>
            <w:left w:val="none" w:sz="0" w:space="0" w:color="auto"/>
            <w:bottom w:val="none" w:sz="0" w:space="0" w:color="auto"/>
            <w:right w:val="none" w:sz="0" w:space="0" w:color="auto"/>
          </w:divBdr>
          <w:divsChild>
            <w:div w:id="476189578">
              <w:marLeft w:val="0"/>
              <w:marRight w:val="0"/>
              <w:marTop w:val="0"/>
              <w:marBottom w:val="0"/>
              <w:divBdr>
                <w:top w:val="none" w:sz="0" w:space="0" w:color="auto"/>
                <w:left w:val="none" w:sz="0" w:space="0" w:color="auto"/>
                <w:bottom w:val="none" w:sz="0" w:space="0" w:color="auto"/>
                <w:right w:val="none" w:sz="0" w:space="0" w:color="auto"/>
              </w:divBdr>
              <w:divsChild>
                <w:div w:id="171215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28147">
      <w:bodyDiv w:val="1"/>
      <w:marLeft w:val="0"/>
      <w:marRight w:val="0"/>
      <w:marTop w:val="0"/>
      <w:marBottom w:val="0"/>
      <w:divBdr>
        <w:top w:val="none" w:sz="0" w:space="0" w:color="auto"/>
        <w:left w:val="none" w:sz="0" w:space="0" w:color="auto"/>
        <w:bottom w:val="none" w:sz="0" w:space="0" w:color="auto"/>
        <w:right w:val="none" w:sz="0" w:space="0" w:color="auto"/>
      </w:divBdr>
    </w:div>
    <w:div w:id="205795063">
      <w:bodyDiv w:val="1"/>
      <w:marLeft w:val="0"/>
      <w:marRight w:val="0"/>
      <w:marTop w:val="0"/>
      <w:marBottom w:val="0"/>
      <w:divBdr>
        <w:top w:val="none" w:sz="0" w:space="0" w:color="auto"/>
        <w:left w:val="none" w:sz="0" w:space="0" w:color="auto"/>
        <w:bottom w:val="none" w:sz="0" w:space="0" w:color="auto"/>
        <w:right w:val="none" w:sz="0" w:space="0" w:color="auto"/>
      </w:divBdr>
    </w:div>
    <w:div w:id="206188756">
      <w:bodyDiv w:val="1"/>
      <w:marLeft w:val="0"/>
      <w:marRight w:val="0"/>
      <w:marTop w:val="0"/>
      <w:marBottom w:val="0"/>
      <w:divBdr>
        <w:top w:val="none" w:sz="0" w:space="0" w:color="auto"/>
        <w:left w:val="none" w:sz="0" w:space="0" w:color="auto"/>
        <w:bottom w:val="none" w:sz="0" w:space="0" w:color="auto"/>
        <w:right w:val="none" w:sz="0" w:space="0" w:color="auto"/>
      </w:divBdr>
    </w:div>
    <w:div w:id="206339133">
      <w:bodyDiv w:val="1"/>
      <w:marLeft w:val="0"/>
      <w:marRight w:val="0"/>
      <w:marTop w:val="0"/>
      <w:marBottom w:val="0"/>
      <w:divBdr>
        <w:top w:val="none" w:sz="0" w:space="0" w:color="auto"/>
        <w:left w:val="none" w:sz="0" w:space="0" w:color="auto"/>
        <w:bottom w:val="none" w:sz="0" w:space="0" w:color="auto"/>
        <w:right w:val="none" w:sz="0" w:space="0" w:color="auto"/>
      </w:divBdr>
    </w:div>
    <w:div w:id="212468060">
      <w:bodyDiv w:val="1"/>
      <w:marLeft w:val="0"/>
      <w:marRight w:val="0"/>
      <w:marTop w:val="0"/>
      <w:marBottom w:val="0"/>
      <w:divBdr>
        <w:top w:val="none" w:sz="0" w:space="0" w:color="auto"/>
        <w:left w:val="none" w:sz="0" w:space="0" w:color="auto"/>
        <w:bottom w:val="none" w:sz="0" w:space="0" w:color="auto"/>
        <w:right w:val="none" w:sz="0" w:space="0" w:color="auto"/>
      </w:divBdr>
    </w:div>
    <w:div w:id="224605715">
      <w:bodyDiv w:val="1"/>
      <w:marLeft w:val="0"/>
      <w:marRight w:val="0"/>
      <w:marTop w:val="0"/>
      <w:marBottom w:val="0"/>
      <w:divBdr>
        <w:top w:val="none" w:sz="0" w:space="0" w:color="auto"/>
        <w:left w:val="none" w:sz="0" w:space="0" w:color="auto"/>
        <w:bottom w:val="none" w:sz="0" w:space="0" w:color="auto"/>
        <w:right w:val="none" w:sz="0" w:space="0" w:color="auto"/>
      </w:divBdr>
    </w:div>
    <w:div w:id="276790749">
      <w:bodyDiv w:val="1"/>
      <w:marLeft w:val="0"/>
      <w:marRight w:val="0"/>
      <w:marTop w:val="0"/>
      <w:marBottom w:val="0"/>
      <w:divBdr>
        <w:top w:val="none" w:sz="0" w:space="0" w:color="auto"/>
        <w:left w:val="none" w:sz="0" w:space="0" w:color="auto"/>
        <w:bottom w:val="none" w:sz="0" w:space="0" w:color="auto"/>
        <w:right w:val="none" w:sz="0" w:space="0" w:color="auto"/>
      </w:divBdr>
    </w:div>
    <w:div w:id="289165912">
      <w:bodyDiv w:val="1"/>
      <w:marLeft w:val="0"/>
      <w:marRight w:val="0"/>
      <w:marTop w:val="0"/>
      <w:marBottom w:val="0"/>
      <w:divBdr>
        <w:top w:val="none" w:sz="0" w:space="0" w:color="auto"/>
        <w:left w:val="none" w:sz="0" w:space="0" w:color="auto"/>
        <w:bottom w:val="none" w:sz="0" w:space="0" w:color="auto"/>
        <w:right w:val="none" w:sz="0" w:space="0" w:color="auto"/>
      </w:divBdr>
    </w:div>
    <w:div w:id="294529550">
      <w:bodyDiv w:val="1"/>
      <w:marLeft w:val="0"/>
      <w:marRight w:val="0"/>
      <w:marTop w:val="0"/>
      <w:marBottom w:val="0"/>
      <w:divBdr>
        <w:top w:val="none" w:sz="0" w:space="0" w:color="auto"/>
        <w:left w:val="none" w:sz="0" w:space="0" w:color="auto"/>
        <w:bottom w:val="none" w:sz="0" w:space="0" w:color="auto"/>
        <w:right w:val="none" w:sz="0" w:space="0" w:color="auto"/>
      </w:divBdr>
    </w:div>
    <w:div w:id="307562257">
      <w:bodyDiv w:val="1"/>
      <w:marLeft w:val="0"/>
      <w:marRight w:val="0"/>
      <w:marTop w:val="0"/>
      <w:marBottom w:val="0"/>
      <w:divBdr>
        <w:top w:val="none" w:sz="0" w:space="0" w:color="auto"/>
        <w:left w:val="none" w:sz="0" w:space="0" w:color="auto"/>
        <w:bottom w:val="none" w:sz="0" w:space="0" w:color="auto"/>
        <w:right w:val="none" w:sz="0" w:space="0" w:color="auto"/>
      </w:divBdr>
    </w:div>
    <w:div w:id="327027177">
      <w:bodyDiv w:val="1"/>
      <w:marLeft w:val="0"/>
      <w:marRight w:val="0"/>
      <w:marTop w:val="0"/>
      <w:marBottom w:val="0"/>
      <w:divBdr>
        <w:top w:val="none" w:sz="0" w:space="0" w:color="auto"/>
        <w:left w:val="none" w:sz="0" w:space="0" w:color="auto"/>
        <w:bottom w:val="none" w:sz="0" w:space="0" w:color="auto"/>
        <w:right w:val="none" w:sz="0" w:space="0" w:color="auto"/>
      </w:divBdr>
    </w:div>
    <w:div w:id="327631916">
      <w:bodyDiv w:val="1"/>
      <w:marLeft w:val="0"/>
      <w:marRight w:val="0"/>
      <w:marTop w:val="0"/>
      <w:marBottom w:val="0"/>
      <w:divBdr>
        <w:top w:val="none" w:sz="0" w:space="0" w:color="auto"/>
        <w:left w:val="none" w:sz="0" w:space="0" w:color="auto"/>
        <w:bottom w:val="none" w:sz="0" w:space="0" w:color="auto"/>
        <w:right w:val="none" w:sz="0" w:space="0" w:color="auto"/>
      </w:divBdr>
    </w:div>
    <w:div w:id="327951303">
      <w:bodyDiv w:val="1"/>
      <w:marLeft w:val="0"/>
      <w:marRight w:val="0"/>
      <w:marTop w:val="0"/>
      <w:marBottom w:val="0"/>
      <w:divBdr>
        <w:top w:val="none" w:sz="0" w:space="0" w:color="auto"/>
        <w:left w:val="none" w:sz="0" w:space="0" w:color="auto"/>
        <w:bottom w:val="none" w:sz="0" w:space="0" w:color="auto"/>
        <w:right w:val="none" w:sz="0" w:space="0" w:color="auto"/>
      </w:divBdr>
    </w:div>
    <w:div w:id="328947591">
      <w:bodyDiv w:val="1"/>
      <w:marLeft w:val="0"/>
      <w:marRight w:val="0"/>
      <w:marTop w:val="0"/>
      <w:marBottom w:val="0"/>
      <w:divBdr>
        <w:top w:val="none" w:sz="0" w:space="0" w:color="auto"/>
        <w:left w:val="none" w:sz="0" w:space="0" w:color="auto"/>
        <w:bottom w:val="none" w:sz="0" w:space="0" w:color="auto"/>
        <w:right w:val="none" w:sz="0" w:space="0" w:color="auto"/>
      </w:divBdr>
    </w:div>
    <w:div w:id="329406638">
      <w:bodyDiv w:val="1"/>
      <w:marLeft w:val="0"/>
      <w:marRight w:val="0"/>
      <w:marTop w:val="0"/>
      <w:marBottom w:val="0"/>
      <w:divBdr>
        <w:top w:val="none" w:sz="0" w:space="0" w:color="auto"/>
        <w:left w:val="none" w:sz="0" w:space="0" w:color="auto"/>
        <w:bottom w:val="none" w:sz="0" w:space="0" w:color="auto"/>
        <w:right w:val="none" w:sz="0" w:space="0" w:color="auto"/>
      </w:divBdr>
    </w:div>
    <w:div w:id="335159740">
      <w:bodyDiv w:val="1"/>
      <w:marLeft w:val="0"/>
      <w:marRight w:val="0"/>
      <w:marTop w:val="0"/>
      <w:marBottom w:val="0"/>
      <w:divBdr>
        <w:top w:val="none" w:sz="0" w:space="0" w:color="auto"/>
        <w:left w:val="none" w:sz="0" w:space="0" w:color="auto"/>
        <w:bottom w:val="none" w:sz="0" w:space="0" w:color="auto"/>
        <w:right w:val="none" w:sz="0" w:space="0" w:color="auto"/>
      </w:divBdr>
    </w:div>
    <w:div w:id="339239091">
      <w:bodyDiv w:val="1"/>
      <w:marLeft w:val="0"/>
      <w:marRight w:val="0"/>
      <w:marTop w:val="0"/>
      <w:marBottom w:val="0"/>
      <w:divBdr>
        <w:top w:val="none" w:sz="0" w:space="0" w:color="auto"/>
        <w:left w:val="none" w:sz="0" w:space="0" w:color="auto"/>
        <w:bottom w:val="none" w:sz="0" w:space="0" w:color="auto"/>
        <w:right w:val="none" w:sz="0" w:space="0" w:color="auto"/>
      </w:divBdr>
    </w:div>
    <w:div w:id="349525216">
      <w:bodyDiv w:val="1"/>
      <w:marLeft w:val="0"/>
      <w:marRight w:val="0"/>
      <w:marTop w:val="0"/>
      <w:marBottom w:val="0"/>
      <w:divBdr>
        <w:top w:val="none" w:sz="0" w:space="0" w:color="auto"/>
        <w:left w:val="none" w:sz="0" w:space="0" w:color="auto"/>
        <w:bottom w:val="none" w:sz="0" w:space="0" w:color="auto"/>
        <w:right w:val="none" w:sz="0" w:space="0" w:color="auto"/>
      </w:divBdr>
    </w:div>
    <w:div w:id="352191344">
      <w:bodyDiv w:val="1"/>
      <w:marLeft w:val="0"/>
      <w:marRight w:val="0"/>
      <w:marTop w:val="0"/>
      <w:marBottom w:val="0"/>
      <w:divBdr>
        <w:top w:val="none" w:sz="0" w:space="0" w:color="auto"/>
        <w:left w:val="none" w:sz="0" w:space="0" w:color="auto"/>
        <w:bottom w:val="none" w:sz="0" w:space="0" w:color="auto"/>
        <w:right w:val="none" w:sz="0" w:space="0" w:color="auto"/>
      </w:divBdr>
    </w:div>
    <w:div w:id="387723711">
      <w:bodyDiv w:val="1"/>
      <w:marLeft w:val="0"/>
      <w:marRight w:val="0"/>
      <w:marTop w:val="0"/>
      <w:marBottom w:val="0"/>
      <w:divBdr>
        <w:top w:val="none" w:sz="0" w:space="0" w:color="auto"/>
        <w:left w:val="none" w:sz="0" w:space="0" w:color="auto"/>
        <w:bottom w:val="none" w:sz="0" w:space="0" w:color="auto"/>
        <w:right w:val="none" w:sz="0" w:space="0" w:color="auto"/>
      </w:divBdr>
    </w:div>
    <w:div w:id="396057273">
      <w:bodyDiv w:val="1"/>
      <w:marLeft w:val="0"/>
      <w:marRight w:val="0"/>
      <w:marTop w:val="0"/>
      <w:marBottom w:val="0"/>
      <w:divBdr>
        <w:top w:val="none" w:sz="0" w:space="0" w:color="auto"/>
        <w:left w:val="none" w:sz="0" w:space="0" w:color="auto"/>
        <w:bottom w:val="none" w:sz="0" w:space="0" w:color="auto"/>
        <w:right w:val="none" w:sz="0" w:space="0" w:color="auto"/>
      </w:divBdr>
      <w:divsChild>
        <w:div w:id="1048140600">
          <w:marLeft w:val="0"/>
          <w:marRight w:val="0"/>
          <w:marTop w:val="0"/>
          <w:marBottom w:val="0"/>
          <w:divBdr>
            <w:top w:val="none" w:sz="0" w:space="0" w:color="auto"/>
            <w:left w:val="none" w:sz="0" w:space="0" w:color="auto"/>
            <w:bottom w:val="none" w:sz="0" w:space="0" w:color="auto"/>
            <w:right w:val="none" w:sz="0" w:space="0" w:color="auto"/>
          </w:divBdr>
          <w:divsChild>
            <w:div w:id="4291545">
              <w:marLeft w:val="0"/>
              <w:marRight w:val="0"/>
              <w:marTop w:val="0"/>
              <w:marBottom w:val="0"/>
              <w:divBdr>
                <w:top w:val="none" w:sz="0" w:space="0" w:color="auto"/>
                <w:left w:val="none" w:sz="0" w:space="0" w:color="auto"/>
                <w:bottom w:val="none" w:sz="0" w:space="0" w:color="auto"/>
                <w:right w:val="none" w:sz="0" w:space="0" w:color="auto"/>
              </w:divBdr>
            </w:div>
            <w:div w:id="9187902">
              <w:marLeft w:val="0"/>
              <w:marRight w:val="0"/>
              <w:marTop w:val="0"/>
              <w:marBottom w:val="0"/>
              <w:divBdr>
                <w:top w:val="none" w:sz="0" w:space="0" w:color="auto"/>
                <w:left w:val="none" w:sz="0" w:space="0" w:color="auto"/>
                <w:bottom w:val="none" w:sz="0" w:space="0" w:color="auto"/>
                <w:right w:val="none" w:sz="0" w:space="0" w:color="auto"/>
              </w:divBdr>
            </w:div>
            <w:div w:id="49235947">
              <w:marLeft w:val="0"/>
              <w:marRight w:val="0"/>
              <w:marTop w:val="0"/>
              <w:marBottom w:val="0"/>
              <w:divBdr>
                <w:top w:val="none" w:sz="0" w:space="0" w:color="auto"/>
                <w:left w:val="none" w:sz="0" w:space="0" w:color="auto"/>
                <w:bottom w:val="none" w:sz="0" w:space="0" w:color="auto"/>
                <w:right w:val="none" w:sz="0" w:space="0" w:color="auto"/>
              </w:divBdr>
            </w:div>
            <w:div w:id="67654454">
              <w:marLeft w:val="0"/>
              <w:marRight w:val="0"/>
              <w:marTop w:val="0"/>
              <w:marBottom w:val="0"/>
              <w:divBdr>
                <w:top w:val="none" w:sz="0" w:space="0" w:color="auto"/>
                <w:left w:val="none" w:sz="0" w:space="0" w:color="auto"/>
                <w:bottom w:val="none" w:sz="0" w:space="0" w:color="auto"/>
                <w:right w:val="none" w:sz="0" w:space="0" w:color="auto"/>
              </w:divBdr>
            </w:div>
            <w:div w:id="78065007">
              <w:marLeft w:val="0"/>
              <w:marRight w:val="0"/>
              <w:marTop w:val="0"/>
              <w:marBottom w:val="0"/>
              <w:divBdr>
                <w:top w:val="none" w:sz="0" w:space="0" w:color="auto"/>
                <w:left w:val="none" w:sz="0" w:space="0" w:color="auto"/>
                <w:bottom w:val="none" w:sz="0" w:space="0" w:color="auto"/>
                <w:right w:val="none" w:sz="0" w:space="0" w:color="auto"/>
              </w:divBdr>
            </w:div>
            <w:div w:id="111100424">
              <w:marLeft w:val="0"/>
              <w:marRight w:val="0"/>
              <w:marTop w:val="0"/>
              <w:marBottom w:val="0"/>
              <w:divBdr>
                <w:top w:val="none" w:sz="0" w:space="0" w:color="auto"/>
                <w:left w:val="none" w:sz="0" w:space="0" w:color="auto"/>
                <w:bottom w:val="none" w:sz="0" w:space="0" w:color="auto"/>
                <w:right w:val="none" w:sz="0" w:space="0" w:color="auto"/>
              </w:divBdr>
            </w:div>
            <w:div w:id="140005755">
              <w:marLeft w:val="0"/>
              <w:marRight w:val="0"/>
              <w:marTop w:val="0"/>
              <w:marBottom w:val="0"/>
              <w:divBdr>
                <w:top w:val="none" w:sz="0" w:space="0" w:color="auto"/>
                <w:left w:val="none" w:sz="0" w:space="0" w:color="auto"/>
                <w:bottom w:val="none" w:sz="0" w:space="0" w:color="auto"/>
                <w:right w:val="none" w:sz="0" w:space="0" w:color="auto"/>
              </w:divBdr>
            </w:div>
            <w:div w:id="211234188">
              <w:marLeft w:val="0"/>
              <w:marRight w:val="0"/>
              <w:marTop w:val="0"/>
              <w:marBottom w:val="0"/>
              <w:divBdr>
                <w:top w:val="none" w:sz="0" w:space="0" w:color="auto"/>
                <w:left w:val="none" w:sz="0" w:space="0" w:color="auto"/>
                <w:bottom w:val="none" w:sz="0" w:space="0" w:color="auto"/>
                <w:right w:val="none" w:sz="0" w:space="0" w:color="auto"/>
              </w:divBdr>
            </w:div>
            <w:div w:id="260769457">
              <w:marLeft w:val="0"/>
              <w:marRight w:val="0"/>
              <w:marTop w:val="0"/>
              <w:marBottom w:val="0"/>
              <w:divBdr>
                <w:top w:val="none" w:sz="0" w:space="0" w:color="auto"/>
                <w:left w:val="none" w:sz="0" w:space="0" w:color="auto"/>
                <w:bottom w:val="none" w:sz="0" w:space="0" w:color="auto"/>
                <w:right w:val="none" w:sz="0" w:space="0" w:color="auto"/>
              </w:divBdr>
            </w:div>
            <w:div w:id="399988709">
              <w:marLeft w:val="0"/>
              <w:marRight w:val="0"/>
              <w:marTop w:val="0"/>
              <w:marBottom w:val="0"/>
              <w:divBdr>
                <w:top w:val="none" w:sz="0" w:space="0" w:color="auto"/>
                <w:left w:val="none" w:sz="0" w:space="0" w:color="auto"/>
                <w:bottom w:val="none" w:sz="0" w:space="0" w:color="auto"/>
                <w:right w:val="none" w:sz="0" w:space="0" w:color="auto"/>
              </w:divBdr>
            </w:div>
            <w:div w:id="424032021">
              <w:marLeft w:val="0"/>
              <w:marRight w:val="0"/>
              <w:marTop w:val="0"/>
              <w:marBottom w:val="0"/>
              <w:divBdr>
                <w:top w:val="none" w:sz="0" w:space="0" w:color="auto"/>
                <w:left w:val="none" w:sz="0" w:space="0" w:color="auto"/>
                <w:bottom w:val="none" w:sz="0" w:space="0" w:color="auto"/>
                <w:right w:val="none" w:sz="0" w:space="0" w:color="auto"/>
              </w:divBdr>
            </w:div>
            <w:div w:id="511534811">
              <w:marLeft w:val="0"/>
              <w:marRight w:val="0"/>
              <w:marTop w:val="0"/>
              <w:marBottom w:val="0"/>
              <w:divBdr>
                <w:top w:val="none" w:sz="0" w:space="0" w:color="auto"/>
                <w:left w:val="none" w:sz="0" w:space="0" w:color="auto"/>
                <w:bottom w:val="none" w:sz="0" w:space="0" w:color="auto"/>
                <w:right w:val="none" w:sz="0" w:space="0" w:color="auto"/>
              </w:divBdr>
            </w:div>
            <w:div w:id="658656834">
              <w:marLeft w:val="0"/>
              <w:marRight w:val="0"/>
              <w:marTop w:val="0"/>
              <w:marBottom w:val="0"/>
              <w:divBdr>
                <w:top w:val="none" w:sz="0" w:space="0" w:color="auto"/>
                <w:left w:val="none" w:sz="0" w:space="0" w:color="auto"/>
                <w:bottom w:val="none" w:sz="0" w:space="0" w:color="auto"/>
                <w:right w:val="none" w:sz="0" w:space="0" w:color="auto"/>
              </w:divBdr>
            </w:div>
            <w:div w:id="763576241">
              <w:marLeft w:val="0"/>
              <w:marRight w:val="0"/>
              <w:marTop w:val="0"/>
              <w:marBottom w:val="0"/>
              <w:divBdr>
                <w:top w:val="none" w:sz="0" w:space="0" w:color="auto"/>
                <w:left w:val="none" w:sz="0" w:space="0" w:color="auto"/>
                <w:bottom w:val="none" w:sz="0" w:space="0" w:color="auto"/>
                <w:right w:val="none" w:sz="0" w:space="0" w:color="auto"/>
              </w:divBdr>
            </w:div>
            <w:div w:id="838621354">
              <w:marLeft w:val="0"/>
              <w:marRight w:val="0"/>
              <w:marTop w:val="0"/>
              <w:marBottom w:val="0"/>
              <w:divBdr>
                <w:top w:val="none" w:sz="0" w:space="0" w:color="auto"/>
                <w:left w:val="none" w:sz="0" w:space="0" w:color="auto"/>
                <w:bottom w:val="none" w:sz="0" w:space="0" w:color="auto"/>
                <w:right w:val="none" w:sz="0" w:space="0" w:color="auto"/>
              </w:divBdr>
            </w:div>
            <w:div w:id="900364046">
              <w:marLeft w:val="0"/>
              <w:marRight w:val="0"/>
              <w:marTop w:val="0"/>
              <w:marBottom w:val="0"/>
              <w:divBdr>
                <w:top w:val="none" w:sz="0" w:space="0" w:color="auto"/>
                <w:left w:val="none" w:sz="0" w:space="0" w:color="auto"/>
                <w:bottom w:val="none" w:sz="0" w:space="0" w:color="auto"/>
                <w:right w:val="none" w:sz="0" w:space="0" w:color="auto"/>
              </w:divBdr>
            </w:div>
            <w:div w:id="933711847">
              <w:marLeft w:val="0"/>
              <w:marRight w:val="0"/>
              <w:marTop w:val="0"/>
              <w:marBottom w:val="0"/>
              <w:divBdr>
                <w:top w:val="none" w:sz="0" w:space="0" w:color="auto"/>
                <w:left w:val="none" w:sz="0" w:space="0" w:color="auto"/>
                <w:bottom w:val="none" w:sz="0" w:space="0" w:color="auto"/>
                <w:right w:val="none" w:sz="0" w:space="0" w:color="auto"/>
              </w:divBdr>
            </w:div>
            <w:div w:id="1083258338">
              <w:marLeft w:val="0"/>
              <w:marRight w:val="0"/>
              <w:marTop w:val="0"/>
              <w:marBottom w:val="0"/>
              <w:divBdr>
                <w:top w:val="none" w:sz="0" w:space="0" w:color="auto"/>
                <w:left w:val="none" w:sz="0" w:space="0" w:color="auto"/>
                <w:bottom w:val="none" w:sz="0" w:space="0" w:color="auto"/>
                <w:right w:val="none" w:sz="0" w:space="0" w:color="auto"/>
              </w:divBdr>
            </w:div>
            <w:div w:id="1122841664">
              <w:marLeft w:val="0"/>
              <w:marRight w:val="0"/>
              <w:marTop w:val="0"/>
              <w:marBottom w:val="0"/>
              <w:divBdr>
                <w:top w:val="none" w:sz="0" w:space="0" w:color="auto"/>
                <w:left w:val="none" w:sz="0" w:space="0" w:color="auto"/>
                <w:bottom w:val="none" w:sz="0" w:space="0" w:color="auto"/>
                <w:right w:val="none" w:sz="0" w:space="0" w:color="auto"/>
              </w:divBdr>
            </w:div>
            <w:div w:id="1128931257">
              <w:marLeft w:val="0"/>
              <w:marRight w:val="0"/>
              <w:marTop w:val="0"/>
              <w:marBottom w:val="0"/>
              <w:divBdr>
                <w:top w:val="none" w:sz="0" w:space="0" w:color="auto"/>
                <w:left w:val="none" w:sz="0" w:space="0" w:color="auto"/>
                <w:bottom w:val="none" w:sz="0" w:space="0" w:color="auto"/>
                <w:right w:val="none" w:sz="0" w:space="0" w:color="auto"/>
              </w:divBdr>
            </w:div>
            <w:div w:id="1131481088">
              <w:marLeft w:val="0"/>
              <w:marRight w:val="0"/>
              <w:marTop w:val="0"/>
              <w:marBottom w:val="0"/>
              <w:divBdr>
                <w:top w:val="none" w:sz="0" w:space="0" w:color="auto"/>
                <w:left w:val="none" w:sz="0" w:space="0" w:color="auto"/>
                <w:bottom w:val="none" w:sz="0" w:space="0" w:color="auto"/>
                <w:right w:val="none" w:sz="0" w:space="0" w:color="auto"/>
              </w:divBdr>
            </w:div>
            <w:div w:id="1137066643">
              <w:marLeft w:val="0"/>
              <w:marRight w:val="0"/>
              <w:marTop w:val="0"/>
              <w:marBottom w:val="0"/>
              <w:divBdr>
                <w:top w:val="none" w:sz="0" w:space="0" w:color="auto"/>
                <w:left w:val="none" w:sz="0" w:space="0" w:color="auto"/>
                <w:bottom w:val="none" w:sz="0" w:space="0" w:color="auto"/>
                <w:right w:val="none" w:sz="0" w:space="0" w:color="auto"/>
              </w:divBdr>
            </w:div>
            <w:div w:id="1155419176">
              <w:marLeft w:val="0"/>
              <w:marRight w:val="0"/>
              <w:marTop w:val="0"/>
              <w:marBottom w:val="0"/>
              <w:divBdr>
                <w:top w:val="none" w:sz="0" w:space="0" w:color="auto"/>
                <w:left w:val="none" w:sz="0" w:space="0" w:color="auto"/>
                <w:bottom w:val="none" w:sz="0" w:space="0" w:color="auto"/>
                <w:right w:val="none" w:sz="0" w:space="0" w:color="auto"/>
              </w:divBdr>
            </w:div>
            <w:div w:id="1183325105">
              <w:marLeft w:val="0"/>
              <w:marRight w:val="0"/>
              <w:marTop w:val="0"/>
              <w:marBottom w:val="0"/>
              <w:divBdr>
                <w:top w:val="none" w:sz="0" w:space="0" w:color="auto"/>
                <w:left w:val="none" w:sz="0" w:space="0" w:color="auto"/>
                <w:bottom w:val="none" w:sz="0" w:space="0" w:color="auto"/>
                <w:right w:val="none" w:sz="0" w:space="0" w:color="auto"/>
              </w:divBdr>
            </w:div>
            <w:div w:id="1260410728">
              <w:marLeft w:val="0"/>
              <w:marRight w:val="0"/>
              <w:marTop w:val="0"/>
              <w:marBottom w:val="0"/>
              <w:divBdr>
                <w:top w:val="none" w:sz="0" w:space="0" w:color="auto"/>
                <w:left w:val="none" w:sz="0" w:space="0" w:color="auto"/>
                <w:bottom w:val="none" w:sz="0" w:space="0" w:color="auto"/>
                <w:right w:val="none" w:sz="0" w:space="0" w:color="auto"/>
              </w:divBdr>
            </w:div>
            <w:div w:id="1302616055">
              <w:marLeft w:val="0"/>
              <w:marRight w:val="0"/>
              <w:marTop w:val="0"/>
              <w:marBottom w:val="0"/>
              <w:divBdr>
                <w:top w:val="none" w:sz="0" w:space="0" w:color="auto"/>
                <w:left w:val="none" w:sz="0" w:space="0" w:color="auto"/>
                <w:bottom w:val="none" w:sz="0" w:space="0" w:color="auto"/>
                <w:right w:val="none" w:sz="0" w:space="0" w:color="auto"/>
              </w:divBdr>
            </w:div>
            <w:div w:id="1443300901">
              <w:marLeft w:val="0"/>
              <w:marRight w:val="0"/>
              <w:marTop w:val="0"/>
              <w:marBottom w:val="0"/>
              <w:divBdr>
                <w:top w:val="none" w:sz="0" w:space="0" w:color="auto"/>
                <w:left w:val="none" w:sz="0" w:space="0" w:color="auto"/>
                <w:bottom w:val="none" w:sz="0" w:space="0" w:color="auto"/>
                <w:right w:val="none" w:sz="0" w:space="0" w:color="auto"/>
              </w:divBdr>
            </w:div>
            <w:div w:id="1445029570">
              <w:marLeft w:val="0"/>
              <w:marRight w:val="0"/>
              <w:marTop w:val="0"/>
              <w:marBottom w:val="0"/>
              <w:divBdr>
                <w:top w:val="none" w:sz="0" w:space="0" w:color="auto"/>
                <w:left w:val="none" w:sz="0" w:space="0" w:color="auto"/>
                <w:bottom w:val="none" w:sz="0" w:space="0" w:color="auto"/>
                <w:right w:val="none" w:sz="0" w:space="0" w:color="auto"/>
              </w:divBdr>
            </w:div>
            <w:div w:id="1451628532">
              <w:marLeft w:val="0"/>
              <w:marRight w:val="0"/>
              <w:marTop w:val="0"/>
              <w:marBottom w:val="0"/>
              <w:divBdr>
                <w:top w:val="none" w:sz="0" w:space="0" w:color="auto"/>
                <w:left w:val="none" w:sz="0" w:space="0" w:color="auto"/>
                <w:bottom w:val="none" w:sz="0" w:space="0" w:color="auto"/>
                <w:right w:val="none" w:sz="0" w:space="0" w:color="auto"/>
              </w:divBdr>
            </w:div>
            <w:div w:id="1519193843">
              <w:marLeft w:val="0"/>
              <w:marRight w:val="0"/>
              <w:marTop w:val="0"/>
              <w:marBottom w:val="0"/>
              <w:divBdr>
                <w:top w:val="none" w:sz="0" w:space="0" w:color="auto"/>
                <w:left w:val="none" w:sz="0" w:space="0" w:color="auto"/>
                <w:bottom w:val="none" w:sz="0" w:space="0" w:color="auto"/>
                <w:right w:val="none" w:sz="0" w:space="0" w:color="auto"/>
              </w:divBdr>
            </w:div>
            <w:div w:id="1546218716">
              <w:marLeft w:val="0"/>
              <w:marRight w:val="0"/>
              <w:marTop w:val="0"/>
              <w:marBottom w:val="0"/>
              <w:divBdr>
                <w:top w:val="none" w:sz="0" w:space="0" w:color="auto"/>
                <w:left w:val="none" w:sz="0" w:space="0" w:color="auto"/>
                <w:bottom w:val="none" w:sz="0" w:space="0" w:color="auto"/>
                <w:right w:val="none" w:sz="0" w:space="0" w:color="auto"/>
              </w:divBdr>
            </w:div>
            <w:div w:id="1546796027">
              <w:marLeft w:val="0"/>
              <w:marRight w:val="0"/>
              <w:marTop w:val="0"/>
              <w:marBottom w:val="0"/>
              <w:divBdr>
                <w:top w:val="none" w:sz="0" w:space="0" w:color="auto"/>
                <w:left w:val="none" w:sz="0" w:space="0" w:color="auto"/>
                <w:bottom w:val="none" w:sz="0" w:space="0" w:color="auto"/>
                <w:right w:val="none" w:sz="0" w:space="0" w:color="auto"/>
              </w:divBdr>
            </w:div>
            <w:div w:id="1733969397">
              <w:marLeft w:val="0"/>
              <w:marRight w:val="0"/>
              <w:marTop w:val="0"/>
              <w:marBottom w:val="0"/>
              <w:divBdr>
                <w:top w:val="none" w:sz="0" w:space="0" w:color="auto"/>
                <w:left w:val="none" w:sz="0" w:space="0" w:color="auto"/>
                <w:bottom w:val="none" w:sz="0" w:space="0" w:color="auto"/>
                <w:right w:val="none" w:sz="0" w:space="0" w:color="auto"/>
              </w:divBdr>
            </w:div>
            <w:div w:id="1780640018">
              <w:marLeft w:val="0"/>
              <w:marRight w:val="0"/>
              <w:marTop w:val="0"/>
              <w:marBottom w:val="0"/>
              <w:divBdr>
                <w:top w:val="none" w:sz="0" w:space="0" w:color="auto"/>
                <w:left w:val="none" w:sz="0" w:space="0" w:color="auto"/>
                <w:bottom w:val="none" w:sz="0" w:space="0" w:color="auto"/>
                <w:right w:val="none" w:sz="0" w:space="0" w:color="auto"/>
              </w:divBdr>
            </w:div>
            <w:div w:id="1907448758">
              <w:marLeft w:val="0"/>
              <w:marRight w:val="0"/>
              <w:marTop w:val="0"/>
              <w:marBottom w:val="0"/>
              <w:divBdr>
                <w:top w:val="none" w:sz="0" w:space="0" w:color="auto"/>
                <w:left w:val="none" w:sz="0" w:space="0" w:color="auto"/>
                <w:bottom w:val="none" w:sz="0" w:space="0" w:color="auto"/>
                <w:right w:val="none" w:sz="0" w:space="0" w:color="auto"/>
              </w:divBdr>
            </w:div>
            <w:div w:id="1973751677">
              <w:marLeft w:val="0"/>
              <w:marRight w:val="0"/>
              <w:marTop w:val="0"/>
              <w:marBottom w:val="0"/>
              <w:divBdr>
                <w:top w:val="none" w:sz="0" w:space="0" w:color="auto"/>
                <w:left w:val="none" w:sz="0" w:space="0" w:color="auto"/>
                <w:bottom w:val="none" w:sz="0" w:space="0" w:color="auto"/>
                <w:right w:val="none" w:sz="0" w:space="0" w:color="auto"/>
              </w:divBdr>
            </w:div>
            <w:div w:id="1993176562">
              <w:marLeft w:val="0"/>
              <w:marRight w:val="0"/>
              <w:marTop w:val="0"/>
              <w:marBottom w:val="0"/>
              <w:divBdr>
                <w:top w:val="none" w:sz="0" w:space="0" w:color="auto"/>
                <w:left w:val="none" w:sz="0" w:space="0" w:color="auto"/>
                <w:bottom w:val="none" w:sz="0" w:space="0" w:color="auto"/>
                <w:right w:val="none" w:sz="0" w:space="0" w:color="auto"/>
              </w:divBdr>
            </w:div>
            <w:div w:id="2091348131">
              <w:marLeft w:val="0"/>
              <w:marRight w:val="0"/>
              <w:marTop w:val="0"/>
              <w:marBottom w:val="0"/>
              <w:divBdr>
                <w:top w:val="none" w:sz="0" w:space="0" w:color="auto"/>
                <w:left w:val="none" w:sz="0" w:space="0" w:color="auto"/>
                <w:bottom w:val="none" w:sz="0" w:space="0" w:color="auto"/>
                <w:right w:val="none" w:sz="0" w:space="0" w:color="auto"/>
              </w:divBdr>
            </w:div>
            <w:div w:id="213975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607392">
      <w:bodyDiv w:val="1"/>
      <w:marLeft w:val="0"/>
      <w:marRight w:val="0"/>
      <w:marTop w:val="0"/>
      <w:marBottom w:val="0"/>
      <w:divBdr>
        <w:top w:val="none" w:sz="0" w:space="0" w:color="auto"/>
        <w:left w:val="none" w:sz="0" w:space="0" w:color="auto"/>
        <w:bottom w:val="none" w:sz="0" w:space="0" w:color="auto"/>
        <w:right w:val="none" w:sz="0" w:space="0" w:color="auto"/>
      </w:divBdr>
    </w:div>
    <w:div w:id="412625538">
      <w:bodyDiv w:val="1"/>
      <w:marLeft w:val="0"/>
      <w:marRight w:val="0"/>
      <w:marTop w:val="0"/>
      <w:marBottom w:val="0"/>
      <w:divBdr>
        <w:top w:val="none" w:sz="0" w:space="0" w:color="auto"/>
        <w:left w:val="none" w:sz="0" w:space="0" w:color="auto"/>
        <w:bottom w:val="none" w:sz="0" w:space="0" w:color="auto"/>
        <w:right w:val="none" w:sz="0" w:space="0" w:color="auto"/>
      </w:divBdr>
    </w:div>
    <w:div w:id="416100590">
      <w:bodyDiv w:val="1"/>
      <w:marLeft w:val="0"/>
      <w:marRight w:val="0"/>
      <w:marTop w:val="0"/>
      <w:marBottom w:val="0"/>
      <w:divBdr>
        <w:top w:val="none" w:sz="0" w:space="0" w:color="auto"/>
        <w:left w:val="none" w:sz="0" w:space="0" w:color="auto"/>
        <w:bottom w:val="none" w:sz="0" w:space="0" w:color="auto"/>
        <w:right w:val="none" w:sz="0" w:space="0" w:color="auto"/>
      </w:divBdr>
    </w:div>
    <w:div w:id="437407225">
      <w:bodyDiv w:val="1"/>
      <w:marLeft w:val="0"/>
      <w:marRight w:val="0"/>
      <w:marTop w:val="0"/>
      <w:marBottom w:val="0"/>
      <w:divBdr>
        <w:top w:val="none" w:sz="0" w:space="0" w:color="auto"/>
        <w:left w:val="none" w:sz="0" w:space="0" w:color="auto"/>
        <w:bottom w:val="none" w:sz="0" w:space="0" w:color="auto"/>
        <w:right w:val="none" w:sz="0" w:space="0" w:color="auto"/>
      </w:divBdr>
      <w:divsChild>
        <w:div w:id="2057074844">
          <w:marLeft w:val="0"/>
          <w:marRight w:val="0"/>
          <w:marTop w:val="0"/>
          <w:marBottom w:val="0"/>
          <w:divBdr>
            <w:top w:val="none" w:sz="0" w:space="0" w:color="auto"/>
            <w:left w:val="none" w:sz="0" w:space="0" w:color="auto"/>
            <w:bottom w:val="none" w:sz="0" w:space="0" w:color="auto"/>
            <w:right w:val="none" w:sz="0" w:space="0" w:color="auto"/>
          </w:divBdr>
        </w:div>
      </w:divsChild>
    </w:div>
    <w:div w:id="445007140">
      <w:bodyDiv w:val="1"/>
      <w:marLeft w:val="0"/>
      <w:marRight w:val="0"/>
      <w:marTop w:val="0"/>
      <w:marBottom w:val="0"/>
      <w:divBdr>
        <w:top w:val="none" w:sz="0" w:space="0" w:color="auto"/>
        <w:left w:val="none" w:sz="0" w:space="0" w:color="auto"/>
        <w:bottom w:val="none" w:sz="0" w:space="0" w:color="auto"/>
        <w:right w:val="none" w:sz="0" w:space="0" w:color="auto"/>
      </w:divBdr>
    </w:div>
    <w:div w:id="466320941">
      <w:bodyDiv w:val="1"/>
      <w:marLeft w:val="0"/>
      <w:marRight w:val="0"/>
      <w:marTop w:val="0"/>
      <w:marBottom w:val="0"/>
      <w:divBdr>
        <w:top w:val="none" w:sz="0" w:space="0" w:color="auto"/>
        <w:left w:val="none" w:sz="0" w:space="0" w:color="auto"/>
        <w:bottom w:val="none" w:sz="0" w:space="0" w:color="auto"/>
        <w:right w:val="none" w:sz="0" w:space="0" w:color="auto"/>
      </w:divBdr>
    </w:div>
    <w:div w:id="482628686">
      <w:bodyDiv w:val="1"/>
      <w:marLeft w:val="0"/>
      <w:marRight w:val="0"/>
      <w:marTop w:val="0"/>
      <w:marBottom w:val="0"/>
      <w:divBdr>
        <w:top w:val="none" w:sz="0" w:space="0" w:color="auto"/>
        <w:left w:val="none" w:sz="0" w:space="0" w:color="auto"/>
        <w:bottom w:val="none" w:sz="0" w:space="0" w:color="auto"/>
        <w:right w:val="none" w:sz="0" w:space="0" w:color="auto"/>
      </w:divBdr>
    </w:div>
    <w:div w:id="486409481">
      <w:bodyDiv w:val="1"/>
      <w:marLeft w:val="0"/>
      <w:marRight w:val="0"/>
      <w:marTop w:val="0"/>
      <w:marBottom w:val="0"/>
      <w:divBdr>
        <w:top w:val="none" w:sz="0" w:space="0" w:color="auto"/>
        <w:left w:val="none" w:sz="0" w:space="0" w:color="auto"/>
        <w:bottom w:val="none" w:sz="0" w:space="0" w:color="auto"/>
        <w:right w:val="none" w:sz="0" w:space="0" w:color="auto"/>
      </w:divBdr>
    </w:div>
    <w:div w:id="489323633">
      <w:bodyDiv w:val="1"/>
      <w:marLeft w:val="0"/>
      <w:marRight w:val="0"/>
      <w:marTop w:val="0"/>
      <w:marBottom w:val="0"/>
      <w:divBdr>
        <w:top w:val="none" w:sz="0" w:space="0" w:color="auto"/>
        <w:left w:val="none" w:sz="0" w:space="0" w:color="auto"/>
        <w:bottom w:val="none" w:sz="0" w:space="0" w:color="auto"/>
        <w:right w:val="none" w:sz="0" w:space="0" w:color="auto"/>
      </w:divBdr>
    </w:div>
    <w:div w:id="491139945">
      <w:bodyDiv w:val="1"/>
      <w:marLeft w:val="0"/>
      <w:marRight w:val="0"/>
      <w:marTop w:val="0"/>
      <w:marBottom w:val="0"/>
      <w:divBdr>
        <w:top w:val="none" w:sz="0" w:space="0" w:color="auto"/>
        <w:left w:val="none" w:sz="0" w:space="0" w:color="auto"/>
        <w:bottom w:val="none" w:sz="0" w:space="0" w:color="auto"/>
        <w:right w:val="none" w:sz="0" w:space="0" w:color="auto"/>
      </w:divBdr>
    </w:div>
    <w:div w:id="498883154">
      <w:bodyDiv w:val="1"/>
      <w:marLeft w:val="0"/>
      <w:marRight w:val="0"/>
      <w:marTop w:val="0"/>
      <w:marBottom w:val="0"/>
      <w:divBdr>
        <w:top w:val="none" w:sz="0" w:space="0" w:color="auto"/>
        <w:left w:val="none" w:sz="0" w:space="0" w:color="auto"/>
        <w:bottom w:val="none" w:sz="0" w:space="0" w:color="auto"/>
        <w:right w:val="none" w:sz="0" w:space="0" w:color="auto"/>
      </w:divBdr>
    </w:div>
    <w:div w:id="514811314">
      <w:bodyDiv w:val="1"/>
      <w:marLeft w:val="0"/>
      <w:marRight w:val="0"/>
      <w:marTop w:val="0"/>
      <w:marBottom w:val="0"/>
      <w:divBdr>
        <w:top w:val="none" w:sz="0" w:space="0" w:color="auto"/>
        <w:left w:val="none" w:sz="0" w:space="0" w:color="auto"/>
        <w:bottom w:val="none" w:sz="0" w:space="0" w:color="auto"/>
        <w:right w:val="none" w:sz="0" w:space="0" w:color="auto"/>
      </w:divBdr>
    </w:div>
    <w:div w:id="521942764">
      <w:bodyDiv w:val="1"/>
      <w:marLeft w:val="0"/>
      <w:marRight w:val="0"/>
      <w:marTop w:val="0"/>
      <w:marBottom w:val="0"/>
      <w:divBdr>
        <w:top w:val="none" w:sz="0" w:space="0" w:color="auto"/>
        <w:left w:val="none" w:sz="0" w:space="0" w:color="auto"/>
        <w:bottom w:val="none" w:sz="0" w:space="0" w:color="auto"/>
        <w:right w:val="none" w:sz="0" w:space="0" w:color="auto"/>
      </w:divBdr>
    </w:div>
    <w:div w:id="529875879">
      <w:bodyDiv w:val="1"/>
      <w:marLeft w:val="0"/>
      <w:marRight w:val="0"/>
      <w:marTop w:val="0"/>
      <w:marBottom w:val="0"/>
      <w:divBdr>
        <w:top w:val="none" w:sz="0" w:space="0" w:color="auto"/>
        <w:left w:val="none" w:sz="0" w:space="0" w:color="auto"/>
        <w:bottom w:val="none" w:sz="0" w:space="0" w:color="auto"/>
        <w:right w:val="none" w:sz="0" w:space="0" w:color="auto"/>
      </w:divBdr>
    </w:div>
    <w:div w:id="537399124">
      <w:bodyDiv w:val="1"/>
      <w:marLeft w:val="0"/>
      <w:marRight w:val="0"/>
      <w:marTop w:val="0"/>
      <w:marBottom w:val="0"/>
      <w:divBdr>
        <w:top w:val="none" w:sz="0" w:space="0" w:color="auto"/>
        <w:left w:val="none" w:sz="0" w:space="0" w:color="auto"/>
        <w:bottom w:val="none" w:sz="0" w:space="0" w:color="auto"/>
        <w:right w:val="none" w:sz="0" w:space="0" w:color="auto"/>
      </w:divBdr>
    </w:div>
    <w:div w:id="542518465">
      <w:bodyDiv w:val="1"/>
      <w:marLeft w:val="0"/>
      <w:marRight w:val="0"/>
      <w:marTop w:val="0"/>
      <w:marBottom w:val="0"/>
      <w:divBdr>
        <w:top w:val="none" w:sz="0" w:space="0" w:color="auto"/>
        <w:left w:val="none" w:sz="0" w:space="0" w:color="auto"/>
        <w:bottom w:val="none" w:sz="0" w:space="0" w:color="auto"/>
        <w:right w:val="none" w:sz="0" w:space="0" w:color="auto"/>
      </w:divBdr>
    </w:div>
    <w:div w:id="551161757">
      <w:bodyDiv w:val="1"/>
      <w:marLeft w:val="0"/>
      <w:marRight w:val="0"/>
      <w:marTop w:val="0"/>
      <w:marBottom w:val="0"/>
      <w:divBdr>
        <w:top w:val="none" w:sz="0" w:space="0" w:color="auto"/>
        <w:left w:val="none" w:sz="0" w:space="0" w:color="auto"/>
        <w:bottom w:val="none" w:sz="0" w:space="0" w:color="auto"/>
        <w:right w:val="none" w:sz="0" w:space="0" w:color="auto"/>
      </w:divBdr>
      <w:divsChild>
        <w:div w:id="372733177">
          <w:marLeft w:val="547"/>
          <w:marRight w:val="0"/>
          <w:marTop w:val="360"/>
          <w:marBottom w:val="240"/>
          <w:divBdr>
            <w:top w:val="none" w:sz="0" w:space="0" w:color="auto"/>
            <w:left w:val="none" w:sz="0" w:space="0" w:color="auto"/>
            <w:bottom w:val="none" w:sz="0" w:space="0" w:color="auto"/>
            <w:right w:val="none" w:sz="0" w:space="0" w:color="auto"/>
          </w:divBdr>
        </w:div>
      </w:divsChild>
    </w:div>
    <w:div w:id="552428413">
      <w:bodyDiv w:val="1"/>
      <w:marLeft w:val="0"/>
      <w:marRight w:val="0"/>
      <w:marTop w:val="0"/>
      <w:marBottom w:val="0"/>
      <w:divBdr>
        <w:top w:val="none" w:sz="0" w:space="0" w:color="auto"/>
        <w:left w:val="none" w:sz="0" w:space="0" w:color="auto"/>
        <w:bottom w:val="none" w:sz="0" w:space="0" w:color="auto"/>
        <w:right w:val="none" w:sz="0" w:space="0" w:color="auto"/>
      </w:divBdr>
      <w:divsChild>
        <w:div w:id="1871069766">
          <w:marLeft w:val="0"/>
          <w:marRight w:val="0"/>
          <w:marTop w:val="0"/>
          <w:marBottom w:val="0"/>
          <w:divBdr>
            <w:top w:val="none" w:sz="0" w:space="0" w:color="auto"/>
            <w:left w:val="none" w:sz="0" w:space="0" w:color="auto"/>
            <w:bottom w:val="none" w:sz="0" w:space="0" w:color="auto"/>
            <w:right w:val="none" w:sz="0" w:space="0" w:color="auto"/>
          </w:divBdr>
        </w:div>
      </w:divsChild>
    </w:div>
    <w:div w:id="555438294">
      <w:bodyDiv w:val="1"/>
      <w:marLeft w:val="0"/>
      <w:marRight w:val="0"/>
      <w:marTop w:val="0"/>
      <w:marBottom w:val="0"/>
      <w:divBdr>
        <w:top w:val="none" w:sz="0" w:space="0" w:color="auto"/>
        <w:left w:val="none" w:sz="0" w:space="0" w:color="auto"/>
        <w:bottom w:val="none" w:sz="0" w:space="0" w:color="auto"/>
        <w:right w:val="none" w:sz="0" w:space="0" w:color="auto"/>
      </w:divBdr>
    </w:div>
    <w:div w:id="560099054">
      <w:bodyDiv w:val="1"/>
      <w:marLeft w:val="0"/>
      <w:marRight w:val="0"/>
      <w:marTop w:val="0"/>
      <w:marBottom w:val="0"/>
      <w:divBdr>
        <w:top w:val="none" w:sz="0" w:space="0" w:color="auto"/>
        <w:left w:val="none" w:sz="0" w:space="0" w:color="auto"/>
        <w:bottom w:val="none" w:sz="0" w:space="0" w:color="auto"/>
        <w:right w:val="none" w:sz="0" w:space="0" w:color="auto"/>
      </w:divBdr>
    </w:div>
    <w:div w:id="564098815">
      <w:bodyDiv w:val="1"/>
      <w:marLeft w:val="0"/>
      <w:marRight w:val="0"/>
      <w:marTop w:val="0"/>
      <w:marBottom w:val="0"/>
      <w:divBdr>
        <w:top w:val="none" w:sz="0" w:space="0" w:color="auto"/>
        <w:left w:val="none" w:sz="0" w:space="0" w:color="auto"/>
        <w:bottom w:val="none" w:sz="0" w:space="0" w:color="auto"/>
        <w:right w:val="none" w:sz="0" w:space="0" w:color="auto"/>
      </w:divBdr>
    </w:div>
    <w:div w:id="566574599">
      <w:bodyDiv w:val="1"/>
      <w:marLeft w:val="0"/>
      <w:marRight w:val="0"/>
      <w:marTop w:val="0"/>
      <w:marBottom w:val="0"/>
      <w:divBdr>
        <w:top w:val="none" w:sz="0" w:space="0" w:color="auto"/>
        <w:left w:val="none" w:sz="0" w:space="0" w:color="auto"/>
        <w:bottom w:val="none" w:sz="0" w:space="0" w:color="auto"/>
        <w:right w:val="none" w:sz="0" w:space="0" w:color="auto"/>
      </w:divBdr>
      <w:divsChild>
        <w:div w:id="677081329">
          <w:marLeft w:val="547"/>
          <w:marRight w:val="0"/>
          <w:marTop w:val="360"/>
          <w:marBottom w:val="240"/>
          <w:divBdr>
            <w:top w:val="none" w:sz="0" w:space="0" w:color="auto"/>
            <w:left w:val="none" w:sz="0" w:space="0" w:color="auto"/>
            <w:bottom w:val="none" w:sz="0" w:space="0" w:color="auto"/>
            <w:right w:val="none" w:sz="0" w:space="0" w:color="auto"/>
          </w:divBdr>
        </w:div>
        <w:div w:id="1024672550">
          <w:marLeft w:val="547"/>
          <w:marRight w:val="0"/>
          <w:marTop w:val="360"/>
          <w:marBottom w:val="240"/>
          <w:divBdr>
            <w:top w:val="none" w:sz="0" w:space="0" w:color="auto"/>
            <w:left w:val="none" w:sz="0" w:space="0" w:color="auto"/>
            <w:bottom w:val="none" w:sz="0" w:space="0" w:color="auto"/>
            <w:right w:val="none" w:sz="0" w:space="0" w:color="auto"/>
          </w:divBdr>
        </w:div>
        <w:div w:id="1903254939">
          <w:marLeft w:val="547"/>
          <w:marRight w:val="0"/>
          <w:marTop w:val="360"/>
          <w:marBottom w:val="240"/>
          <w:divBdr>
            <w:top w:val="none" w:sz="0" w:space="0" w:color="auto"/>
            <w:left w:val="none" w:sz="0" w:space="0" w:color="auto"/>
            <w:bottom w:val="none" w:sz="0" w:space="0" w:color="auto"/>
            <w:right w:val="none" w:sz="0" w:space="0" w:color="auto"/>
          </w:divBdr>
        </w:div>
        <w:div w:id="1905480382">
          <w:marLeft w:val="547"/>
          <w:marRight w:val="0"/>
          <w:marTop w:val="360"/>
          <w:marBottom w:val="240"/>
          <w:divBdr>
            <w:top w:val="none" w:sz="0" w:space="0" w:color="auto"/>
            <w:left w:val="none" w:sz="0" w:space="0" w:color="auto"/>
            <w:bottom w:val="none" w:sz="0" w:space="0" w:color="auto"/>
            <w:right w:val="none" w:sz="0" w:space="0" w:color="auto"/>
          </w:divBdr>
        </w:div>
      </w:divsChild>
    </w:div>
    <w:div w:id="570777610">
      <w:bodyDiv w:val="1"/>
      <w:marLeft w:val="0"/>
      <w:marRight w:val="0"/>
      <w:marTop w:val="0"/>
      <w:marBottom w:val="0"/>
      <w:divBdr>
        <w:top w:val="none" w:sz="0" w:space="0" w:color="auto"/>
        <w:left w:val="none" w:sz="0" w:space="0" w:color="auto"/>
        <w:bottom w:val="none" w:sz="0" w:space="0" w:color="auto"/>
        <w:right w:val="none" w:sz="0" w:space="0" w:color="auto"/>
      </w:divBdr>
      <w:divsChild>
        <w:div w:id="1931353761">
          <w:marLeft w:val="0"/>
          <w:marRight w:val="0"/>
          <w:marTop w:val="0"/>
          <w:marBottom w:val="0"/>
          <w:divBdr>
            <w:top w:val="none" w:sz="0" w:space="0" w:color="auto"/>
            <w:left w:val="none" w:sz="0" w:space="0" w:color="auto"/>
            <w:bottom w:val="none" w:sz="0" w:space="0" w:color="auto"/>
            <w:right w:val="none" w:sz="0" w:space="0" w:color="auto"/>
          </w:divBdr>
        </w:div>
      </w:divsChild>
    </w:div>
    <w:div w:id="574779281">
      <w:bodyDiv w:val="1"/>
      <w:marLeft w:val="0"/>
      <w:marRight w:val="0"/>
      <w:marTop w:val="0"/>
      <w:marBottom w:val="0"/>
      <w:divBdr>
        <w:top w:val="none" w:sz="0" w:space="0" w:color="auto"/>
        <w:left w:val="none" w:sz="0" w:space="0" w:color="auto"/>
        <w:bottom w:val="none" w:sz="0" w:space="0" w:color="auto"/>
        <w:right w:val="none" w:sz="0" w:space="0" w:color="auto"/>
      </w:divBdr>
    </w:div>
    <w:div w:id="589583829">
      <w:bodyDiv w:val="1"/>
      <w:marLeft w:val="0"/>
      <w:marRight w:val="0"/>
      <w:marTop w:val="0"/>
      <w:marBottom w:val="0"/>
      <w:divBdr>
        <w:top w:val="none" w:sz="0" w:space="0" w:color="auto"/>
        <w:left w:val="none" w:sz="0" w:space="0" w:color="auto"/>
        <w:bottom w:val="none" w:sz="0" w:space="0" w:color="auto"/>
        <w:right w:val="none" w:sz="0" w:space="0" w:color="auto"/>
      </w:divBdr>
    </w:div>
    <w:div w:id="592975102">
      <w:bodyDiv w:val="1"/>
      <w:marLeft w:val="0"/>
      <w:marRight w:val="0"/>
      <w:marTop w:val="0"/>
      <w:marBottom w:val="0"/>
      <w:divBdr>
        <w:top w:val="none" w:sz="0" w:space="0" w:color="auto"/>
        <w:left w:val="none" w:sz="0" w:space="0" w:color="auto"/>
        <w:bottom w:val="none" w:sz="0" w:space="0" w:color="auto"/>
        <w:right w:val="none" w:sz="0" w:space="0" w:color="auto"/>
      </w:divBdr>
      <w:divsChild>
        <w:div w:id="1904411749">
          <w:marLeft w:val="0"/>
          <w:marRight w:val="0"/>
          <w:marTop w:val="0"/>
          <w:marBottom w:val="0"/>
          <w:divBdr>
            <w:top w:val="none" w:sz="0" w:space="0" w:color="auto"/>
            <w:left w:val="none" w:sz="0" w:space="0" w:color="auto"/>
            <w:bottom w:val="none" w:sz="0" w:space="0" w:color="auto"/>
            <w:right w:val="none" w:sz="0" w:space="0" w:color="auto"/>
          </w:divBdr>
        </w:div>
      </w:divsChild>
    </w:div>
    <w:div w:id="594435957">
      <w:bodyDiv w:val="1"/>
      <w:marLeft w:val="0"/>
      <w:marRight w:val="0"/>
      <w:marTop w:val="0"/>
      <w:marBottom w:val="0"/>
      <w:divBdr>
        <w:top w:val="none" w:sz="0" w:space="0" w:color="auto"/>
        <w:left w:val="none" w:sz="0" w:space="0" w:color="auto"/>
        <w:bottom w:val="none" w:sz="0" w:space="0" w:color="auto"/>
        <w:right w:val="none" w:sz="0" w:space="0" w:color="auto"/>
      </w:divBdr>
      <w:divsChild>
        <w:div w:id="121314033">
          <w:marLeft w:val="0"/>
          <w:marRight w:val="0"/>
          <w:marTop w:val="0"/>
          <w:marBottom w:val="0"/>
          <w:divBdr>
            <w:top w:val="none" w:sz="0" w:space="0" w:color="auto"/>
            <w:left w:val="none" w:sz="0" w:space="0" w:color="auto"/>
            <w:bottom w:val="none" w:sz="0" w:space="0" w:color="auto"/>
            <w:right w:val="none" w:sz="0" w:space="0" w:color="auto"/>
          </w:divBdr>
          <w:divsChild>
            <w:div w:id="1007362197">
              <w:marLeft w:val="0"/>
              <w:marRight w:val="0"/>
              <w:marTop w:val="0"/>
              <w:marBottom w:val="0"/>
              <w:divBdr>
                <w:top w:val="none" w:sz="0" w:space="0" w:color="auto"/>
                <w:left w:val="none" w:sz="0" w:space="0" w:color="auto"/>
                <w:bottom w:val="none" w:sz="0" w:space="0" w:color="auto"/>
                <w:right w:val="none" w:sz="0" w:space="0" w:color="auto"/>
              </w:divBdr>
              <w:divsChild>
                <w:div w:id="457533032">
                  <w:marLeft w:val="0"/>
                  <w:marRight w:val="0"/>
                  <w:marTop w:val="0"/>
                  <w:marBottom w:val="0"/>
                  <w:divBdr>
                    <w:top w:val="none" w:sz="0" w:space="0" w:color="auto"/>
                    <w:left w:val="none" w:sz="0" w:space="0" w:color="auto"/>
                    <w:bottom w:val="none" w:sz="0" w:space="0" w:color="auto"/>
                    <w:right w:val="none" w:sz="0" w:space="0" w:color="auto"/>
                  </w:divBdr>
                  <w:divsChild>
                    <w:div w:id="1275600938">
                      <w:marLeft w:val="0"/>
                      <w:marRight w:val="0"/>
                      <w:marTop w:val="0"/>
                      <w:marBottom w:val="0"/>
                      <w:divBdr>
                        <w:top w:val="none" w:sz="0" w:space="0" w:color="auto"/>
                        <w:left w:val="none" w:sz="0" w:space="0" w:color="auto"/>
                        <w:bottom w:val="none" w:sz="0" w:space="0" w:color="auto"/>
                        <w:right w:val="none" w:sz="0" w:space="0" w:color="auto"/>
                      </w:divBdr>
                    </w:div>
                    <w:div w:id="2061975370">
                      <w:marLeft w:val="0"/>
                      <w:marRight w:val="0"/>
                      <w:marTop w:val="0"/>
                      <w:marBottom w:val="0"/>
                      <w:divBdr>
                        <w:top w:val="none" w:sz="0" w:space="0" w:color="auto"/>
                        <w:left w:val="none" w:sz="0" w:space="0" w:color="auto"/>
                        <w:bottom w:val="none" w:sz="0" w:space="0" w:color="auto"/>
                        <w:right w:val="none" w:sz="0" w:space="0" w:color="auto"/>
                      </w:divBdr>
                    </w:div>
                  </w:divsChild>
                </w:div>
                <w:div w:id="97101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025068">
      <w:bodyDiv w:val="1"/>
      <w:marLeft w:val="0"/>
      <w:marRight w:val="0"/>
      <w:marTop w:val="0"/>
      <w:marBottom w:val="0"/>
      <w:divBdr>
        <w:top w:val="none" w:sz="0" w:space="0" w:color="auto"/>
        <w:left w:val="none" w:sz="0" w:space="0" w:color="auto"/>
        <w:bottom w:val="none" w:sz="0" w:space="0" w:color="auto"/>
        <w:right w:val="none" w:sz="0" w:space="0" w:color="auto"/>
      </w:divBdr>
    </w:div>
    <w:div w:id="615256582">
      <w:bodyDiv w:val="1"/>
      <w:marLeft w:val="0"/>
      <w:marRight w:val="0"/>
      <w:marTop w:val="0"/>
      <w:marBottom w:val="0"/>
      <w:divBdr>
        <w:top w:val="none" w:sz="0" w:space="0" w:color="auto"/>
        <w:left w:val="none" w:sz="0" w:space="0" w:color="auto"/>
        <w:bottom w:val="none" w:sz="0" w:space="0" w:color="auto"/>
        <w:right w:val="none" w:sz="0" w:space="0" w:color="auto"/>
      </w:divBdr>
    </w:div>
    <w:div w:id="619840307">
      <w:bodyDiv w:val="1"/>
      <w:marLeft w:val="0"/>
      <w:marRight w:val="0"/>
      <w:marTop w:val="0"/>
      <w:marBottom w:val="0"/>
      <w:divBdr>
        <w:top w:val="none" w:sz="0" w:space="0" w:color="auto"/>
        <w:left w:val="none" w:sz="0" w:space="0" w:color="auto"/>
        <w:bottom w:val="none" w:sz="0" w:space="0" w:color="auto"/>
        <w:right w:val="none" w:sz="0" w:space="0" w:color="auto"/>
      </w:divBdr>
    </w:div>
    <w:div w:id="640574811">
      <w:bodyDiv w:val="1"/>
      <w:marLeft w:val="0"/>
      <w:marRight w:val="0"/>
      <w:marTop w:val="0"/>
      <w:marBottom w:val="0"/>
      <w:divBdr>
        <w:top w:val="none" w:sz="0" w:space="0" w:color="auto"/>
        <w:left w:val="none" w:sz="0" w:space="0" w:color="auto"/>
        <w:bottom w:val="none" w:sz="0" w:space="0" w:color="auto"/>
        <w:right w:val="none" w:sz="0" w:space="0" w:color="auto"/>
      </w:divBdr>
    </w:div>
    <w:div w:id="640578913">
      <w:bodyDiv w:val="1"/>
      <w:marLeft w:val="0"/>
      <w:marRight w:val="0"/>
      <w:marTop w:val="0"/>
      <w:marBottom w:val="0"/>
      <w:divBdr>
        <w:top w:val="none" w:sz="0" w:space="0" w:color="auto"/>
        <w:left w:val="none" w:sz="0" w:space="0" w:color="auto"/>
        <w:bottom w:val="none" w:sz="0" w:space="0" w:color="auto"/>
        <w:right w:val="none" w:sz="0" w:space="0" w:color="auto"/>
      </w:divBdr>
    </w:div>
    <w:div w:id="644361709">
      <w:bodyDiv w:val="1"/>
      <w:marLeft w:val="0"/>
      <w:marRight w:val="0"/>
      <w:marTop w:val="0"/>
      <w:marBottom w:val="0"/>
      <w:divBdr>
        <w:top w:val="none" w:sz="0" w:space="0" w:color="auto"/>
        <w:left w:val="none" w:sz="0" w:space="0" w:color="auto"/>
        <w:bottom w:val="none" w:sz="0" w:space="0" w:color="auto"/>
        <w:right w:val="none" w:sz="0" w:space="0" w:color="auto"/>
      </w:divBdr>
    </w:div>
    <w:div w:id="656761930">
      <w:bodyDiv w:val="1"/>
      <w:marLeft w:val="0"/>
      <w:marRight w:val="0"/>
      <w:marTop w:val="0"/>
      <w:marBottom w:val="0"/>
      <w:divBdr>
        <w:top w:val="none" w:sz="0" w:space="0" w:color="auto"/>
        <w:left w:val="none" w:sz="0" w:space="0" w:color="auto"/>
        <w:bottom w:val="none" w:sz="0" w:space="0" w:color="auto"/>
        <w:right w:val="none" w:sz="0" w:space="0" w:color="auto"/>
      </w:divBdr>
    </w:div>
    <w:div w:id="661010159">
      <w:bodyDiv w:val="1"/>
      <w:marLeft w:val="0"/>
      <w:marRight w:val="0"/>
      <w:marTop w:val="0"/>
      <w:marBottom w:val="0"/>
      <w:divBdr>
        <w:top w:val="none" w:sz="0" w:space="0" w:color="auto"/>
        <w:left w:val="none" w:sz="0" w:space="0" w:color="auto"/>
        <w:bottom w:val="none" w:sz="0" w:space="0" w:color="auto"/>
        <w:right w:val="none" w:sz="0" w:space="0" w:color="auto"/>
      </w:divBdr>
    </w:div>
    <w:div w:id="675156283">
      <w:bodyDiv w:val="1"/>
      <w:marLeft w:val="0"/>
      <w:marRight w:val="0"/>
      <w:marTop w:val="0"/>
      <w:marBottom w:val="0"/>
      <w:divBdr>
        <w:top w:val="none" w:sz="0" w:space="0" w:color="auto"/>
        <w:left w:val="none" w:sz="0" w:space="0" w:color="auto"/>
        <w:bottom w:val="none" w:sz="0" w:space="0" w:color="auto"/>
        <w:right w:val="none" w:sz="0" w:space="0" w:color="auto"/>
      </w:divBdr>
      <w:divsChild>
        <w:div w:id="510724521">
          <w:marLeft w:val="0"/>
          <w:marRight w:val="0"/>
          <w:marTop w:val="0"/>
          <w:marBottom w:val="0"/>
          <w:divBdr>
            <w:top w:val="none" w:sz="0" w:space="0" w:color="auto"/>
            <w:left w:val="none" w:sz="0" w:space="0" w:color="auto"/>
            <w:bottom w:val="none" w:sz="0" w:space="0" w:color="auto"/>
            <w:right w:val="none" w:sz="0" w:space="0" w:color="auto"/>
          </w:divBdr>
        </w:div>
      </w:divsChild>
    </w:div>
    <w:div w:id="688455770">
      <w:bodyDiv w:val="1"/>
      <w:marLeft w:val="0"/>
      <w:marRight w:val="0"/>
      <w:marTop w:val="0"/>
      <w:marBottom w:val="0"/>
      <w:divBdr>
        <w:top w:val="none" w:sz="0" w:space="0" w:color="auto"/>
        <w:left w:val="none" w:sz="0" w:space="0" w:color="auto"/>
        <w:bottom w:val="none" w:sz="0" w:space="0" w:color="auto"/>
        <w:right w:val="none" w:sz="0" w:space="0" w:color="auto"/>
      </w:divBdr>
    </w:div>
    <w:div w:id="703678615">
      <w:bodyDiv w:val="1"/>
      <w:marLeft w:val="0"/>
      <w:marRight w:val="0"/>
      <w:marTop w:val="0"/>
      <w:marBottom w:val="0"/>
      <w:divBdr>
        <w:top w:val="none" w:sz="0" w:space="0" w:color="auto"/>
        <w:left w:val="none" w:sz="0" w:space="0" w:color="auto"/>
        <w:bottom w:val="none" w:sz="0" w:space="0" w:color="auto"/>
        <w:right w:val="none" w:sz="0" w:space="0" w:color="auto"/>
      </w:divBdr>
    </w:div>
    <w:div w:id="715743138">
      <w:bodyDiv w:val="1"/>
      <w:marLeft w:val="0"/>
      <w:marRight w:val="0"/>
      <w:marTop w:val="0"/>
      <w:marBottom w:val="0"/>
      <w:divBdr>
        <w:top w:val="none" w:sz="0" w:space="0" w:color="auto"/>
        <w:left w:val="none" w:sz="0" w:space="0" w:color="auto"/>
        <w:bottom w:val="none" w:sz="0" w:space="0" w:color="auto"/>
        <w:right w:val="none" w:sz="0" w:space="0" w:color="auto"/>
      </w:divBdr>
    </w:div>
    <w:div w:id="716901023">
      <w:bodyDiv w:val="1"/>
      <w:marLeft w:val="0"/>
      <w:marRight w:val="0"/>
      <w:marTop w:val="0"/>
      <w:marBottom w:val="0"/>
      <w:divBdr>
        <w:top w:val="none" w:sz="0" w:space="0" w:color="auto"/>
        <w:left w:val="none" w:sz="0" w:space="0" w:color="auto"/>
        <w:bottom w:val="none" w:sz="0" w:space="0" w:color="auto"/>
        <w:right w:val="none" w:sz="0" w:space="0" w:color="auto"/>
      </w:divBdr>
    </w:div>
    <w:div w:id="720665642">
      <w:bodyDiv w:val="1"/>
      <w:marLeft w:val="0"/>
      <w:marRight w:val="0"/>
      <w:marTop w:val="0"/>
      <w:marBottom w:val="0"/>
      <w:divBdr>
        <w:top w:val="none" w:sz="0" w:space="0" w:color="auto"/>
        <w:left w:val="none" w:sz="0" w:space="0" w:color="auto"/>
        <w:bottom w:val="none" w:sz="0" w:space="0" w:color="auto"/>
        <w:right w:val="none" w:sz="0" w:space="0" w:color="auto"/>
      </w:divBdr>
    </w:div>
    <w:div w:id="725907647">
      <w:bodyDiv w:val="1"/>
      <w:marLeft w:val="0"/>
      <w:marRight w:val="0"/>
      <w:marTop w:val="0"/>
      <w:marBottom w:val="0"/>
      <w:divBdr>
        <w:top w:val="none" w:sz="0" w:space="0" w:color="auto"/>
        <w:left w:val="none" w:sz="0" w:space="0" w:color="auto"/>
        <w:bottom w:val="none" w:sz="0" w:space="0" w:color="auto"/>
        <w:right w:val="none" w:sz="0" w:space="0" w:color="auto"/>
      </w:divBdr>
      <w:divsChild>
        <w:div w:id="598635346">
          <w:marLeft w:val="0"/>
          <w:marRight w:val="0"/>
          <w:marTop w:val="0"/>
          <w:marBottom w:val="0"/>
          <w:divBdr>
            <w:top w:val="none" w:sz="0" w:space="0" w:color="auto"/>
            <w:left w:val="none" w:sz="0" w:space="0" w:color="auto"/>
            <w:bottom w:val="none" w:sz="0" w:space="0" w:color="auto"/>
            <w:right w:val="none" w:sz="0" w:space="0" w:color="auto"/>
          </w:divBdr>
        </w:div>
        <w:div w:id="1192299362">
          <w:marLeft w:val="0"/>
          <w:marRight w:val="0"/>
          <w:marTop w:val="0"/>
          <w:marBottom w:val="0"/>
          <w:divBdr>
            <w:top w:val="none" w:sz="0" w:space="0" w:color="auto"/>
            <w:left w:val="none" w:sz="0" w:space="0" w:color="auto"/>
            <w:bottom w:val="none" w:sz="0" w:space="0" w:color="auto"/>
            <w:right w:val="none" w:sz="0" w:space="0" w:color="auto"/>
          </w:divBdr>
        </w:div>
      </w:divsChild>
    </w:div>
    <w:div w:id="733965668">
      <w:bodyDiv w:val="1"/>
      <w:marLeft w:val="0"/>
      <w:marRight w:val="0"/>
      <w:marTop w:val="0"/>
      <w:marBottom w:val="0"/>
      <w:divBdr>
        <w:top w:val="none" w:sz="0" w:space="0" w:color="auto"/>
        <w:left w:val="none" w:sz="0" w:space="0" w:color="auto"/>
        <w:bottom w:val="none" w:sz="0" w:space="0" w:color="auto"/>
        <w:right w:val="none" w:sz="0" w:space="0" w:color="auto"/>
      </w:divBdr>
    </w:div>
    <w:div w:id="742217795">
      <w:bodyDiv w:val="1"/>
      <w:marLeft w:val="0"/>
      <w:marRight w:val="0"/>
      <w:marTop w:val="0"/>
      <w:marBottom w:val="0"/>
      <w:divBdr>
        <w:top w:val="none" w:sz="0" w:space="0" w:color="auto"/>
        <w:left w:val="none" w:sz="0" w:space="0" w:color="auto"/>
        <w:bottom w:val="none" w:sz="0" w:space="0" w:color="auto"/>
        <w:right w:val="none" w:sz="0" w:space="0" w:color="auto"/>
      </w:divBdr>
    </w:div>
    <w:div w:id="743531440">
      <w:bodyDiv w:val="1"/>
      <w:marLeft w:val="0"/>
      <w:marRight w:val="0"/>
      <w:marTop w:val="0"/>
      <w:marBottom w:val="0"/>
      <w:divBdr>
        <w:top w:val="none" w:sz="0" w:space="0" w:color="auto"/>
        <w:left w:val="none" w:sz="0" w:space="0" w:color="auto"/>
        <w:bottom w:val="none" w:sz="0" w:space="0" w:color="auto"/>
        <w:right w:val="none" w:sz="0" w:space="0" w:color="auto"/>
      </w:divBdr>
      <w:divsChild>
        <w:div w:id="193345935">
          <w:marLeft w:val="0"/>
          <w:marRight w:val="0"/>
          <w:marTop w:val="0"/>
          <w:marBottom w:val="0"/>
          <w:divBdr>
            <w:top w:val="none" w:sz="0" w:space="0" w:color="auto"/>
            <w:left w:val="none" w:sz="0" w:space="0" w:color="auto"/>
            <w:bottom w:val="none" w:sz="0" w:space="0" w:color="auto"/>
            <w:right w:val="none" w:sz="0" w:space="0" w:color="auto"/>
          </w:divBdr>
          <w:divsChild>
            <w:div w:id="214076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767060">
      <w:bodyDiv w:val="1"/>
      <w:marLeft w:val="0"/>
      <w:marRight w:val="0"/>
      <w:marTop w:val="0"/>
      <w:marBottom w:val="0"/>
      <w:divBdr>
        <w:top w:val="none" w:sz="0" w:space="0" w:color="auto"/>
        <w:left w:val="none" w:sz="0" w:space="0" w:color="auto"/>
        <w:bottom w:val="none" w:sz="0" w:space="0" w:color="auto"/>
        <w:right w:val="none" w:sz="0" w:space="0" w:color="auto"/>
      </w:divBdr>
    </w:div>
    <w:div w:id="805971659">
      <w:bodyDiv w:val="1"/>
      <w:marLeft w:val="0"/>
      <w:marRight w:val="0"/>
      <w:marTop w:val="0"/>
      <w:marBottom w:val="0"/>
      <w:divBdr>
        <w:top w:val="none" w:sz="0" w:space="0" w:color="auto"/>
        <w:left w:val="none" w:sz="0" w:space="0" w:color="auto"/>
        <w:bottom w:val="none" w:sz="0" w:space="0" w:color="auto"/>
        <w:right w:val="none" w:sz="0" w:space="0" w:color="auto"/>
      </w:divBdr>
    </w:div>
    <w:div w:id="809708443">
      <w:bodyDiv w:val="1"/>
      <w:marLeft w:val="0"/>
      <w:marRight w:val="0"/>
      <w:marTop w:val="0"/>
      <w:marBottom w:val="0"/>
      <w:divBdr>
        <w:top w:val="none" w:sz="0" w:space="0" w:color="auto"/>
        <w:left w:val="none" w:sz="0" w:space="0" w:color="auto"/>
        <w:bottom w:val="none" w:sz="0" w:space="0" w:color="auto"/>
        <w:right w:val="none" w:sz="0" w:space="0" w:color="auto"/>
      </w:divBdr>
    </w:div>
    <w:div w:id="810168449">
      <w:bodyDiv w:val="1"/>
      <w:marLeft w:val="0"/>
      <w:marRight w:val="0"/>
      <w:marTop w:val="0"/>
      <w:marBottom w:val="0"/>
      <w:divBdr>
        <w:top w:val="none" w:sz="0" w:space="0" w:color="auto"/>
        <w:left w:val="none" w:sz="0" w:space="0" w:color="auto"/>
        <w:bottom w:val="none" w:sz="0" w:space="0" w:color="auto"/>
        <w:right w:val="none" w:sz="0" w:space="0" w:color="auto"/>
      </w:divBdr>
    </w:div>
    <w:div w:id="815999934">
      <w:bodyDiv w:val="1"/>
      <w:marLeft w:val="0"/>
      <w:marRight w:val="0"/>
      <w:marTop w:val="0"/>
      <w:marBottom w:val="0"/>
      <w:divBdr>
        <w:top w:val="none" w:sz="0" w:space="0" w:color="auto"/>
        <w:left w:val="none" w:sz="0" w:space="0" w:color="auto"/>
        <w:bottom w:val="none" w:sz="0" w:space="0" w:color="auto"/>
        <w:right w:val="none" w:sz="0" w:space="0" w:color="auto"/>
      </w:divBdr>
    </w:div>
    <w:div w:id="820656800">
      <w:bodyDiv w:val="1"/>
      <w:marLeft w:val="0"/>
      <w:marRight w:val="0"/>
      <w:marTop w:val="0"/>
      <w:marBottom w:val="0"/>
      <w:divBdr>
        <w:top w:val="none" w:sz="0" w:space="0" w:color="auto"/>
        <w:left w:val="none" w:sz="0" w:space="0" w:color="auto"/>
        <w:bottom w:val="none" w:sz="0" w:space="0" w:color="auto"/>
        <w:right w:val="none" w:sz="0" w:space="0" w:color="auto"/>
      </w:divBdr>
    </w:div>
    <w:div w:id="843788955">
      <w:bodyDiv w:val="1"/>
      <w:marLeft w:val="0"/>
      <w:marRight w:val="0"/>
      <w:marTop w:val="0"/>
      <w:marBottom w:val="0"/>
      <w:divBdr>
        <w:top w:val="none" w:sz="0" w:space="0" w:color="auto"/>
        <w:left w:val="none" w:sz="0" w:space="0" w:color="auto"/>
        <w:bottom w:val="none" w:sz="0" w:space="0" w:color="auto"/>
        <w:right w:val="none" w:sz="0" w:space="0" w:color="auto"/>
      </w:divBdr>
    </w:div>
    <w:div w:id="848837251">
      <w:bodyDiv w:val="1"/>
      <w:marLeft w:val="0"/>
      <w:marRight w:val="0"/>
      <w:marTop w:val="0"/>
      <w:marBottom w:val="0"/>
      <w:divBdr>
        <w:top w:val="none" w:sz="0" w:space="0" w:color="auto"/>
        <w:left w:val="none" w:sz="0" w:space="0" w:color="auto"/>
        <w:bottom w:val="none" w:sz="0" w:space="0" w:color="auto"/>
        <w:right w:val="none" w:sz="0" w:space="0" w:color="auto"/>
      </w:divBdr>
      <w:divsChild>
        <w:div w:id="1088619806">
          <w:marLeft w:val="0"/>
          <w:marRight w:val="0"/>
          <w:marTop w:val="0"/>
          <w:marBottom w:val="0"/>
          <w:divBdr>
            <w:top w:val="none" w:sz="0" w:space="0" w:color="auto"/>
            <w:left w:val="none" w:sz="0" w:space="0" w:color="auto"/>
            <w:bottom w:val="none" w:sz="0" w:space="0" w:color="auto"/>
            <w:right w:val="none" w:sz="0" w:space="0" w:color="auto"/>
          </w:divBdr>
          <w:divsChild>
            <w:div w:id="468547414">
              <w:marLeft w:val="0"/>
              <w:marRight w:val="0"/>
              <w:marTop w:val="0"/>
              <w:marBottom w:val="0"/>
              <w:divBdr>
                <w:top w:val="none" w:sz="0" w:space="0" w:color="auto"/>
                <w:left w:val="none" w:sz="0" w:space="0" w:color="auto"/>
                <w:bottom w:val="none" w:sz="0" w:space="0" w:color="auto"/>
                <w:right w:val="none" w:sz="0" w:space="0" w:color="auto"/>
              </w:divBdr>
              <w:divsChild>
                <w:div w:id="1000427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566316">
          <w:marLeft w:val="0"/>
          <w:marRight w:val="0"/>
          <w:marTop w:val="0"/>
          <w:marBottom w:val="0"/>
          <w:divBdr>
            <w:top w:val="none" w:sz="0" w:space="0" w:color="auto"/>
            <w:left w:val="none" w:sz="0" w:space="0" w:color="auto"/>
            <w:bottom w:val="none" w:sz="0" w:space="0" w:color="auto"/>
            <w:right w:val="none" w:sz="0" w:space="0" w:color="auto"/>
          </w:divBdr>
          <w:divsChild>
            <w:div w:id="959989157">
              <w:marLeft w:val="0"/>
              <w:marRight w:val="0"/>
              <w:marTop w:val="0"/>
              <w:marBottom w:val="0"/>
              <w:divBdr>
                <w:top w:val="none" w:sz="0" w:space="0" w:color="auto"/>
                <w:left w:val="none" w:sz="0" w:space="0" w:color="auto"/>
                <w:bottom w:val="none" w:sz="0" w:space="0" w:color="auto"/>
                <w:right w:val="none" w:sz="0" w:space="0" w:color="auto"/>
              </w:divBdr>
              <w:divsChild>
                <w:div w:id="1202402322">
                  <w:marLeft w:val="0"/>
                  <w:marRight w:val="0"/>
                  <w:marTop w:val="0"/>
                  <w:marBottom w:val="0"/>
                  <w:divBdr>
                    <w:top w:val="none" w:sz="0" w:space="0" w:color="auto"/>
                    <w:left w:val="none" w:sz="0" w:space="0" w:color="auto"/>
                    <w:bottom w:val="none" w:sz="0" w:space="0" w:color="auto"/>
                    <w:right w:val="none" w:sz="0" w:space="0" w:color="auto"/>
                  </w:divBdr>
                  <w:divsChild>
                    <w:div w:id="1477451957">
                      <w:marLeft w:val="0"/>
                      <w:marRight w:val="0"/>
                      <w:marTop w:val="0"/>
                      <w:marBottom w:val="0"/>
                      <w:divBdr>
                        <w:top w:val="none" w:sz="0" w:space="0" w:color="auto"/>
                        <w:left w:val="none" w:sz="0" w:space="0" w:color="auto"/>
                        <w:bottom w:val="none" w:sz="0" w:space="0" w:color="auto"/>
                        <w:right w:val="none" w:sz="0" w:space="0" w:color="auto"/>
                      </w:divBdr>
                      <w:divsChild>
                        <w:div w:id="1447579098">
                          <w:marLeft w:val="0"/>
                          <w:marRight w:val="0"/>
                          <w:marTop w:val="0"/>
                          <w:marBottom w:val="0"/>
                          <w:divBdr>
                            <w:top w:val="none" w:sz="0" w:space="0" w:color="auto"/>
                            <w:left w:val="none" w:sz="0" w:space="0" w:color="auto"/>
                            <w:bottom w:val="none" w:sz="0" w:space="0" w:color="auto"/>
                            <w:right w:val="none" w:sz="0" w:space="0" w:color="auto"/>
                          </w:divBdr>
                        </w:div>
                        <w:div w:id="173816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007375">
          <w:marLeft w:val="0"/>
          <w:marRight w:val="0"/>
          <w:marTop w:val="0"/>
          <w:marBottom w:val="0"/>
          <w:divBdr>
            <w:top w:val="none" w:sz="0" w:space="0" w:color="auto"/>
            <w:left w:val="none" w:sz="0" w:space="0" w:color="auto"/>
            <w:bottom w:val="none" w:sz="0" w:space="0" w:color="auto"/>
            <w:right w:val="none" w:sz="0" w:space="0" w:color="auto"/>
          </w:divBdr>
          <w:divsChild>
            <w:div w:id="1743872640">
              <w:marLeft w:val="0"/>
              <w:marRight w:val="0"/>
              <w:marTop w:val="0"/>
              <w:marBottom w:val="0"/>
              <w:divBdr>
                <w:top w:val="none" w:sz="0" w:space="0" w:color="auto"/>
                <w:left w:val="none" w:sz="0" w:space="0" w:color="auto"/>
                <w:bottom w:val="none" w:sz="0" w:space="0" w:color="auto"/>
                <w:right w:val="none" w:sz="0" w:space="0" w:color="auto"/>
              </w:divBdr>
              <w:divsChild>
                <w:div w:id="150169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598947">
      <w:bodyDiv w:val="1"/>
      <w:marLeft w:val="0"/>
      <w:marRight w:val="0"/>
      <w:marTop w:val="0"/>
      <w:marBottom w:val="0"/>
      <w:divBdr>
        <w:top w:val="none" w:sz="0" w:space="0" w:color="auto"/>
        <w:left w:val="none" w:sz="0" w:space="0" w:color="auto"/>
        <w:bottom w:val="none" w:sz="0" w:space="0" w:color="auto"/>
        <w:right w:val="none" w:sz="0" w:space="0" w:color="auto"/>
      </w:divBdr>
    </w:div>
    <w:div w:id="893856144">
      <w:bodyDiv w:val="1"/>
      <w:marLeft w:val="0"/>
      <w:marRight w:val="0"/>
      <w:marTop w:val="0"/>
      <w:marBottom w:val="0"/>
      <w:divBdr>
        <w:top w:val="none" w:sz="0" w:space="0" w:color="auto"/>
        <w:left w:val="none" w:sz="0" w:space="0" w:color="auto"/>
        <w:bottom w:val="none" w:sz="0" w:space="0" w:color="auto"/>
        <w:right w:val="none" w:sz="0" w:space="0" w:color="auto"/>
      </w:divBdr>
    </w:div>
    <w:div w:id="896938903">
      <w:bodyDiv w:val="1"/>
      <w:marLeft w:val="0"/>
      <w:marRight w:val="0"/>
      <w:marTop w:val="0"/>
      <w:marBottom w:val="0"/>
      <w:divBdr>
        <w:top w:val="none" w:sz="0" w:space="0" w:color="auto"/>
        <w:left w:val="none" w:sz="0" w:space="0" w:color="auto"/>
        <w:bottom w:val="none" w:sz="0" w:space="0" w:color="auto"/>
        <w:right w:val="none" w:sz="0" w:space="0" w:color="auto"/>
      </w:divBdr>
    </w:div>
    <w:div w:id="910429606">
      <w:bodyDiv w:val="1"/>
      <w:marLeft w:val="0"/>
      <w:marRight w:val="0"/>
      <w:marTop w:val="0"/>
      <w:marBottom w:val="0"/>
      <w:divBdr>
        <w:top w:val="none" w:sz="0" w:space="0" w:color="auto"/>
        <w:left w:val="none" w:sz="0" w:space="0" w:color="auto"/>
        <w:bottom w:val="none" w:sz="0" w:space="0" w:color="auto"/>
        <w:right w:val="none" w:sz="0" w:space="0" w:color="auto"/>
      </w:divBdr>
      <w:divsChild>
        <w:div w:id="323167539">
          <w:marLeft w:val="0"/>
          <w:marRight w:val="0"/>
          <w:marTop w:val="0"/>
          <w:marBottom w:val="0"/>
          <w:divBdr>
            <w:top w:val="none" w:sz="0" w:space="0" w:color="auto"/>
            <w:left w:val="none" w:sz="0" w:space="0" w:color="auto"/>
            <w:bottom w:val="none" w:sz="0" w:space="0" w:color="auto"/>
            <w:right w:val="none" w:sz="0" w:space="0" w:color="auto"/>
          </w:divBdr>
          <w:divsChild>
            <w:div w:id="1504972228">
              <w:marLeft w:val="0"/>
              <w:marRight w:val="0"/>
              <w:marTop w:val="0"/>
              <w:marBottom w:val="0"/>
              <w:divBdr>
                <w:top w:val="none" w:sz="0" w:space="0" w:color="auto"/>
                <w:left w:val="none" w:sz="0" w:space="0" w:color="auto"/>
                <w:bottom w:val="none" w:sz="0" w:space="0" w:color="auto"/>
                <w:right w:val="none" w:sz="0" w:space="0" w:color="auto"/>
              </w:divBdr>
              <w:divsChild>
                <w:div w:id="1995909324">
                  <w:marLeft w:val="0"/>
                  <w:marRight w:val="0"/>
                  <w:marTop w:val="0"/>
                  <w:marBottom w:val="0"/>
                  <w:divBdr>
                    <w:top w:val="none" w:sz="0" w:space="0" w:color="auto"/>
                    <w:left w:val="none" w:sz="0" w:space="0" w:color="auto"/>
                    <w:bottom w:val="none" w:sz="0" w:space="0" w:color="auto"/>
                    <w:right w:val="none" w:sz="0" w:space="0" w:color="auto"/>
                  </w:divBdr>
                  <w:divsChild>
                    <w:div w:id="199205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033363">
      <w:bodyDiv w:val="1"/>
      <w:marLeft w:val="0"/>
      <w:marRight w:val="0"/>
      <w:marTop w:val="0"/>
      <w:marBottom w:val="0"/>
      <w:divBdr>
        <w:top w:val="none" w:sz="0" w:space="0" w:color="auto"/>
        <w:left w:val="none" w:sz="0" w:space="0" w:color="auto"/>
        <w:bottom w:val="none" w:sz="0" w:space="0" w:color="auto"/>
        <w:right w:val="none" w:sz="0" w:space="0" w:color="auto"/>
      </w:divBdr>
      <w:divsChild>
        <w:div w:id="39596672">
          <w:marLeft w:val="0"/>
          <w:marRight w:val="0"/>
          <w:marTop w:val="0"/>
          <w:marBottom w:val="0"/>
          <w:divBdr>
            <w:top w:val="none" w:sz="0" w:space="0" w:color="auto"/>
            <w:left w:val="none" w:sz="0" w:space="0" w:color="auto"/>
            <w:bottom w:val="none" w:sz="0" w:space="0" w:color="auto"/>
            <w:right w:val="none" w:sz="0" w:space="0" w:color="auto"/>
          </w:divBdr>
        </w:div>
        <w:div w:id="69813374">
          <w:marLeft w:val="0"/>
          <w:marRight w:val="0"/>
          <w:marTop w:val="0"/>
          <w:marBottom w:val="0"/>
          <w:divBdr>
            <w:top w:val="none" w:sz="0" w:space="0" w:color="auto"/>
            <w:left w:val="none" w:sz="0" w:space="0" w:color="auto"/>
            <w:bottom w:val="none" w:sz="0" w:space="0" w:color="auto"/>
            <w:right w:val="none" w:sz="0" w:space="0" w:color="auto"/>
          </w:divBdr>
        </w:div>
        <w:div w:id="637539930">
          <w:marLeft w:val="0"/>
          <w:marRight w:val="0"/>
          <w:marTop w:val="0"/>
          <w:marBottom w:val="0"/>
          <w:divBdr>
            <w:top w:val="none" w:sz="0" w:space="0" w:color="auto"/>
            <w:left w:val="none" w:sz="0" w:space="0" w:color="auto"/>
            <w:bottom w:val="none" w:sz="0" w:space="0" w:color="auto"/>
            <w:right w:val="none" w:sz="0" w:space="0" w:color="auto"/>
          </w:divBdr>
        </w:div>
        <w:div w:id="666715728">
          <w:marLeft w:val="0"/>
          <w:marRight w:val="0"/>
          <w:marTop w:val="0"/>
          <w:marBottom w:val="0"/>
          <w:divBdr>
            <w:top w:val="none" w:sz="0" w:space="0" w:color="auto"/>
            <w:left w:val="none" w:sz="0" w:space="0" w:color="auto"/>
            <w:bottom w:val="none" w:sz="0" w:space="0" w:color="auto"/>
            <w:right w:val="none" w:sz="0" w:space="0" w:color="auto"/>
          </w:divBdr>
        </w:div>
        <w:div w:id="755710936">
          <w:marLeft w:val="0"/>
          <w:marRight w:val="0"/>
          <w:marTop w:val="0"/>
          <w:marBottom w:val="0"/>
          <w:divBdr>
            <w:top w:val="none" w:sz="0" w:space="0" w:color="auto"/>
            <w:left w:val="none" w:sz="0" w:space="0" w:color="auto"/>
            <w:bottom w:val="none" w:sz="0" w:space="0" w:color="auto"/>
            <w:right w:val="none" w:sz="0" w:space="0" w:color="auto"/>
          </w:divBdr>
        </w:div>
        <w:div w:id="1135103255">
          <w:marLeft w:val="0"/>
          <w:marRight w:val="0"/>
          <w:marTop w:val="0"/>
          <w:marBottom w:val="0"/>
          <w:divBdr>
            <w:top w:val="none" w:sz="0" w:space="0" w:color="auto"/>
            <w:left w:val="none" w:sz="0" w:space="0" w:color="auto"/>
            <w:bottom w:val="none" w:sz="0" w:space="0" w:color="auto"/>
            <w:right w:val="none" w:sz="0" w:space="0" w:color="auto"/>
          </w:divBdr>
        </w:div>
        <w:div w:id="1291938050">
          <w:marLeft w:val="0"/>
          <w:marRight w:val="0"/>
          <w:marTop w:val="0"/>
          <w:marBottom w:val="0"/>
          <w:divBdr>
            <w:top w:val="none" w:sz="0" w:space="0" w:color="auto"/>
            <w:left w:val="none" w:sz="0" w:space="0" w:color="auto"/>
            <w:bottom w:val="none" w:sz="0" w:space="0" w:color="auto"/>
            <w:right w:val="none" w:sz="0" w:space="0" w:color="auto"/>
          </w:divBdr>
        </w:div>
        <w:div w:id="1917938492">
          <w:marLeft w:val="0"/>
          <w:marRight w:val="0"/>
          <w:marTop w:val="0"/>
          <w:marBottom w:val="0"/>
          <w:divBdr>
            <w:top w:val="none" w:sz="0" w:space="0" w:color="auto"/>
            <w:left w:val="none" w:sz="0" w:space="0" w:color="auto"/>
            <w:bottom w:val="none" w:sz="0" w:space="0" w:color="auto"/>
            <w:right w:val="none" w:sz="0" w:space="0" w:color="auto"/>
          </w:divBdr>
        </w:div>
        <w:div w:id="1922909327">
          <w:marLeft w:val="0"/>
          <w:marRight w:val="0"/>
          <w:marTop w:val="0"/>
          <w:marBottom w:val="0"/>
          <w:divBdr>
            <w:top w:val="none" w:sz="0" w:space="0" w:color="auto"/>
            <w:left w:val="none" w:sz="0" w:space="0" w:color="auto"/>
            <w:bottom w:val="none" w:sz="0" w:space="0" w:color="auto"/>
            <w:right w:val="none" w:sz="0" w:space="0" w:color="auto"/>
          </w:divBdr>
        </w:div>
        <w:div w:id="1971091178">
          <w:marLeft w:val="0"/>
          <w:marRight w:val="0"/>
          <w:marTop w:val="0"/>
          <w:marBottom w:val="0"/>
          <w:divBdr>
            <w:top w:val="none" w:sz="0" w:space="0" w:color="auto"/>
            <w:left w:val="none" w:sz="0" w:space="0" w:color="auto"/>
            <w:bottom w:val="none" w:sz="0" w:space="0" w:color="auto"/>
            <w:right w:val="none" w:sz="0" w:space="0" w:color="auto"/>
          </w:divBdr>
        </w:div>
        <w:div w:id="2003459799">
          <w:marLeft w:val="0"/>
          <w:marRight w:val="0"/>
          <w:marTop w:val="0"/>
          <w:marBottom w:val="0"/>
          <w:divBdr>
            <w:top w:val="none" w:sz="0" w:space="0" w:color="auto"/>
            <w:left w:val="none" w:sz="0" w:space="0" w:color="auto"/>
            <w:bottom w:val="none" w:sz="0" w:space="0" w:color="auto"/>
            <w:right w:val="none" w:sz="0" w:space="0" w:color="auto"/>
          </w:divBdr>
        </w:div>
        <w:div w:id="2017347190">
          <w:marLeft w:val="0"/>
          <w:marRight w:val="0"/>
          <w:marTop w:val="0"/>
          <w:marBottom w:val="0"/>
          <w:divBdr>
            <w:top w:val="none" w:sz="0" w:space="0" w:color="auto"/>
            <w:left w:val="none" w:sz="0" w:space="0" w:color="auto"/>
            <w:bottom w:val="none" w:sz="0" w:space="0" w:color="auto"/>
            <w:right w:val="none" w:sz="0" w:space="0" w:color="auto"/>
          </w:divBdr>
        </w:div>
        <w:div w:id="2076586240">
          <w:marLeft w:val="0"/>
          <w:marRight w:val="0"/>
          <w:marTop w:val="0"/>
          <w:marBottom w:val="0"/>
          <w:divBdr>
            <w:top w:val="none" w:sz="0" w:space="0" w:color="auto"/>
            <w:left w:val="none" w:sz="0" w:space="0" w:color="auto"/>
            <w:bottom w:val="none" w:sz="0" w:space="0" w:color="auto"/>
            <w:right w:val="none" w:sz="0" w:space="0" w:color="auto"/>
          </w:divBdr>
        </w:div>
      </w:divsChild>
    </w:div>
    <w:div w:id="948047347">
      <w:bodyDiv w:val="1"/>
      <w:marLeft w:val="0"/>
      <w:marRight w:val="0"/>
      <w:marTop w:val="0"/>
      <w:marBottom w:val="0"/>
      <w:divBdr>
        <w:top w:val="none" w:sz="0" w:space="0" w:color="auto"/>
        <w:left w:val="none" w:sz="0" w:space="0" w:color="auto"/>
        <w:bottom w:val="none" w:sz="0" w:space="0" w:color="auto"/>
        <w:right w:val="none" w:sz="0" w:space="0" w:color="auto"/>
      </w:divBdr>
    </w:div>
    <w:div w:id="968629676">
      <w:bodyDiv w:val="1"/>
      <w:marLeft w:val="0"/>
      <w:marRight w:val="0"/>
      <w:marTop w:val="0"/>
      <w:marBottom w:val="0"/>
      <w:divBdr>
        <w:top w:val="none" w:sz="0" w:space="0" w:color="auto"/>
        <w:left w:val="none" w:sz="0" w:space="0" w:color="auto"/>
        <w:bottom w:val="none" w:sz="0" w:space="0" w:color="auto"/>
        <w:right w:val="none" w:sz="0" w:space="0" w:color="auto"/>
      </w:divBdr>
    </w:div>
    <w:div w:id="970018103">
      <w:bodyDiv w:val="1"/>
      <w:marLeft w:val="0"/>
      <w:marRight w:val="0"/>
      <w:marTop w:val="0"/>
      <w:marBottom w:val="0"/>
      <w:divBdr>
        <w:top w:val="none" w:sz="0" w:space="0" w:color="auto"/>
        <w:left w:val="none" w:sz="0" w:space="0" w:color="auto"/>
        <w:bottom w:val="none" w:sz="0" w:space="0" w:color="auto"/>
        <w:right w:val="none" w:sz="0" w:space="0" w:color="auto"/>
      </w:divBdr>
    </w:div>
    <w:div w:id="971252115">
      <w:bodyDiv w:val="1"/>
      <w:marLeft w:val="0"/>
      <w:marRight w:val="0"/>
      <w:marTop w:val="0"/>
      <w:marBottom w:val="0"/>
      <w:divBdr>
        <w:top w:val="none" w:sz="0" w:space="0" w:color="auto"/>
        <w:left w:val="none" w:sz="0" w:space="0" w:color="auto"/>
        <w:bottom w:val="none" w:sz="0" w:space="0" w:color="auto"/>
        <w:right w:val="none" w:sz="0" w:space="0" w:color="auto"/>
      </w:divBdr>
    </w:div>
    <w:div w:id="991374604">
      <w:bodyDiv w:val="1"/>
      <w:marLeft w:val="0"/>
      <w:marRight w:val="0"/>
      <w:marTop w:val="0"/>
      <w:marBottom w:val="0"/>
      <w:divBdr>
        <w:top w:val="none" w:sz="0" w:space="0" w:color="auto"/>
        <w:left w:val="none" w:sz="0" w:space="0" w:color="auto"/>
        <w:bottom w:val="none" w:sz="0" w:space="0" w:color="auto"/>
        <w:right w:val="none" w:sz="0" w:space="0" w:color="auto"/>
      </w:divBdr>
    </w:div>
    <w:div w:id="1004161788">
      <w:bodyDiv w:val="1"/>
      <w:marLeft w:val="0"/>
      <w:marRight w:val="0"/>
      <w:marTop w:val="0"/>
      <w:marBottom w:val="0"/>
      <w:divBdr>
        <w:top w:val="none" w:sz="0" w:space="0" w:color="auto"/>
        <w:left w:val="none" w:sz="0" w:space="0" w:color="auto"/>
        <w:bottom w:val="none" w:sz="0" w:space="0" w:color="auto"/>
        <w:right w:val="none" w:sz="0" w:space="0" w:color="auto"/>
      </w:divBdr>
      <w:divsChild>
        <w:div w:id="570390918">
          <w:marLeft w:val="0"/>
          <w:marRight w:val="0"/>
          <w:marTop w:val="0"/>
          <w:marBottom w:val="0"/>
          <w:divBdr>
            <w:top w:val="none" w:sz="0" w:space="0" w:color="auto"/>
            <w:left w:val="none" w:sz="0" w:space="0" w:color="auto"/>
            <w:bottom w:val="none" w:sz="0" w:space="0" w:color="auto"/>
            <w:right w:val="none" w:sz="0" w:space="0" w:color="auto"/>
          </w:divBdr>
        </w:div>
        <w:div w:id="941955659">
          <w:marLeft w:val="0"/>
          <w:marRight w:val="0"/>
          <w:marTop w:val="0"/>
          <w:marBottom w:val="0"/>
          <w:divBdr>
            <w:top w:val="none" w:sz="0" w:space="0" w:color="auto"/>
            <w:left w:val="none" w:sz="0" w:space="0" w:color="auto"/>
            <w:bottom w:val="none" w:sz="0" w:space="0" w:color="auto"/>
            <w:right w:val="none" w:sz="0" w:space="0" w:color="auto"/>
          </w:divBdr>
        </w:div>
        <w:div w:id="1272467677">
          <w:marLeft w:val="0"/>
          <w:marRight w:val="0"/>
          <w:marTop w:val="0"/>
          <w:marBottom w:val="0"/>
          <w:divBdr>
            <w:top w:val="none" w:sz="0" w:space="0" w:color="auto"/>
            <w:left w:val="none" w:sz="0" w:space="0" w:color="auto"/>
            <w:bottom w:val="none" w:sz="0" w:space="0" w:color="auto"/>
            <w:right w:val="none" w:sz="0" w:space="0" w:color="auto"/>
          </w:divBdr>
        </w:div>
      </w:divsChild>
    </w:div>
    <w:div w:id="1017079947">
      <w:bodyDiv w:val="1"/>
      <w:marLeft w:val="0"/>
      <w:marRight w:val="0"/>
      <w:marTop w:val="0"/>
      <w:marBottom w:val="0"/>
      <w:divBdr>
        <w:top w:val="none" w:sz="0" w:space="0" w:color="auto"/>
        <w:left w:val="none" w:sz="0" w:space="0" w:color="auto"/>
        <w:bottom w:val="none" w:sz="0" w:space="0" w:color="auto"/>
        <w:right w:val="none" w:sz="0" w:space="0" w:color="auto"/>
      </w:divBdr>
    </w:div>
    <w:div w:id="1033307891">
      <w:bodyDiv w:val="1"/>
      <w:marLeft w:val="0"/>
      <w:marRight w:val="0"/>
      <w:marTop w:val="0"/>
      <w:marBottom w:val="0"/>
      <w:divBdr>
        <w:top w:val="none" w:sz="0" w:space="0" w:color="auto"/>
        <w:left w:val="none" w:sz="0" w:space="0" w:color="auto"/>
        <w:bottom w:val="none" w:sz="0" w:space="0" w:color="auto"/>
        <w:right w:val="none" w:sz="0" w:space="0" w:color="auto"/>
      </w:divBdr>
      <w:divsChild>
        <w:div w:id="1573782798">
          <w:marLeft w:val="0"/>
          <w:marRight w:val="0"/>
          <w:marTop w:val="0"/>
          <w:marBottom w:val="0"/>
          <w:divBdr>
            <w:top w:val="none" w:sz="0" w:space="0" w:color="auto"/>
            <w:left w:val="none" w:sz="0" w:space="0" w:color="auto"/>
            <w:bottom w:val="none" w:sz="0" w:space="0" w:color="auto"/>
            <w:right w:val="none" w:sz="0" w:space="0" w:color="auto"/>
          </w:divBdr>
          <w:divsChild>
            <w:div w:id="872349875">
              <w:marLeft w:val="0"/>
              <w:marRight w:val="0"/>
              <w:marTop w:val="0"/>
              <w:marBottom w:val="0"/>
              <w:divBdr>
                <w:top w:val="none" w:sz="0" w:space="0" w:color="auto"/>
                <w:left w:val="none" w:sz="0" w:space="0" w:color="auto"/>
                <w:bottom w:val="none" w:sz="0" w:space="0" w:color="auto"/>
                <w:right w:val="none" w:sz="0" w:space="0" w:color="auto"/>
              </w:divBdr>
            </w:div>
          </w:divsChild>
        </w:div>
        <w:div w:id="1867021289">
          <w:marLeft w:val="0"/>
          <w:marRight w:val="0"/>
          <w:marTop w:val="0"/>
          <w:marBottom w:val="0"/>
          <w:divBdr>
            <w:top w:val="none" w:sz="0" w:space="0" w:color="auto"/>
            <w:left w:val="none" w:sz="0" w:space="0" w:color="auto"/>
            <w:bottom w:val="none" w:sz="0" w:space="0" w:color="auto"/>
            <w:right w:val="none" w:sz="0" w:space="0" w:color="auto"/>
          </w:divBdr>
          <w:divsChild>
            <w:div w:id="1501383870">
              <w:marLeft w:val="0"/>
              <w:marRight w:val="0"/>
              <w:marTop w:val="0"/>
              <w:marBottom w:val="0"/>
              <w:divBdr>
                <w:top w:val="none" w:sz="0" w:space="0" w:color="auto"/>
                <w:left w:val="none" w:sz="0" w:space="0" w:color="auto"/>
                <w:bottom w:val="none" w:sz="0" w:space="0" w:color="auto"/>
                <w:right w:val="none" w:sz="0" w:space="0" w:color="auto"/>
              </w:divBdr>
              <w:divsChild>
                <w:div w:id="1916624354">
                  <w:marLeft w:val="0"/>
                  <w:marRight w:val="0"/>
                  <w:marTop w:val="0"/>
                  <w:marBottom w:val="0"/>
                  <w:divBdr>
                    <w:top w:val="none" w:sz="0" w:space="0" w:color="auto"/>
                    <w:left w:val="none" w:sz="0" w:space="0" w:color="auto"/>
                    <w:bottom w:val="none" w:sz="0" w:space="0" w:color="auto"/>
                    <w:right w:val="none" w:sz="0" w:space="0" w:color="auto"/>
                  </w:divBdr>
                </w:div>
              </w:divsChild>
            </w:div>
            <w:div w:id="114080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007252">
      <w:bodyDiv w:val="1"/>
      <w:marLeft w:val="0"/>
      <w:marRight w:val="0"/>
      <w:marTop w:val="0"/>
      <w:marBottom w:val="0"/>
      <w:divBdr>
        <w:top w:val="none" w:sz="0" w:space="0" w:color="auto"/>
        <w:left w:val="none" w:sz="0" w:space="0" w:color="auto"/>
        <w:bottom w:val="none" w:sz="0" w:space="0" w:color="auto"/>
        <w:right w:val="none" w:sz="0" w:space="0" w:color="auto"/>
      </w:divBdr>
    </w:div>
    <w:div w:id="1037240716">
      <w:bodyDiv w:val="1"/>
      <w:marLeft w:val="0"/>
      <w:marRight w:val="0"/>
      <w:marTop w:val="0"/>
      <w:marBottom w:val="0"/>
      <w:divBdr>
        <w:top w:val="none" w:sz="0" w:space="0" w:color="auto"/>
        <w:left w:val="none" w:sz="0" w:space="0" w:color="auto"/>
        <w:bottom w:val="none" w:sz="0" w:space="0" w:color="auto"/>
        <w:right w:val="none" w:sz="0" w:space="0" w:color="auto"/>
      </w:divBdr>
    </w:div>
    <w:div w:id="1041511339">
      <w:bodyDiv w:val="1"/>
      <w:marLeft w:val="0"/>
      <w:marRight w:val="0"/>
      <w:marTop w:val="0"/>
      <w:marBottom w:val="0"/>
      <w:divBdr>
        <w:top w:val="none" w:sz="0" w:space="0" w:color="auto"/>
        <w:left w:val="none" w:sz="0" w:space="0" w:color="auto"/>
        <w:bottom w:val="none" w:sz="0" w:space="0" w:color="auto"/>
        <w:right w:val="none" w:sz="0" w:space="0" w:color="auto"/>
      </w:divBdr>
    </w:div>
    <w:div w:id="1048919120">
      <w:bodyDiv w:val="1"/>
      <w:marLeft w:val="0"/>
      <w:marRight w:val="0"/>
      <w:marTop w:val="0"/>
      <w:marBottom w:val="0"/>
      <w:divBdr>
        <w:top w:val="none" w:sz="0" w:space="0" w:color="auto"/>
        <w:left w:val="none" w:sz="0" w:space="0" w:color="auto"/>
        <w:bottom w:val="none" w:sz="0" w:space="0" w:color="auto"/>
        <w:right w:val="none" w:sz="0" w:space="0" w:color="auto"/>
      </w:divBdr>
    </w:div>
    <w:div w:id="1079250372">
      <w:bodyDiv w:val="1"/>
      <w:marLeft w:val="0"/>
      <w:marRight w:val="0"/>
      <w:marTop w:val="0"/>
      <w:marBottom w:val="0"/>
      <w:divBdr>
        <w:top w:val="none" w:sz="0" w:space="0" w:color="auto"/>
        <w:left w:val="none" w:sz="0" w:space="0" w:color="auto"/>
        <w:bottom w:val="none" w:sz="0" w:space="0" w:color="auto"/>
        <w:right w:val="none" w:sz="0" w:space="0" w:color="auto"/>
      </w:divBdr>
      <w:divsChild>
        <w:div w:id="1117799874">
          <w:marLeft w:val="0"/>
          <w:marRight w:val="0"/>
          <w:marTop w:val="0"/>
          <w:marBottom w:val="0"/>
          <w:divBdr>
            <w:top w:val="none" w:sz="0" w:space="0" w:color="auto"/>
            <w:left w:val="none" w:sz="0" w:space="0" w:color="auto"/>
            <w:bottom w:val="none" w:sz="0" w:space="0" w:color="auto"/>
            <w:right w:val="none" w:sz="0" w:space="0" w:color="auto"/>
          </w:divBdr>
        </w:div>
        <w:div w:id="1345479217">
          <w:marLeft w:val="0"/>
          <w:marRight w:val="0"/>
          <w:marTop w:val="0"/>
          <w:marBottom w:val="0"/>
          <w:divBdr>
            <w:top w:val="none" w:sz="0" w:space="0" w:color="auto"/>
            <w:left w:val="none" w:sz="0" w:space="0" w:color="auto"/>
            <w:bottom w:val="none" w:sz="0" w:space="0" w:color="auto"/>
            <w:right w:val="none" w:sz="0" w:space="0" w:color="auto"/>
          </w:divBdr>
        </w:div>
        <w:div w:id="214052829">
          <w:marLeft w:val="0"/>
          <w:marRight w:val="0"/>
          <w:marTop w:val="0"/>
          <w:marBottom w:val="0"/>
          <w:divBdr>
            <w:top w:val="none" w:sz="0" w:space="0" w:color="auto"/>
            <w:left w:val="none" w:sz="0" w:space="0" w:color="auto"/>
            <w:bottom w:val="none" w:sz="0" w:space="0" w:color="auto"/>
            <w:right w:val="none" w:sz="0" w:space="0" w:color="auto"/>
          </w:divBdr>
        </w:div>
      </w:divsChild>
    </w:div>
    <w:div w:id="1106728352">
      <w:bodyDiv w:val="1"/>
      <w:marLeft w:val="0"/>
      <w:marRight w:val="0"/>
      <w:marTop w:val="0"/>
      <w:marBottom w:val="0"/>
      <w:divBdr>
        <w:top w:val="none" w:sz="0" w:space="0" w:color="auto"/>
        <w:left w:val="none" w:sz="0" w:space="0" w:color="auto"/>
        <w:bottom w:val="none" w:sz="0" w:space="0" w:color="auto"/>
        <w:right w:val="none" w:sz="0" w:space="0" w:color="auto"/>
      </w:divBdr>
      <w:divsChild>
        <w:div w:id="1126435173">
          <w:marLeft w:val="0"/>
          <w:marRight w:val="0"/>
          <w:marTop w:val="0"/>
          <w:marBottom w:val="0"/>
          <w:divBdr>
            <w:top w:val="none" w:sz="0" w:space="0" w:color="auto"/>
            <w:left w:val="none" w:sz="0" w:space="0" w:color="auto"/>
            <w:bottom w:val="none" w:sz="0" w:space="0" w:color="auto"/>
            <w:right w:val="none" w:sz="0" w:space="0" w:color="auto"/>
          </w:divBdr>
        </w:div>
        <w:div w:id="1967811561">
          <w:marLeft w:val="0"/>
          <w:marRight w:val="0"/>
          <w:marTop w:val="0"/>
          <w:marBottom w:val="0"/>
          <w:divBdr>
            <w:top w:val="none" w:sz="0" w:space="0" w:color="auto"/>
            <w:left w:val="none" w:sz="0" w:space="0" w:color="auto"/>
            <w:bottom w:val="none" w:sz="0" w:space="0" w:color="auto"/>
            <w:right w:val="none" w:sz="0" w:space="0" w:color="auto"/>
          </w:divBdr>
        </w:div>
        <w:div w:id="1610358351">
          <w:marLeft w:val="0"/>
          <w:marRight w:val="0"/>
          <w:marTop w:val="0"/>
          <w:marBottom w:val="0"/>
          <w:divBdr>
            <w:top w:val="none" w:sz="0" w:space="0" w:color="auto"/>
            <w:left w:val="none" w:sz="0" w:space="0" w:color="auto"/>
            <w:bottom w:val="none" w:sz="0" w:space="0" w:color="auto"/>
            <w:right w:val="none" w:sz="0" w:space="0" w:color="auto"/>
          </w:divBdr>
        </w:div>
      </w:divsChild>
    </w:div>
    <w:div w:id="1114128101">
      <w:bodyDiv w:val="1"/>
      <w:marLeft w:val="0"/>
      <w:marRight w:val="0"/>
      <w:marTop w:val="0"/>
      <w:marBottom w:val="0"/>
      <w:divBdr>
        <w:top w:val="none" w:sz="0" w:space="0" w:color="auto"/>
        <w:left w:val="none" w:sz="0" w:space="0" w:color="auto"/>
        <w:bottom w:val="none" w:sz="0" w:space="0" w:color="auto"/>
        <w:right w:val="none" w:sz="0" w:space="0" w:color="auto"/>
      </w:divBdr>
    </w:div>
    <w:div w:id="1122109506">
      <w:bodyDiv w:val="1"/>
      <w:marLeft w:val="0"/>
      <w:marRight w:val="0"/>
      <w:marTop w:val="0"/>
      <w:marBottom w:val="0"/>
      <w:divBdr>
        <w:top w:val="none" w:sz="0" w:space="0" w:color="auto"/>
        <w:left w:val="none" w:sz="0" w:space="0" w:color="auto"/>
        <w:bottom w:val="none" w:sz="0" w:space="0" w:color="auto"/>
        <w:right w:val="none" w:sz="0" w:space="0" w:color="auto"/>
      </w:divBdr>
    </w:div>
    <w:div w:id="1123765637">
      <w:bodyDiv w:val="1"/>
      <w:marLeft w:val="0"/>
      <w:marRight w:val="0"/>
      <w:marTop w:val="0"/>
      <w:marBottom w:val="0"/>
      <w:divBdr>
        <w:top w:val="none" w:sz="0" w:space="0" w:color="auto"/>
        <w:left w:val="none" w:sz="0" w:space="0" w:color="auto"/>
        <w:bottom w:val="none" w:sz="0" w:space="0" w:color="auto"/>
        <w:right w:val="none" w:sz="0" w:space="0" w:color="auto"/>
      </w:divBdr>
    </w:div>
    <w:div w:id="1126779859">
      <w:bodyDiv w:val="1"/>
      <w:marLeft w:val="0"/>
      <w:marRight w:val="0"/>
      <w:marTop w:val="0"/>
      <w:marBottom w:val="0"/>
      <w:divBdr>
        <w:top w:val="none" w:sz="0" w:space="0" w:color="auto"/>
        <w:left w:val="none" w:sz="0" w:space="0" w:color="auto"/>
        <w:bottom w:val="none" w:sz="0" w:space="0" w:color="auto"/>
        <w:right w:val="none" w:sz="0" w:space="0" w:color="auto"/>
      </w:divBdr>
    </w:div>
    <w:div w:id="1161388266">
      <w:bodyDiv w:val="1"/>
      <w:marLeft w:val="0"/>
      <w:marRight w:val="0"/>
      <w:marTop w:val="0"/>
      <w:marBottom w:val="0"/>
      <w:divBdr>
        <w:top w:val="none" w:sz="0" w:space="0" w:color="auto"/>
        <w:left w:val="none" w:sz="0" w:space="0" w:color="auto"/>
        <w:bottom w:val="none" w:sz="0" w:space="0" w:color="auto"/>
        <w:right w:val="none" w:sz="0" w:space="0" w:color="auto"/>
      </w:divBdr>
      <w:divsChild>
        <w:div w:id="593173017">
          <w:marLeft w:val="0"/>
          <w:marRight w:val="0"/>
          <w:marTop w:val="0"/>
          <w:marBottom w:val="0"/>
          <w:divBdr>
            <w:top w:val="none" w:sz="0" w:space="0" w:color="auto"/>
            <w:left w:val="none" w:sz="0" w:space="0" w:color="auto"/>
            <w:bottom w:val="none" w:sz="0" w:space="0" w:color="auto"/>
            <w:right w:val="none" w:sz="0" w:space="0" w:color="auto"/>
          </w:divBdr>
          <w:divsChild>
            <w:div w:id="38430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631211">
      <w:bodyDiv w:val="1"/>
      <w:marLeft w:val="0"/>
      <w:marRight w:val="0"/>
      <w:marTop w:val="0"/>
      <w:marBottom w:val="0"/>
      <w:divBdr>
        <w:top w:val="none" w:sz="0" w:space="0" w:color="auto"/>
        <w:left w:val="none" w:sz="0" w:space="0" w:color="auto"/>
        <w:bottom w:val="none" w:sz="0" w:space="0" w:color="auto"/>
        <w:right w:val="none" w:sz="0" w:space="0" w:color="auto"/>
      </w:divBdr>
    </w:div>
    <w:div w:id="1173884435">
      <w:bodyDiv w:val="1"/>
      <w:marLeft w:val="0"/>
      <w:marRight w:val="0"/>
      <w:marTop w:val="0"/>
      <w:marBottom w:val="0"/>
      <w:divBdr>
        <w:top w:val="none" w:sz="0" w:space="0" w:color="auto"/>
        <w:left w:val="none" w:sz="0" w:space="0" w:color="auto"/>
        <w:bottom w:val="none" w:sz="0" w:space="0" w:color="auto"/>
        <w:right w:val="none" w:sz="0" w:space="0" w:color="auto"/>
      </w:divBdr>
    </w:div>
    <w:div w:id="1185022210">
      <w:bodyDiv w:val="1"/>
      <w:marLeft w:val="0"/>
      <w:marRight w:val="0"/>
      <w:marTop w:val="0"/>
      <w:marBottom w:val="0"/>
      <w:divBdr>
        <w:top w:val="none" w:sz="0" w:space="0" w:color="auto"/>
        <w:left w:val="none" w:sz="0" w:space="0" w:color="auto"/>
        <w:bottom w:val="none" w:sz="0" w:space="0" w:color="auto"/>
        <w:right w:val="none" w:sz="0" w:space="0" w:color="auto"/>
      </w:divBdr>
    </w:div>
    <w:div w:id="1193112442">
      <w:bodyDiv w:val="1"/>
      <w:marLeft w:val="0"/>
      <w:marRight w:val="0"/>
      <w:marTop w:val="0"/>
      <w:marBottom w:val="0"/>
      <w:divBdr>
        <w:top w:val="none" w:sz="0" w:space="0" w:color="auto"/>
        <w:left w:val="none" w:sz="0" w:space="0" w:color="auto"/>
        <w:bottom w:val="none" w:sz="0" w:space="0" w:color="auto"/>
        <w:right w:val="none" w:sz="0" w:space="0" w:color="auto"/>
      </w:divBdr>
    </w:div>
    <w:div w:id="1200313757">
      <w:bodyDiv w:val="1"/>
      <w:marLeft w:val="0"/>
      <w:marRight w:val="0"/>
      <w:marTop w:val="0"/>
      <w:marBottom w:val="0"/>
      <w:divBdr>
        <w:top w:val="none" w:sz="0" w:space="0" w:color="auto"/>
        <w:left w:val="none" w:sz="0" w:space="0" w:color="auto"/>
        <w:bottom w:val="none" w:sz="0" w:space="0" w:color="auto"/>
        <w:right w:val="none" w:sz="0" w:space="0" w:color="auto"/>
      </w:divBdr>
      <w:divsChild>
        <w:div w:id="684795494">
          <w:marLeft w:val="0"/>
          <w:marRight w:val="0"/>
          <w:marTop w:val="0"/>
          <w:marBottom w:val="0"/>
          <w:divBdr>
            <w:top w:val="none" w:sz="0" w:space="0" w:color="auto"/>
            <w:left w:val="none" w:sz="0" w:space="0" w:color="auto"/>
            <w:bottom w:val="none" w:sz="0" w:space="0" w:color="auto"/>
            <w:right w:val="none" w:sz="0" w:space="0" w:color="auto"/>
          </w:divBdr>
        </w:div>
      </w:divsChild>
    </w:div>
    <w:div w:id="1213082802">
      <w:bodyDiv w:val="1"/>
      <w:marLeft w:val="0"/>
      <w:marRight w:val="0"/>
      <w:marTop w:val="0"/>
      <w:marBottom w:val="0"/>
      <w:divBdr>
        <w:top w:val="none" w:sz="0" w:space="0" w:color="auto"/>
        <w:left w:val="none" w:sz="0" w:space="0" w:color="auto"/>
        <w:bottom w:val="none" w:sz="0" w:space="0" w:color="auto"/>
        <w:right w:val="none" w:sz="0" w:space="0" w:color="auto"/>
      </w:divBdr>
    </w:div>
    <w:div w:id="1213273316">
      <w:bodyDiv w:val="1"/>
      <w:marLeft w:val="0"/>
      <w:marRight w:val="0"/>
      <w:marTop w:val="0"/>
      <w:marBottom w:val="0"/>
      <w:divBdr>
        <w:top w:val="none" w:sz="0" w:space="0" w:color="auto"/>
        <w:left w:val="none" w:sz="0" w:space="0" w:color="auto"/>
        <w:bottom w:val="none" w:sz="0" w:space="0" w:color="auto"/>
        <w:right w:val="none" w:sz="0" w:space="0" w:color="auto"/>
      </w:divBdr>
      <w:divsChild>
        <w:div w:id="19163303">
          <w:marLeft w:val="0"/>
          <w:marRight w:val="0"/>
          <w:marTop w:val="0"/>
          <w:marBottom w:val="0"/>
          <w:divBdr>
            <w:top w:val="none" w:sz="0" w:space="0" w:color="auto"/>
            <w:left w:val="none" w:sz="0" w:space="0" w:color="auto"/>
            <w:bottom w:val="none" w:sz="0" w:space="0" w:color="auto"/>
            <w:right w:val="none" w:sz="0" w:space="0" w:color="auto"/>
          </w:divBdr>
        </w:div>
        <w:div w:id="29885214">
          <w:marLeft w:val="0"/>
          <w:marRight w:val="0"/>
          <w:marTop w:val="0"/>
          <w:marBottom w:val="0"/>
          <w:divBdr>
            <w:top w:val="none" w:sz="0" w:space="0" w:color="auto"/>
            <w:left w:val="none" w:sz="0" w:space="0" w:color="auto"/>
            <w:bottom w:val="none" w:sz="0" w:space="0" w:color="auto"/>
            <w:right w:val="none" w:sz="0" w:space="0" w:color="auto"/>
          </w:divBdr>
        </w:div>
        <w:div w:id="173307925">
          <w:marLeft w:val="0"/>
          <w:marRight w:val="0"/>
          <w:marTop w:val="0"/>
          <w:marBottom w:val="0"/>
          <w:divBdr>
            <w:top w:val="none" w:sz="0" w:space="0" w:color="auto"/>
            <w:left w:val="none" w:sz="0" w:space="0" w:color="auto"/>
            <w:bottom w:val="none" w:sz="0" w:space="0" w:color="auto"/>
            <w:right w:val="none" w:sz="0" w:space="0" w:color="auto"/>
          </w:divBdr>
        </w:div>
        <w:div w:id="362635234">
          <w:marLeft w:val="0"/>
          <w:marRight w:val="0"/>
          <w:marTop w:val="0"/>
          <w:marBottom w:val="0"/>
          <w:divBdr>
            <w:top w:val="none" w:sz="0" w:space="0" w:color="auto"/>
            <w:left w:val="none" w:sz="0" w:space="0" w:color="auto"/>
            <w:bottom w:val="none" w:sz="0" w:space="0" w:color="auto"/>
            <w:right w:val="none" w:sz="0" w:space="0" w:color="auto"/>
          </w:divBdr>
        </w:div>
        <w:div w:id="367147870">
          <w:marLeft w:val="0"/>
          <w:marRight w:val="0"/>
          <w:marTop w:val="0"/>
          <w:marBottom w:val="0"/>
          <w:divBdr>
            <w:top w:val="none" w:sz="0" w:space="0" w:color="auto"/>
            <w:left w:val="none" w:sz="0" w:space="0" w:color="auto"/>
            <w:bottom w:val="none" w:sz="0" w:space="0" w:color="auto"/>
            <w:right w:val="none" w:sz="0" w:space="0" w:color="auto"/>
          </w:divBdr>
        </w:div>
        <w:div w:id="433402217">
          <w:marLeft w:val="0"/>
          <w:marRight w:val="0"/>
          <w:marTop w:val="0"/>
          <w:marBottom w:val="0"/>
          <w:divBdr>
            <w:top w:val="none" w:sz="0" w:space="0" w:color="auto"/>
            <w:left w:val="none" w:sz="0" w:space="0" w:color="auto"/>
            <w:bottom w:val="none" w:sz="0" w:space="0" w:color="auto"/>
            <w:right w:val="none" w:sz="0" w:space="0" w:color="auto"/>
          </w:divBdr>
        </w:div>
        <w:div w:id="482350740">
          <w:marLeft w:val="0"/>
          <w:marRight w:val="0"/>
          <w:marTop w:val="0"/>
          <w:marBottom w:val="0"/>
          <w:divBdr>
            <w:top w:val="none" w:sz="0" w:space="0" w:color="auto"/>
            <w:left w:val="none" w:sz="0" w:space="0" w:color="auto"/>
            <w:bottom w:val="none" w:sz="0" w:space="0" w:color="auto"/>
            <w:right w:val="none" w:sz="0" w:space="0" w:color="auto"/>
          </w:divBdr>
        </w:div>
        <w:div w:id="490606712">
          <w:marLeft w:val="0"/>
          <w:marRight w:val="0"/>
          <w:marTop w:val="0"/>
          <w:marBottom w:val="0"/>
          <w:divBdr>
            <w:top w:val="none" w:sz="0" w:space="0" w:color="auto"/>
            <w:left w:val="none" w:sz="0" w:space="0" w:color="auto"/>
            <w:bottom w:val="none" w:sz="0" w:space="0" w:color="auto"/>
            <w:right w:val="none" w:sz="0" w:space="0" w:color="auto"/>
          </w:divBdr>
        </w:div>
        <w:div w:id="501897611">
          <w:marLeft w:val="0"/>
          <w:marRight w:val="0"/>
          <w:marTop w:val="0"/>
          <w:marBottom w:val="0"/>
          <w:divBdr>
            <w:top w:val="none" w:sz="0" w:space="0" w:color="auto"/>
            <w:left w:val="none" w:sz="0" w:space="0" w:color="auto"/>
            <w:bottom w:val="none" w:sz="0" w:space="0" w:color="auto"/>
            <w:right w:val="none" w:sz="0" w:space="0" w:color="auto"/>
          </w:divBdr>
        </w:div>
        <w:div w:id="712392061">
          <w:marLeft w:val="0"/>
          <w:marRight w:val="0"/>
          <w:marTop w:val="0"/>
          <w:marBottom w:val="0"/>
          <w:divBdr>
            <w:top w:val="none" w:sz="0" w:space="0" w:color="auto"/>
            <w:left w:val="none" w:sz="0" w:space="0" w:color="auto"/>
            <w:bottom w:val="none" w:sz="0" w:space="0" w:color="auto"/>
            <w:right w:val="none" w:sz="0" w:space="0" w:color="auto"/>
          </w:divBdr>
        </w:div>
        <w:div w:id="750470498">
          <w:marLeft w:val="0"/>
          <w:marRight w:val="0"/>
          <w:marTop w:val="0"/>
          <w:marBottom w:val="0"/>
          <w:divBdr>
            <w:top w:val="none" w:sz="0" w:space="0" w:color="auto"/>
            <w:left w:val="none" w:sz="0" w:space="0" w:color="auto"/>
            <w:bottom w:val="none" w:sz="0" w:space="0" w:color="auto"/>
            <w:right w:val="none" w:sz="0" w:space="0" w:color="auto"/>
          </w:divBdr>
        </w:div>
        <w:div w:id="846212479">
          <w:marLeft w:val="0"/>
          <w:marRight w:val="0"/>
          <w:marTop w:val="0"/>
          <w:marBottom w:val="0"/>
          <w:divBdr>
            <w:top w:val="none" w:sz="0" w:space="0" w:color="auto"/>
            <w:left w:val="none" w:sz="0" w:space="0" w:color="auto"/>
            <w:bottom w:val="none" w:sz="0" w:space="0" w:color="auto"/>
            <w:right w:val="none" w:sz="0" w:space="0" w:color="auto"/>
          </w:divBdr>
        </w:div>
        <w:div w:id="889420477">
          <w:marLeft w:val="0"/>
          <w:marRight w:val="0"/>
          <w:marTop w:val="0"/>
          <w:marBottom w:val="0"/>
          <w:divBdr>
            <w:top w:val="none" w:sz="0" w:space="0" w:color="auto"/>
            <w:left w:val="none" w:sz="0" w:space="0" w:color="auto"/>
            <w:bottom w:val="none" w:sz="0" w:space="0" w:color="auto"/>
            <w:right w:val="none" w:sz="0" w:space="0" w:color="auto"/>
          </w:divBdr>
        </w:div>
        <w:div w:id="935676903">
          <w:marLeft w:val="0"/>
          <w:marRight w:val="0"/>
          <w:marTop w:val="0"/>
          <w:marBottom w:val="0"/>
          <w:divBdr>
            <w:top w:val="none" w:sz="0" w:space="0" w:color="auto"/>
            <w:left w:val="none" w:sz="0" w:space="0" w:color="auto"/>
            <w:bottom w:val="none" w:sz="0" w:space="0" w:color="auto"/>
            <w:right w:val="none" w:sz="0" w:space="0" w:color="auto"/>
          </w:divBdr>
        </w:div>
        <w:div w:id="1032146799">
          <w:marLeft w:val="0"/>
          <w:marRight w:val="0"/>
          <w:marTop w:val="0"/>
          <w:marBottom w:val="0"/>
          <w:divBdr>
            <w:top w:val="none" w:sz="0" w:space="0" w:color="auto"/>
            <w:left w:val="none" w:sz="0" w:space="0" w:color="auto"/>
            <w:bottom w:val="none" w:sz="0" w:space="0" w:color="auto"/>
            <w:right w:val="none" w:sz="0" w:space="0" w:color="auto"/>
          </w:divBdr>
        </w:div>
        <w:div w:id="1142578313">
          <w:marLeft w:val="0"/>
          <w:marRight w:val="0"/>
          <w:marTop w:val="0"/>
          <w:marBottom w:val="0"/>
          <w:divBdr>
            <w:top w:val="none" w:sz="0" w:space="0" w:color="auto"/>
            <w:left w:val="none" w:sz="0" w:space="0" w:color="auto"/>
            <w:bottom w:val="none" w:sz="0" w:space="0" w:color="auto"/>
            <w:right w:val="none" w:sz="0" w:space="0" w:color="auto"/>
          </w:divBdr>
        </w:div>
        <w:div w:id="1173180723">
          <w:marLeft w:val="0"/>
          <w:marRight w:val="0"/>
          <w:marTop w:val="0"/>
          <w:marBottom w:val="0"/>
          <w:divBdr>
            <w:top w:val="none" w:sz="0" w:space="0" w:color="auto"/>
            <w:left w:val="none" w:sz="0" w:space="0" w:color="auto"/>
            <w:bottom w:val="none" w:sz="0" w:space="0" w:color="auto"/>
            <w:right w:val="none" w:sz="0" w:space="0" w:color="auto"/>
          </w:divBdr>
        </w:div>
        <w:div w:id="1319261187">
          <w:marLeft w:val="0"/>
          <w:marRight w:val="0"/>
          <w:marTop w:val="0"/>
          <w:marBottom w:val="0"/>
          <w:divBdr>
            <w:top w:val="none" w:sz="0" w:space="0" w:color="auto"/>
            <w:left w:val="none" w:sz="0" w:space="0" w:color="auto"/>
            <w:bottom w:val="none" w:sz="0" w:space="0" w:color="auto"/>
            <w:right w:val="none" w:sz="0" w:space="0" w:color="auto"/>
          </w:divBdr>
        </w:div>
        <w:div w:id="1367563113">
          <w:marLeft w:val="0"/>
          <w:marRight w:val="0"/>
          <w:marTop w:val="0"/>
          <w:marBottom w:val="0"/>
          <w:divBdr>
            <w:top w:val="none" w:sz="0" w:space="0" w:color="auto"/>
            <w:left w:val="none" w:sz="0" w:space="0" w:color="auto"/>
            <w:bottom w:val="none" w:sz="0" w:space="0" w:color="auto"/>
            <w:right w:val="none" w:sz="0" w:space="0" w:color="auto"/>
          </w:divBdr>
        </w:div>
        <w:div w:id="1372338686">
          <w:marLeft w:val="0"/>
          <w:marRight w:val="0"/>
          <w:marTop w:val="0"/>
          <w:marBottom w:val="0"/>
          <w:divBdr>
            <w:top w:val="none" w:sz="0" w:space="0" w:color="auto"/>
            <w:left w:val="none" w:sz="0" w:space="0" w:color="auto"/>
            <w:bottom w:val="none" w:sz="0" w:space="0" w:color="auto"/>
            <w:right w:val="none" w:sz="0" w:space="0" w:color="auto"/>
          </w:divBdr>
        </w:div>
        <w:div w:id="1376657764">
          <w:marLeft w:val="0"/>
          <w:marRight w:val="0"/>
          <w:marTop w:val="0"/>
          <w:marBottom w:val="0"/>
          <w:divBdr>
            <w:top w:val="none" w:sz="0" w:space="0" w:color="auto"/>
            <w:left w:val="none" w:sz="0" w:space="0" w:color="auto"/>
            <w:bottom w:val="none" w:sz="0" w:space="0" w:color="auto"/>
            <w:right w:val="none" w:sz="0" w:space="0" w:color="auto"/>
          </w:divBdr>
        </w:div>
        <w:div w:id="1435783974">
          <w:marLeft w:val="0"/>
          <w:marRight w:val="0"/>
          <w:marTop w:val="0"/>
          <w:marBottom w:val="0"/>
          <w:divBdr>
            <w:top w:val="none" w:sz="0" w:space="0" w:color="auto"/>
            <w:left w:val="none" w:sz="0" w:space="0" w:color="auto"/>
            <w:bottom w:val="none" w:sz="0" w:space="0" w:color="auto"/>
            <w:right w:val="none" w:sz="0" w:space="0" w:color="auto"/>
          </w:divBdr>
        </w:div>
        <w:div w:id="1537623577">
          <w:marLeft w:val="0"/>
          <w:marRight w:val="0"/>
          <w:marTop w:val="0"/>
          <w:marBottom w:val="0"/>
          <w:divBdr>
            <w:top w:val="none" w:sz="0" w:space="0" w:color="auto"/>
            <w:left w:val="none" w:sz="0" w:space="0" w:color="auto"/>
            <w:bottom w:val="none" w:sz="0" w:space="0" w:color="auto"/>
            <w:right w:val="none" w:sz="0" w:space="0" w:color="auto"/>
          </w:divBdr>
        </w:div>
        <w:div w:id="1615207281">
          <w:marLeft w:val="0"/>
          <w:marRight w:val="0"/>
          <w:marTop w:val="0"/>
          <w:marBottom w:val="0"/>
          <w:divBdr>
            <w:top w:val="none" w:sz="0" w:space="0" w:color="auto"/>
            <w:left w:val="none" w:sz="0" w:space="0" w:color="auto"/>
            <w:bottom w:val="none" w:sz="0" w:space="0" w:color="auto"/>
            <w:right w:val="none" w:sz="0" w:space="0" w:color="auto"/>
          </w:divBdr>
        </w:div>
        <w:div w:id="1669363583">
          <w:marLeft w:val="0"/>
          <w:marRight w:val="0"/>
          <w:marTop w:val="0"/>
          <w:marBottom w:val="0"/>
          <w:divBdr>
            <w:top w:val="none" w:sz="0" w:space="0" w:color="auto"/>
            <w:left w:val="none" w:sz="0" w:space="0" w:color="auto"/>
            <w:bottom w:val="none" w:sz="0" w:space="0" w:color="auto"/>
            <w:right w:val="none" w:sz="0" w:space="0" w:color="auto"/>
          </w:divBdr>
        </w:div>
        <w:div w:id="1673995854">
          <w:marLeft w:val="0"/>
          <w:marRight w:val="0"/>
          <w:marTop w:val="0"/>
          <w:marBottom w:val="0"/>
          <w:divBdr>
            <w:top w:val="none" w:sz="0" w:space="0" w:color="auto"/>
            <w:left w:val="none" w:sz="0" w:space="0" w:color="auto"/>
            <w:bottom w:val="none" w:sz="0" w:space="0" w:color="auto"/>
            <w:right w:val="none" w:sz="0" w:space="0" w:color="auto"/>
          </w:divBdr>
        </w:div>
        <w:div w:id="1682774573">
          <w:marLeft w:val="0"/>
          <w:marRight w:val="0"/>
          <w:marTop w:val="0"/>
          <w:marBottom w:val="0"/>
          <w:divBdr>
            <w:top w:val="none" w:sz="0" w:space="0" w:color="auto"/>
            <w:left w:val="none" w:sz="0" w:space="0" w:color="auto"/>
            <w:bottom w:val="none" w:sz="0" w:space="0" w:color="auto"/>
            <w:right w:val="none" w:sz="0" w:space="0" w:color="auto"/>
          </w:divBdr>
        </w:div>
        <w:div w:id="1689410162">
          <w:marLeft w:val="0"/>
          <w:marRight w:val="0"/>
          <w:marTop w:val="0"/>
          <w:marBottom w:val="0"/>
          <w:divBdr>
            <w:top w:val="none" w:sz="0" w:space="0" w:color="auto"/>
            <w:left w:val="none" w:sz="0" w:space="0" w:color="auto"/>
            <w:bottom w:val="none" w:sz="0" w:space="0" w:color="auto"/>
            <w:right w:val="none" w:sz="0" w:space="0" w:color="auto"/>
          </w:divBdr>
        </w:div>
        <w:div w:id="1723822857">
          <w:marLeft w:val="0"/>
          <w:marRight w:val="0"/>
          <w:marTop w:val="0"/>
          <w:marBottom w:val="0"/>
          <w:divBdr>
            <w:top w:val="none" w:sz="0" w:space="0" w:color="auto"/>
            <w:left w:val="none" w:sz="0" w:space="0" w:color="auto"/>
            <w:bottom w:val="none" w:sz="0" w:space="0" w:color="auto"/>
            <w:right w:val="none" w:sz="0" w:space="0" w:color="auto"/>
          </w:divBdr>
        </w:div>
        <w:div w:id="1743212401">
          <w:marLeft w:val="0"/>
          <w:marRight w:val="0"/>
          <w:marTop w:val="0"/>
          <w:marBottom w:val="0"/>
          <w:divBdr>
            <w:top w:val="none" w:sz="0" w:space="0" w:color="auto"/>
            <w:left w:val="none" w:sz="0" w:space="0" w:color="auto"/>
            <w:bottom w:val="none" w:sz="0" w:space="0" w:color="auto"/>
            <w:right w:val="none" w:sz="0" w:space="0" w:color="auto"/>
          </w:divBdr>
        </w:div>
        <w:div w:id="1765613738">
          <w:marLeft w:val="0"/>
          <w:marRight w:val="0"/>
          <w:marTop w:val="0"/>
          <w:marBottom w:val="0"/>
          <w:divBdr>
            <w:top w:val="none" w:sz="0" w:space="0" w:color="auto"/>
            <w:left w:val="none" w:sz="0" w:space="0" w:color="auto"/>
            <w:bottom w:val="none" w:sz="0" w:space="0" w:color="auto"/>
            <w:right w:val="none" w:sz="0" w:space="0" w:color="auto"/>
          </w:divBdr>
        </w:div>
        <w:div w:id="1880775696">
          <w:marLeft w:val="0"/>
          <w:marRight w:val="0"/>
          <w:marTop w:val="0"/>
          <w:marBottom w:val="0"/>
          <w:divBdr>
            <w:top w:val="none" w:sz="0" w:space="0" w:color="auto"/>
            <w:left w:val="none" w:sz="0" w:space="0" w:color="auto"/>
            <w:bottom w:val="none" w:sz="0" w:space="0" w:color="auto"/>
            <w:right w:val="none" w:sz="0" w:space="0" w:color="auto"/>
          </w:divBdr>
        </w:div>
        <w:div w:id="1903249375">
          <w:marLeft w:val="0"/>
          <w:marRight w:val="0"/>
          <w:marTop w:val="0"/>
          <w:marBottom w:val="0"/>
          <w:divBdr>
            <w:top w:val="none" w:sz="0" w:space="0" w:color="auto"/>
            <w:left w:val="none" w:sz="0" w:space="0" w:color="auto"/>
            <w:bottom w:val="none" w:sz="0" w:space="0" w:color="auto"/>
            <w:right w:val="none" w:sz="0" w:space="0" w:color="auto"/>
          </w:divBdr>
        </w:div>
        <w:div w:id="1932931144">
          <w:marLeft w:val="0"/>
          <w:marRight w:val="0"/>
          <w:marTop w:val="0"/>
          <w:marBottom w:val="0"/>
          <w:divBdr>
            <w:top w:val="none" w:sz="0" w:space="0" w:color="auto"/>
            <w:left w:val="none" w:sz="0" w:space="0" w:color="auto"/>
            <w:bottom w:val="none" w:sz="0" w:space="0" w:color="auto"/>
            <w:right w:val="none" w:sz="0" w:space="0" w:color="auto"/>
          </w:divBdr>
        </w:div>
        <w:div w:id="1962957641">
          <w:marLeft w:val="0"/>
          <w:marRight w:val="0"/>
          <w:marTop w:val="0"/>
          <w:marBottom w:val="0"/>
          <w:divBdr>
            <w:top w:val="none" w:sz="0" w:space="0" w:color="auto"/>
            <w:left w:val="none" w:sz="0" w:space="0" w:color="auto"/>
            <w:bottom w:val="none" w:sz="0" w:space="0" w:color="auto"/>
            <w:right w:val="none" w:sz="0" w:space="0" w:color="auto"/>
          </w:divBdr>
        </w:div>
        <w:div w:id="1970935421">
          <w:marLeft w:val="0"/>
          <w:marRight w:val="0"/>
          <w:marTop w:val="0"/>
          <w:marBottom w:val="0"/>
          <w:divBdr>
            <w:top w:val="none" w:sz="0" w:space="0" w:color="auto"/>
            <w:left w:val="none" w:sz="0" w:space="0" w:color="auto"/>
            <w:bottom w:val="none" w:sz="0" w:space="0" w:color="auto"/>
            <w:right w:val="none" w:sz="0" w:space="0" w:color="auto"/>
          </w:divBdr>
        </w:div>
        <w:div w:id="2004819419">
          <w:marLeft w:val="0"/>
          <w:marRight w:val="0"/>
          <w:marTop w:val="0"/>
          <w:marBottom w:val="0"/>
          <w:divBdr>
            <w:top w:val="none" w:sz="0" w:space="0" w:color="auto"/>
            <w:left w:val="none" w:sz="0" w:space="0" w:color="auto"/>
            <w:bottom w:val="none" w:sz="0" w:space="0" w:color="auto"/>
            <w:right w:val="none" w:sz="0" w:space="0" w:color="auto"/>
          </w:divBdr>
        </w:div>
        <w:div w:id="2025475768">
          <w:marLeft w:val="0"/>
          <w:marRight w:val="0"/>
          <w:marTop w:val="0"/>
          <w:marBottom w:val="0"/>
          <w:divBdr>
            <w:top w:val="none" w:sz="0" w:space="0" w:color="auto"/>
            <w:left w:val="none" w:sz="0" w:space="0" w:color="auto"/>
            <w:bottom w:val="none" w:sz="0" w:space="0" w:color="auto"/>
            <w:right w:val="none" w:sz="0" w:space="0" w:color="auto"/>
          </w:divBdr>
        </w:div>
        <w:div w:id="2059888133">
          <w:marLeft w:val="0"/>
          <w:marRight w:val="0"/>
          <w:marTop w:val="0"/>
          <w:marBottom w:val="0"/>
          <w:divBdr>
            <w:top w:val="none" w:sz="0" w:space="0" w:color="auto"/>
            <w:left w:val="none" w:sz="0" w:space="0" w:color="auto"/>
            <w:bottom w:val="none" w:sz="0" w:space="0" w:color="auto"/>
            <w:right w:val="none" w:sz="0" w:space="0" w:color="auto"/>
          </w:divBdr>
        </w:div>
      </w:divsChild>
    </w:div>
    <w:div w:id="1225917988">
      <w:bodyDiv w:val="1"/>
      <w:marLeft w:val="0"/>
      <w:marRight w:val="0"/>
      <w:marTop w:val="0"/>
      <w:marBottom w:val="0"/>
      <w:divBdr>
        <w:top w:val="none" w:sz="0" w:space="0" w:color="auto"/>
        <w:left w:val="none" w:sz="0" w:space="0" w:color="auto"/>
        <w:bottom w:val="none" w:sz="0" w:space="0" w:color="auto"/>
        <w:right w:val="none" w:sz="0" w:space="0" w:color="auto"/>
      </w:divBdr>
    </w:div>
    <w:div w:id="1231650809">
      <w:bodyDiv w:val="1"/>
      <w:marLeft w:val="0"/>
      <w:marRight w:val="0"/>
      <w:marTop w:val="0"/>
      <w:marBottom w:val="0"/>
      <w:divBdr>
        <w:top w:val="none" w:sz="0" w:space="0" w:color="auto"/>
        <w:left w:val="none" w:sz="0" w:space="0" w:color="auto"/>
        <w:bottom w:val="none" w:sz="0" w:space="0" w:color="auto"/>
        <w:right w:val="none" w:sz="0" w:space="0" w:color="auto"/>
      </w:divBdr>
    </w:div>
    <w:div w:id="1240090587">
      <w:bodyDiv w:val="1"/>
      <w:marLeft w:val="0"/>
      <w:marRight w:val="0"/>
      <w:marTop w:val="0"/>
      <w:marBottom w:val="0"/>
      <w:divBdr>
        <w:top w:val="none" w:sz="0" w:space="0" w:color="auto"/>
        <w:left w:val="none" w:sz="0" w:space="0" w:color="auto"/>
        <w:bottom w:val="none" w:sz="0" w:space="0" w:color="auto"/>
        <w:right w:val="none" w:sz="0" w:space="0" w:color="auto"/>
      </w:divBdr>
    </w:div>
    <w:div w:id="1245450751">
      <w:bodyDiv w:val="1"/>
      <w:marLeft w:val="0"/>
      <w:marRight w:val="0"/>
      <w:marTop w:val="0"/>
      <w:marBottom w:val="0"/>
      <w:divBdr>
        <w:top w:val="none" w:sz="0" w:space="0" w:color="auto"/>
        <w:left w:val="none" w:sz="0" w:space="0" w:color="auto"/>
        <w:bottom w:val="none" w:sz="0" w:space="0" w:color="auto"/>
        <w:right w:val="none" w:sz="0" w:space="0" w:color="auto"/>
      </w:divBdr>
      <w:divsChild>
        <w:div w:id="1170636447">
          <w:marLeft w:val="0"/>
          <w:marRight w:val="0"/>
          <w:marTop w:val="0"/>
          <w:marBottom w:val="0"/>
          <w:divBdr>
            <w:top w:val="none" w:sz="0" w:space="0" w:color="auto"/>
            <w:left w:val="none" w:sz="0" w:space="0" w:color="auto"/>
            <w:bottom w:val="none" w:sz="0" w:space="0" w:color="auto"/>
            <w:right w:val="none" w:sz="0" w:space="0" w:color="auto"/>
          </w:divBdr>
          <w:divsChild>
            <w:div w:id="529538315">
              <w:marLeft w:val="0"/>
              <w:marRight w:val="0"/>
              <w:marTop w:val="0"/>
              <w:marBottom w:val="0"/>
              <w:divBdr>
                <w:top w:val="none" w:sz="0" w:space="0" w:color="auto"/>
                <w:left w:val="none" w:sz="0" w:space="0" w:color="auto"/>
                <w:bottom w:val="none" w:sz="0" w:space="0" w:color="auto"/>
                <w:right w:val="none" w:sz="0" w:space="0" w:color="auto"/>
              </w:divBdr>
              <w:divsChild>
                <w:div w:id="939724598">
                  <w:marLeft w:val="0"/>
                  <w:marRight w:val="0"/>
                  <w:marTop w:val="0"/>
                  <w:marBottom w:val="0"/>
                  <w:divBdr>
                    <w:top w:val="none" w:sz="0" w:space="0" w:color="auto"/>
                    <w:left w:val="none" w:sz="0" w:space="0" w:color="auto"/>
                    <w:bottom w:val="none" w:sz="0" w:space="0" w:color="auto"/>
                    <w:right w:val="none" w:sz="0" w:space="0" w:color="auto"/>
                  </w:divBdr>
                  <w:divsChild>
                    <w:div w:id="690684392">
                      <w:marLeft w:val="0"/>
                      <w:marRight w:val="0"/>
                      <w:marTop w:val="0"/>
                      <w:marBottom w:val="0"/>
                      <w:divBdr>
                        <w:top w:val="none" w:sz="0" w:space="0" w:color="auto"/>
                        <w:left w:val="none" w:sz="0" w:space="0" w:color="auto"/>
                        <w:bottom w:val="none" w:sz="0" w:space="0" w:color="auto"/>
                        <w:right w:val="none" w:sz="0" w:space="0" w:color="auto"/>
                      </w:divBdr>
                      <w:divsChild>
                        <w:div w:id="1489318750">
                          <w:marLeft w:val="0"/>
                          <w:marRight w:val="0"/>
                          <w:marTop w:val="0"/>
                          <w:marBottom w:val="0"/>
                          <w:divBdr>
                            <w:top w:val="none" w:sz="0" w:space="0" w:color="auto"/>
                            <w:left w:val="none" w:sz="0" w:space="0" w:color="auto"/>
                            <w:bottom w:val="none" w:sz="0" w:space="0" w:color="auto"/>
                            <w:right w:val="none" w:sz="0" w:space="0" w:color="auto"/>
                          </w:divBdr>
                          <w:divsChild>
                            <w:div w:id="1673484763">
                              <w:marLeft w:val="0"/>
                              <w:marRight w:val="0"/>
                              <w:marTop w:val="0"/>
                              <w:marBottom w:val="0"/>
                              <w:divBdr>
                                <w:top w:val="none" w:sz="0" w:space="0" w:color="auto"/>
                                <w:left w:val="none" w:sz="0" w:space="0" w:color="auto"/>
                                <w:bottom w:val="none" w:sz="0" w:space="0" w:color="auto"/>
                                <w:right w:val="none" w:sz="0" w:space="0" w:color="auto"/>
                              </w:divBdr>
                              <w:divsChild>
                                <w:div w:id="26758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871452">
              <w:marLeft w:val="0"/>
              <w:marRight w:val="0"/>
              <w:marTop w:val="0"/>
              <w:marBottom w:val="0"/>
              <w:divBdr>
                <w:top w:val="none" w:sz="0" w:space="0" w:color="auto"/>
                <w:left w:val="none" w:sz="0" w:space="0" w:color="auto"/>
                <w:bottom w:val="none" w:sz="0" w:space="0" w:color="auto"/>
                <w:right w:val="none" w:sz="0" w:space="0" w:color="auto"/>
              </w:divBdr>
              <w:divsChild>
                <w:div w:id="1192954526">
                  <w:marLeft w:val="0"/>
                  <w:marRight w:val="0"/>
                  <w:marTop w:val="0"/>
                  <w:marBottom w:val="0"/>
                  <w:divBdr>
                    <w:top w:val="none" w:sz="0" w:space="0" w:color="auto"/>
                    <w:left w:val="none" w:sz="0" w:space="0" w:color="auto"/>
                    <w:bottom w:val="none" w:sz="0" w:space="0" w:color="auto"/>
                    <w:right w:val="none" w:sz="0" w:space="0" w:color="auto"/>
                  </w:divBdr>
                </w:div>
                <w:div w:id="1662540456">
                  <w:marLeft w:val="0"/>
                  <w:marRight w:val="0"/>
                  <w:marTop w:val="0"/>
                  <w:marBottom w:val="0"/>
                  <w:divBdr>
                    <w:top w:val="none" w:sz="0" w:space="0" w:color="auto"/>
                    <w:left w:val="none" w:sz="0" w:space="0" w:color="auto"/>
                    <w:bottom w:val="none" w:sz="0" w:space="0" w:color="auto"/>
                    <w:right w:val="none" w:sz="0" w:space="0" w:color="auto"/>
                  </w:divBdr>
                  <w:divsChild>
                    <w:div w:id="729040853">
                      <w:marLeft w:val="0"/>
                      <w:marRight w:val="0"/>
                      <w:marTop w:val="0"/>
                      <w:marBottom w:val="0"/>
                      <w:divBdr>
                        <w:top w:val="none" w:sz="0" w:space="0" w:color="auto"/>
                        <w:left w:val="none" w:sz="0" w:space="0" w:color="auto"/>
                        <w:bottom w:val="none" w:sz="0" w:space="0" w:color="auto"/>
                        <w:right w:val="none" w:sz="0" w:space="0" w:color="auto"/>
                      </w:divBdr>
                      <w:divsChild>
                        <w:div w:id="550314171">
                          <w:marLeft w:val="0"/>
                          <w:marRight w:val="0"/>
                          <w:marTop w:val="0"/>
                          <w:marBottom w:val="0"/>
                          <w:divBdr>
                            <w:top w:val="none" w:sz="0" w:space="0" w:color="auto"/>
                            <w:left w:val="none" w:sz="0" w:space="0" w:color="auto"/>
                            <w:bottom w:val="none" w:sz="0" w:space="0" w:color="auto"/>
                            <w:right w:val="none" w:sz="0" w:space="0" w:color="auto"/>
                          </w:divBdr>
                          <w:divsChild>
                            <w:div w:id="1008405227">
                              <w:marLeft w:val="0"/>
                              <w:marRight w:val="0"/>
                              <w:marTop w:val="0"/>
                              <w:marBottom w:val="0"/>
                              <w:divBdr>
                                <w:top w:val="none" w:sz="0" w:space="0" w:color="auto"/>
                                <w:left w:val="none" w:sz="0" w:space="0" w:color="auto"/>
                                <w:bottom w:val="none" w:sz="0" w:space="0" w:color="auto"/>
                                <w:right w:val="none" w:sz="0" w:space="0" w:color="auto"/>
                              </w:divBdr>
                              <w:divsChild>
                                <w:div w:id="1414858514">
                                  <w:marLeft w:val="0"/>
                                  <w:marRight w:val="0"/>
                                  <w:marTop w:val="0"/>
                                  <w:marBottom w:val="0"/>
                                  <w:divBdr>
                                    <w:top w:val="none" w:sz="0" w:space="0" w:color="auto"/>
                                    <w:left w:val="none" w:sz="0" w:space="0" w:color="auto"/>
                                    <w:bottom w:val="none" w:sz="0" w:space="0" w:color="auto"/>
                                    <w:right w:val="none" w:sz="0" w:space="0" w:color="auto"/>
                                  </w:divBdr>
                                </w:div>
                              </w:divsChild>
                            </w:div>
                            <w:div w:id="466900108">
                              <w:marLeft w:val="0"/>
                              <w:marRight w:val="0"/>
                              <w:marTop w:val="0"/>
                              <w:marBottom w:val="0"/>
                              <w:divBdr>
                                <w:top w:val="none" w:sz="0" w:space="0" w:color="auto"/>
                                <w:left w:val="none" w:sz="0" w:space="0" w:color="auto"/>
                                <w:bottom w:val="none" w:sz="0" w:space="0" w:color="auto"/>
                                <w:right w:val="none" w:sz="0" w:space="0" w:color="auto"/>
                              </w:divBdr>
                              <w:divsChild>
                                <w:div w:id="1463034716">
                                  <w:marLeft w:val="0"/>
                                  <w:marRight w:val="0"/>
                                  <w:marTop w:val="0"/>
                                  <w:marBottom w:val="0"/>
                                  <w:divBdr>
                                    <w:top w:val="none" w:sz="0" w:space="0" w:color="auto"/>
                                    <w:left w:val="none" w:sz="0" w:space="0" w:color="auto"/>
                                    <w:bottom w:val="none" w:sz="0" w:space="0" w:color="auto"/>
                                    <w:right w:val="none" w:sz="0" w:space="0" w:color="auto"/>
                                  </w:divBdr>
                                </w:div>
                              </w:divsChild>
                            </w:div>
                            <w:div w:id="505677845">
                              <w:marLeft w:val="0"/>
                              <w:marRight w:val="0"/>
                              <w:marTop w:val="0"/>
                              <w:marBottom w:val="0"/>
                              <w:divBdr>
                                <w:top w:val="none" w:sz="0" w:space="0" w:color="auto"/>
                                <w:left w:val="none" w:sz="0" w:space="0" w:color="auto"/>
                                <w:bottom w:val="none" w:sz="0" w:space="0" w:color="auto"/>
                                <w:right w:val="none" w:sz="0" w:space="0" w:color="auto"/>
                              </w:divBdr>
                              <w:divsChild>
                                <w:div w:id="506134762">
                                  <w:marLeft w:val="0"/>
                                  <w:marRight w:val="0"/>
                                  <w:marTop w:val="0"/>
                                  <w:marBottom w:val="0"/>
                                  <w:divBdr>
                                    <w:top w:val="none" w:sz="0" w:space="0" w:color="auto"/>
                                    <w:left w:val="none" w:sz="0" w:space="0" w:color="auto"/>
                                    <w:bottom w:val="none" w:sz="0" w:space="0" w:color="auto"/>
                                    <w:right w:val="none" w:sz="0" w:space="0" w:color="auto"/>
                                  </w:divBdr>
                                </w:div>
                              </w:divsChild>
                            </w:div>
                            <w:div w:id="1285892585">
                              <w:marLeft w:val="0"/>
                              <w:marRight w:val="0"/>
                              <w:marTop w:val="0"/>
                              <w:marBottom w:val="0"/>
                              <w:divBdr>
                                <w:top w:val="none" w:sz="0" w:space="0" w:color="auto"/>
                                <w:left w:val="none" w:sz="0" w:space="0" w:color="auto"/>
                                <w:bottom w:val="none" w:sz="0" w:space="0" w:color="auto"/>
                                <w:right w:val="none" w:sz="0" w:space="0" w:color="auto"/>
                              </w:divBdr>
                              <w:divsChild>
                                <w:div w:id="397168044">
                                  <w:marLeft w:val="0"/>
                                  <w:marRight w:val="0"/>
                                  <w:marTop w:val="0"/>
                                  <w:marBottom w:val="0"/>
                                  <w:divBdr>
                                    <w:top w:val="none" w:sz="0" w:space="0" w:color="auto"/>
                                    <w:left w:val="none" w:sz="0" w:space="0" w:color="auto"/>
                                    <w:bottom w:val="none" w:sz="0" w:space="0" w:color="auto"/>
                                    <w:right w:val="none" w:sz="0" w:space="0" w:color="auto"/>
                                  </w:divBdr>
                                </w:div>
                              </w:divsChild>
                            </w:div>
                            <w:div w:id="653148275">
                              <w:marLeft w:val="0"/>
                              <w:marRight w:val="0"/>
                              <w:marTop w:val="0"/>
                              <w:marBottom w:val="0"/>
                              <w:divBdr>
                                <w:top w:val="none" w:sz="0" w:space="0" w:color="auto"/>
                                <w:left w:val="none" w:sz="0" w:space="0" w:color="auto"/>
                                <w:bottom w:val="none" w:sz="0" w:space="0" w:color="auto"/>
                                <w:right w:val="none" w:sz="0" w:space="0" w:color="auto"/>
                              </w:divBdr>
                              <w:divsChild>
                                <w:div w:id="1631744783">
                                  <w:marLeft w:val="0"/>
                                  <w:marRight w:val="0"/>
                                  <w:marTop w:val="0"/>
                                  <w:marBottom w:val="0"/>
                                  <w:divBdr>
                                    <w:top w:val="none" w:sz="0" w:space="0" w:color="auto"/>
                                    <w:left w:val="none" w:sz="0" w:space="0" w:color="auto"/>
                                    <w:bottom w:val="none" w:sz="0" w:space="0" w:color="auto"/>
                                    <w:right w:val="none" w:sz="0" w:space="0" w:color="auto"/>
                                  </w:divBdr>
                                </w:div>
                              </w:divsChild>
                            </w:div>
                            <w:div w:id="1557622366">
                              <w:marLeft w:val="0"/>
                              <w:marRight w:val="0"/>
                              <w:marTop w:val="0"/>
                              <w:marBottom w:val="0"/>
                              <w:divBdr>
                                <w:top w:val="none" w:sz="0" w:space="0" w:color="auto"/>
                                <w:left w:val="none" w:sz="0" w:space="0" w:color="auto"/>
                                <w:bottom w:val="none" w:sz="0" w:space="0" w:color="auto"/>
                                <w:right w:val="none" w:sz="0" w:space="0" w:color="auto"/>
                              </w:divBdr>
                              <w:divsChild>
                                <w:div w:id="516772508">
                                  <w:marLeft w:val="0"/>
                                  <w:marRight w:val="0"/>
                                  <w:marTop w:val="0"/>
                                  <w:marBottom w:val="0"/>
                                  <w:divBdr>
                                    <w:top w:val="none" w:sz="0" w:space="0" w:color="auto"/>
                                    <w:left w:val="none" w:sz="0" w:space="0" w:color="auto"/>
                                    <w:bottom w:val="none" w:sz="0" w:space="0" w:color="auto"/>
                                    <w:right w:val="none" w:sz="0" w:space="0" w:color="auto"/>
                                  </w:divBdr>
                                </w:div>
                              </w:divsChild>
                            </w:div>
                            <w:div w:id="1529634157">
                              <w:marLeft w:val="0"/>
                              <w:marRight w:val="0"/>
                              <w:marTop w:val="0"/>
                              <w:marBottom w:val="0"/>
                              <w:divBdr>
                                <w:top w:val="none" w:sz="0" w:space="0" w:color="auto"/>
                                <w:left w:val="none" w:sz="0" w:space="0" w:color="auto"/>
                                <w:bottom w:val="none" w:sz="0" w:space="0" w:color="auto"/>
                                <w:right w:val="none" w:sz="0" w:space="0" w:color="auto"/>
                              </w:divBdr>
                              <w:divsChild>
                                <w:div w:id="1091046006">
                                  <w:marLeft w:val="0"/>
                                  <w:marRight w:val="0"/>
                                  <w:marTop w:val="0"/>
                                  <w:marBottom w:val="0"/>
                                  <w:divBdr>
                                    <w:top w:val="none" w:sz="0" w:space="0" w:color="auto"/>
                                    <w:left w:val="none" w:sz="0" w:space="0" w:color="auto"/>
                                    <w:bottom w:val="none" w:sz="0" w:space="0" w:color="auto"/>
                                    <w:right w:val="none" w:sz="0" w:space="0" w:color="auto"/>
                                  </w:divBdr>
                                </w:div>
                              </w:divsChild>
                            </w:div>
                            <w:div w:id="1715622175">
                              <w:marLeft w:val="0"/>
                              <w:marRight w:val="0"/>
                              <w:marTop w:val="0"/>
                              <w:marBottom w:val="0"/>
                              <w:divBdr>
                                <w:top w:val="none" w:sz="0" w:space="0" w:color="auto"/>
                                <w:left w:val="none" w:sz="0" w:space="0" w:color="auto"/>
                                <w:bottom w:val="none" w:sz="0" w:space="0" w:color="auto"/>
                                <w:right w:val="none" w:sz="0" w:space="0" w:color="auto"/>
                              </w:divBdr>
                              <w:divsChild>
                                <w:div w:id="869025102">
                                  <w:marLeft w:val="0"/>
                                  <w:marRight w:val="0"/>
                                  <w:marTop w:val="0"/>
                                  <w:marBottom w:val="0"/>
                                  <w:divBdr>
                                    <w:top w:val="none" w:sz="0" w:space="0" w:color="auto"/>
                                    <w:left w:val="none" w:sz="0" w:space="0" w:color="auto"/>
                                    <w:bottom w:val="none" w:sz="0" w:space="0" w:color="auto"/>
                                    <w:right w:val="none" w:sz="0" w:space="0" w:color="auto"/>
                                  </w:divBdr>
                                </w:div>
                              </w:divsChild>
                            </w:div>
                            <w:div w:id="660354478">
                              <w:marLeft w:val="0"/>
                              <w:marRight w:val="0"/>
                              <w:marTop w:val="0"/>
                              <w:marBottom w:val="0"/>
                              <w:divBdr>
                                <w:top w:val="none" w:sz="0" w:space="0" w:color="auto"/>
                                <w:left w:val="none" w:sz="0" w:space="0" w:color="auto"/>
                                <w:bottom w:val="none" w:sz="0" w:space="0" w:color="auto"/>
                                <w:right w:val="none" w:sz="0" w:space="0" w:color="auto"/>
                              </w:divBdr>
                              <w:divsChild>
                                <w:div w:id="1136098661">
                                  <w:marLeft w:val="0"/>
                                  <w:marRight w:val="0"/>
                                  <w:marTop w:val="0"/>
                                  <w:marBottom w:val="0"/>
                                  <w:divBdr>
                                    <w:top w:val="none" w:sz="0" w:space="0" w:color="auto"/>
                                    <w:left w:val="none" w:sz="0" w:space="0" w:color="auto"/>
                                    <w:bottom w:val="none" w:sz="0" w:space="0" w:color="auto"/>
                                    <w:right w:val="none" w:sz="0" w:space="0" w:color="auto"/>
                                  </w:divBdr>
                                </w:div>
                              </w:divsChild>
                            </w:div>
                            <w:div w:id="942490372">
                              <w:marLeft w:val="0"/>
                              <w:marRight w:val="0"/>
                              <w:marTop w:val="0"/>
                              <w:marBottom w:val="0"/>
                              <w:divBdr>
                                <w:top w:val="none" w:sz="0" w:space="0" w:color="auto"/>
                                <w:left w:val="none" w:sz="0" w:space="0" w:color="auto"/>
                                <w:bottom w:val="none" w:sz="0" w:space="0" w:color="auto"/>
                                <w:right w:val="none" w:sz="0" w:space="0" w:color="auto"/>
                              </w:divBdr>
                              <w:divsChild>
                                <w:div w:id="2067559060">
                                  <w:marLeft w:val="0"/>
                                  <w:marRight w:val="0"/>
                                  <w:marTop w:val="0"/>
                                  <w:marBottom w:val="0"/>
                                  <w:divBdr>
                                    <w:top w:val="none" w:sz="0" w:space="0" w:color="auto"/>
                                    <w:left w:val="none" w:sz="0" w:space="0" w:color="auto"/>
                                    <w:bottom w:val="none" w:sz="0" w:space="0" w:color="auto"/>
                                    <w:right w:val="none" w:sz="0" w:space="0" w:color="auto"/>
                                  </w:divBdr>
                                </w:div>
                              </w:divsChild>
                            </w:div>
                            <w:div w:id="1197428783">
                              <w:marLeft w:val="0"/>
                              <w:marRight w:val="0"/>
                              <w:marTop w:val="0"/>
                              <w:marBottom w:val="0"/>
                              <w:divBdr>
                                <w:top w:val="none" w:sz="0" w:space="0" w:color="auto"/>
                                <w:left w:val="none" w:sz="0" w:space="0" w:color="auto"/>
                                <w:bottom w:val="none" w:sz="0" w:space="0" w:color="auto"/>
                                <w:right w:val="none" w:sz="0" w:space="0" w:color="auto"/>
                              </w:divBdr>
                              <w:divsChild>
                                <w:div w:id="196234020">
                                  <w:marLeft w:val="0"/>
                                  <w:marRight w:val="0"/>
                                  <w:marTop w:val="0"/>
                                  <w:marBottom w:val="0"/>
                                  <w:divBdr>
                                    <w:top w:val="none" w:sz="0" w:space="0" w:color="auto"/>
                                    <w:left w:val="none" w:sz="0" w:space="0" w:color="auto"/>
                                    <w:bottom w:val="none" w:sz="0" w:space="0" w:color="auto"/>
                                    <w:right w:val="none" w:sz="0" w:space="0" w:color="auto"/>
                                  </w:divBdr>
                                </w:div>
                              </w:divsChild>
                            </w:div>
                            <w:div w:id="1465928365">
                              <w:marLeft w:val="0"/>
                              <w:marRight w:val="0"/>
                              <w:marTop w:val="0"/>
                              <w:marBottom w:val="0"/>
                              <w:divBdr>
                                <w:top w:val="none" w:sz="0" w:space="0" w:color="auto"/>
                                <w:left w:val="none" w:sz="0" w:space="0" w:color="auto"/>
                                <w:bottom w:val="none" w:sz="0" w:space="0" w:color="auto"/>
                                <w:right w:val="none" w:sz="0" w:space="0" w:color="auto"/>
                              </w:divBdr>
                              <w:divsChild>
                                <w:div w:id="801969766">
                                  <w:marLeft w:val="0"/>
                                  <w:marRight w:val="0"/>
                                  <w:marTop w:val="0"/>
                                  <w:marBottom w:val="0"/>
                                  <w:divBdr>
                                    <w:top w:val="none" w:sz="0" w:space="0" w:color="auto"/>
                                    <w:left w:val="none" w:sz="0" w:space="0" w:color="auto"/>
                                    <w:bottom w:val="none" w:sz="0" w:space="0" w:color="auto"/>
                                    <w:right w:val="none" w:sz="0" w:space="0" w:color="auto"/>
                                  </w:divBdr>
                                </w:div>
                              </w:divsChild>
                            </w:div>
                            <w:div w:id="1466582858">
                              <w:marLeft w:val="0"/>
                              <w:marRight w:val="0"/>
                              <w:marTop w:val="0"/>
                              <w:marBottom w:val="0"/>
                              <w:divBdr>
                                <w:top w:val="none" w:sz="0" w:space="0" w:color="auto"/>
                                <w:left w:val="none" w:sz="0" w:space="0" w:color="auto"/>
                                <w:bottom w:val="none" w:sz="0" w:space="0" w:color="auto"/>
                                <w:right w:val="none" w:sz="0" w:space="0" w:color="auto"/>
                              </w:divBdr>
                              <w:divsChild>
                                <w:div w:id="1975256053">
                                  <w:marLeft w:val="0"/>
                                  <w:marRight w:val="0"/>
                                  <w:marTop w:val="0"/>
                                  <w:marBottom w:val="0"/>
                                  <w:divBdr>
                                    <w:top w:val="none" w:sz="0" w:space="0" w:color="auto"/>
                                    <w:left w:val="none" w:sz="0" w:space="0" w:color="auto"/>
                                    <w:bottom w:val="none" w:sz="0" w:space="0" w:color="auto"/>
                                    <w:right w:val="none" w:sz="0" w:space="0" w:color="auto"/>
                                  </w:divBdr>
                                </w:div>
                              </w:divsChild>
                            </w:div>
                            <w:div w:id="15809980">
                              <w:marLeft w:val="0"/>
                              <w:marRight w:val="0"/>
                              <w:marTop w:val="0"/>
                              <w:marBottom w:val="0"/>
                              <w:divBdr>
                                <w:top w:val="none" w:sz="0" w:space="0" w:color="auto"/>
                                <w:left w:val="none" w:sz="0" w:space="0" w:color="auto"/>
                                <w:bottom w:val="none" w:sz="0" w:space="0" w:color="auto"/>
                                <w:right w:val="none" w:sz="0" w:space="0" w:color="auto"/>
                              </w:divBdr>
                              <w:divsChild>
                                <w:div w:id="16280196">
                                  <w:marLeft w:val="0"/>
                                  <w:marRight w:val="0"/>
                                  <w:marTop w:val="0"/>
                                  <w:marBottom w:val="0"/>
                                  <w:divBdr>
                                    <w:top w:val="none" w:sz="0" w:space="0" w:color="auto"/>
                                    <w:left w:val="none" w:sz="0" w:space="0" w:color="auto"/>
                                    <w:bottom w:val="none" w:sz="0" w:space="0" w:color="auto"/>
                                    <w:right w:val="none" w:sz="0" w:space="0" w:color="auto"/>
                                  </w:divBdr>
                                </w:div>
                              </w:divsChild>
                            </w:div>
                            <w:div w:id="382219965">
                              <w:marLeft w:val="0"/>
                              <w:marRight w:val="0"/>
                              <w:marTop w:val="0"/>
                              <w:marBottom w:val="0"/>
                              <w:divBdr>
                                <w:top w:val="none" w:sz="0" w:space="0" w:color="auto"/>
                                <w:left w:val="none" w:sz="0" w:space="0" w:color="auto"/>
                                <w:bottom w:val="none" w:sz="0" w:space="0" w:color="auto"/>
                                <w:right w:val="none" w:sz="0" w:space="0" w:color="auto"/>
                              </w:divBdr>
                              <w:divsChild>
                                <w:div w:id="1632710283">
                                  <w:marLeft w:val="0"/>
                                  <w:marRight w:val="0"/>
                                  <w:marTop w:val="0"/>
                                  <w:marBottom w:val="0"/>
                                  <w:divBdr>
                                    <w:top w:val="none" w:sz="0" w:space="0" w:color="auto"/>
                                    <w:left w:val="none" w:sz="0" w:space="0" w:color="auto"/>
                                    <w:bottom w:val="none" w:sz="0" w:space="0" w:color="auto"/>
                                    <w:right w:val="none" w:sz="0" w:space="0" w:color="auto"/>
                                  </w:divBdr>
                                </w:div>
                              </w:divsChild>
                            </w:div>
                            <w:div w:id="250479248">
                              <w:marLeft w:val="0"/>
                              <w:marRight w:val="0"/>
                              <w:marTop w:val="0"/>
                              <w:marBottom w:val="0"/>
                              <w:divBdr>
                                <w:top w:val="none" w:sz="0" w:space="0" w:color="auto"/>
                                <w:left w:val="none" w:sz="0" w:space="0" w:color="auto"/>
                                <w:bottom w:val="none" w:sz="0" w:space="0" w:color="auto"/>
                                <w:right w:val="none" w:sz="0" w:space="0" w:color="auto"/>
                              </w:divBdr>
                              <w:divsChild>
                                <w:div w:id="170146310">
                                  <w:marLeft w:val="0"/>
                                  <w:marRight w:val="0"/>
                                  <w:marTop w:val="0"/>
                                  <w:marBottom w:val="0"/>
                                  <w:divBdr>
                                    <w:top w:val="none" w:sz="0" w:space="0" w:color="auto"/>
                                    <w:left w:val="none" w:sz="0" w:space="0" w:color="auto"/>
                                    <w:bottom w:val="none" w:sz="0" w:space="0" w:color="auto"/>
                                    <w:right w:val="none" w:sz="0" w:space="0" w:color="auto"/>
                                  </w:divBdr>
                                </w:div>
                              </w:divsChild>
                            </w:div>
                            <w:div w:id="710691973">
                              <w:marLeft w:val="0"/>
                              <w:marRight w:val="0"/>
                              <w:marTop w:val="0"/>
                              <w:marBottom w:val="0"/>
                              <w:divBdr>
                                <w:top w:val="none" w:sz="0" w:space="0" w:color="auto"/>
                                <w:left w:val="none" w:sz="0" w:space="0" w:color="auto"/>
                                <w:bottom w:val="none" w:sz="0" w:space="0" w:color="auto"/>
                                <w:right w:val="none" w:sz="0" w:space="0" w:color="auto"/>
                              </w:divBdr>
                              <w:divsChild>
                                <w:div w:id="1398816730">
                                  <w:marLeft w:val="0"/>
                                  <w:marRight w:val="0"/>
                                  <w:marTop w:val="0"/>
                                  <w:marBottom w:val="0"/>
                                  <w:divBdr>
                                    <w:top w:val="none" w:sz="0" w:space="0" w:color="auto"/>
                                    <w:left w:val="none" w:sz="0" w:space="0" w:color="auto"/>
                                    <w:bottom w:val="none" w:sz="0" w:space="0" w:color="auto"/>
                                    <w:right w:val="none" w:sz="0" w:space="0" w:color="auto"/>
                                  </w:divBdr>
                                </w:div>
                              </w:divsChild>
                            </w:div>
                            <w:div w:id="1770618312">
                              <w:marLeft w:val="0"/>
                              <w:marRight w:val="0"/>
                              <w:marTop w:val="0"/>
                              <w:marBottom w:val="0"/>
                              <w:divBdr>
                                <w:top w:val="none" w:sz="0" w:space="0" w:color="auto"/>
                                <w:left w:val="none" w:sz="0" w:space="0" w:color="auto"/>
                                <w:bottom w:val="none" w:sz="0" w:space="0" w:color="auto"/>
                                <w:right w:val="none" w:sz="0" w:space="0" w:color="auto"/>
                              </w:divBdr>
                              <w:divsChild>
                                <w:div w:id="863329236">
                                  <w:marLeft w:val="0"/>
                                  <w:marRight w:val="0"/>
                                  <w:marTop w:val="0"/>
                                  <w:marBottom w:val="0"/>
                                  <w:divBdr>
                                    <w:top w:val="none" w:sz="0" w:space="0" w:color="auto"/>
                                    <w:left w:val="none" w:sz="0" w:space="0" w:color="auto"/>
                                    <w:bottom w:val="none" w:sz="0" w:space="0" w:color="auto"/>
                                    <w:right w:val="none" w:sz="0" w:space="0" w:color="auto"/>
                                  </w:divBdr>
                                </w:div>
                              </w:divsChild>
                            </w:div>
                            <w:div w:id="781068418">
                              <w:marLeft w:val="0"/>
                              <w:marRight w:val="0"/>
                              <w:marTop w:val="0"/>
                              <w:marBottom w:val="0"/>
                              <w:divBdr>
                                <w:top w:val="none" w:sz="0" w:space="0" w:color="auto"/>
                                <w:left w:val="none" w:sz="0" w:space="0" w:color="auto"/>
                                <w:bottom w:val="none" w:sz="0" w:space="0" w:color="auto"/>
                                <w:right w:val="none" w:sz="0" w:space="0" w:color="auto"/>
                              </w:divBdr>
                              <w:divsChild>
                                <w:div w:id="2136871254">
                                  <w:marLeft w:val="0"/>
                                  <w:marRight w:val="0"/>
                                  <w:marTop w:val="0"/>
                                  <w:marBottom w:val="0"/>
                                  <w:divBdr>
                                    <w:top w:val="none" w:sz="0" w:space="0" w:color="auto"/>
                                    <w:left w:val="none" w:sz="0" w:space="0" w:color="auto"/>
                                    <w:bottom w:val="none" w:sz="0" w:space="0" w:color="auto"/>
                                    <w:right w:val="none" w:sz="0" w:space="0" w:color="auto"/>
                                  </w:divBdr>
                                </w:div>
                              </w:divsChild>
                            </w:div>
                            <w:div w:id="973873215">
                              <w:marLeft w:val="0"/>
                              <w:marRight w:val="0"/>
                              <w:marTop w:val="0"/>
                              <w:marBottom w:val="0"/>
                              <w:divBdr>
                                <w:top w:val="none" w:sz="0" w:space="0" w:color="auto"/>
                                <w:left w:val="none" w:sz="0" w:space="0" w:color="auto"/>
                                <w:bottom w:val="none" w:sz="0" w:space="0" w:color="auto"/>
                                <w:right w:val="none" w:sz="0" w:space="0" w:color="auto"/>
                              </w:divBdr>
                              <w:divsChild>
                                <w:div w:id="310184118">
                                  <w:marLeft w:val="0"/>
                                  <w:marRight w:val="0"/>
                                  <w:marTop w:val="0"/>
                                  <w:marBottom w:val="0"/>
                                  <w:divBdr>
                                    <w:top w:val="none" w:sz="0" w:space="0" w:color="auto"/>
                                    <w:left w:val="none" w:sz="0" w:space="0" w:color="auto"/>
                                    <w:bottom w:val="none" w:sz="0" w:space="0" w:color="auto"/>
                                    <w:right w:val="none" w:sz="0" w:space="0" w:color="auto"/>
                                  </w:divBdr>
                                </w:div>
                              </w:divsChild>
                            </w:div>
                            <w:div w:id="1086876943">
                              <w:marLeft w:val="0"/>
                              <w:marRight w:val="0"/>
                              <w:marTop w:val="0"/>
                              <w:marBottom w:val="0"/>
                              <w:divBdr>
                                <w:top w:val="none" w:sz="0" w:space="0" w:color="auto"/>
                                <w:left w:val="none" w:sz="0" w:space="0" w:color="auto"/>
                                <w:bottom w:val="none" w:sz="0" w:space="0" w:color="auto"/>
                                <w:right w:val="none" w:sz="0" w:space="0" w:color="auto"/>
                              </w:divBdr>
                              <w:divsChild>
                                <w:div w:id="539897838">
                                  <w:marLeft w:val="0"/>
                                  <w:marRight w:val="0"/>
                                  <w:marTop w:val="0"/>
                                  <w:marBottom w:val="0"/>
                                  <w:divBdr>
                                    <w:top w:val="none" w:sz="0" w:space="0" w:color="auto"/>
                                    <w:left w:val="none" w:sz="0" w:space="0" w:color="auto"/>
                                    <w:bottom w:val="none" w:sz="0" w:space="0" w:color="auto"/>
                                    <w:right w:val="none" w:sz="0" w:space="0" w:color="auto"/>
                                  </w:divBdr>
                                </w:div>
                              </w:divsChild>
                            </w:div>
                            <w:div w:id="1811248007">
                              <w:marLeft w:val="0"/>
                              <w:marRight w:val="0"/>
                              <w:marTop w:val="0"/>
                              <w:marBottom w:val="0"/>
                              <w:divBdr>
                                <w:top w:val="none" w:sz="0" w:space="0" w:color="auto"/>
                                <w:left w:val="none" w:sz="0" w:space="0" w:color="auto"/>
                                <w:bottom w:val="none" w:sz="0" w:space="0" w:color="auto"/>
                                <w:right w:val="none" w:sz="0" w:space="0" w:color="auto"/>
                              </w:divBdr>
                              <w:divsChild>
                                <w:div w:id="1869373169">
                                  <w:marLeft w:val="0"/>
                                  <w:marRight w:val="0"/>
                                  <w:marTop w:val="0"/>
                                  <w:marBottom w:val="0"/>
                                  <w:divBdr>
                                    <w:top w:val="none" w:sz="0" w:space="0" w:color="auto"/>
                                    <w:left w:val="none" w:sz="0" w:space="0" w:color="auto"/>
                                    <w:bottom w:val="none" w:sz="0" w:space="0" w:color="auto"/>
                                    <w:right w:val="none" w:sz="0" w:space="0" w:color="auto"/>
                                  </w:divBdr>
                                </w:div>
                              </w:divsChild>
                            </w:div>
                            <w:div w:id="946815898">
                              <w:marLeft w:val="0"/>
                              <w:marRight w:val="0"/>
                              <w:marTop w:val="0"/>
                              <w:marBottom w:val="0"/>
                              <w:divBdr>
                                <w:top w:val="none" w:sz="0" w:space="0" w:color="auto"/>
                                <w:left w:val="none" w:sz="0" w:space="0" w:color="auto"/>
                                <w:bottom w:val="none" w:sz="0" w:space="0" w:color="auto"/>
                                <w:right w:val="none" w:sz="0" w:space="0" w:color="auto"/>
                              </w:divBdr>
                              <w:divsChild>
                                <w:div w:id="613094022">
                                  <w:marLeft w:val="0"/>
                                  <w:marRight w:val="0"/>
                                  <w:marTop w:val="0"/>
                                  <w:marBottom w:val="0"/>
                                  <w:divBdr>
                                    <w:top w:val="none" w:sz="0" w:space="0" w:color="auto"/>
                                    <w:left w:val="none" w:sz="0" w:space="0" w:color="auto"/>
                                    <w:bottom w:val="none" w:sz="0" w:space="0" w:color="auto"/>
                                    <w:right w:val="none" w:sz="0" w:space="0" w:color="auto"/>
                                  </w:divBdr>
                                </w:div>
                              </w:divsChild>
                            </w:div>
                            <w:div w:id="978389063">
                              <w:marLeft w:val="0"/>
                              <w:marRight w:val="0"/>
                              <w:marTop w:val="0"/>
                              <w:marBottom w:val="0"/>
                              <w:divBdr>
                                <w:top w:val="none" w:sz="0" w:space="0" w:color="auto"/>
                                <w:left w:val="none" w:sz="0" w:space="0" w:color="auto"/>
                                <w:bottom w:val="none" w:sz="0" w:space="0" w:color="auto"/>
                                <w:right w:val="none" w:sz="0" w:space="0" w:color="auto"/>
                              </w:divBdr>
                              <w:divsChild>
                                <w:div w:id="221912187">
                                  <w:marLeft w:val="0"/>
                                  <w:marRight w:val="0"/>
                                  <w:marTop w:val="0"/>
                                  <w:marBottom w:val="0"/>
                                  <w:divBdr>
                                    <w:top w:val="none" w:sz="0" w:space="0" w:color="auto"/>
                                    <w:left w:val="none" w:sz="0" w:space="0" w:color="auto"/>
                                    <w:bottom w:val="none" w:sz="0" w:space="0" w:color="auto"/>
                                    <w:right w:val="none" w:sz="0" w:space="0" w:color="auto"/>
                                  </w:divBdr>
                                </w:div>
                              </w:divsChild>
                            </w:div>
                            <w:div w:id="1533181516">
                              <w:marLeft w:val="0"/>
                              <w:marRight w:val="0"/>
                              <w:marTop w:val="0"/>
                              <w:marBottom w:val="0"/>
                              <w:divBdr>
                                <w:top w:val="none" w:sz="0" w:space="0" w:color="auto"/>
                                <w:left w:val="none" w:sz="0" w:space="0" w:color="auto"/>
                                <w:bottom w:val="none" w:sz="0" w:space="0" w:color="auto"/>
                                <w:right w:val="none" w:sz="0" w:space="0" w:color="auto"/>
                              </w:divBdr>
                              <w:divsChild>
                                <w:div w:id="416710073">
                                  <w:marLeft w:val="0"/>
                                  <w:marRight w:val="0"/>
                                  <w:marTop w:val="0"/>
                                  <w:marBottom w:val="0"/>
                                  <w:divBdr>
                                    <w:top w:val="none" w:sz="0" w:space="0" w:color="auto"/>
                                    <w:left w:val="none" w:sz="0" w:space="0" w:color="auto"/>
                                    <w:bottom w:val="none" w:sz="0" w:space="0" w:color="auto"/>
                                    <w:right w:val="none" w:sz="0" w:space="0" w:color="auto"/>
                                  </w:divBdr>
                                </w:div>
                              </w:divsChild>
                            </w:div>
                            <w:div w:id="374932985">
                              <w:marLeft w:val="0"/>
                              <w:marRight w:val="0"/>
                              <w:marTop w:val="0"/>
                              <w:marBottom w:val="0"/>
                              <w:divBdr>
                                <w:top w:val="none" w:sz="0" w:space="0" w:color="auto"/>
                                <w:left w:val="none" w:sz="0" w:space="0" w:color="auto"/>
                                <w:bottom w:val="none" w:sz="0" w:space="0" w:color="auto"/>
                                <w:right w:val="none" w:sz="0" w:space="0" w:color="auto"/>
                              </w:divBdr>
                              <w:divsChild>
                                <w:div w:id="161127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3747197">
              <w:marLeft w:val="0"/>
              <w:marRight w:val="0"/>
              <w:marTop w:val="0"/>
              <w:marBottom w:val="0"/>
              <w:divBdr>
                <w:top w:val="none" w:sz="0" w:space="0" w:color="auto"/>
                <w:left w:val="none" w:sz="0" w:space="0" w:color="auto"/>
                <w:bottom w:val="none" w:sz="0" w:space="0" w:color="auto"/>
                <w:right w:val="none" w:sz="0" w:space="0" w:color="auto"/>
              </w:divBdr>
              <w:divsChild>
                <w:div w:id="1270775741">
                  <w:marLeft w:val="0"/>
                  <w:marRight w:val="0"/>
                  <w:marTop w:val="0"/>
                  <w:marBottom w:val="0"/>
                  <w:divBdr>
                    <w:top w:val="none" w:sz="0" w:space="0" w:color="auto"/>
                    <w:left w:val="none" w:sz="0" w:space="0" w:color="auto"/>
                    <w:bottom w:val="none" w:sz="0" w:space="0" w:color="auto"/>
                    <w:right w:val="none" w:sz="0" w:space="0" w:color="auto"/>
                  </w:divBdr>
                  <w:divsChild>
                    <w:div w:id="1270623691">
                      <w:marLeft w:val="0"/>
                      <w:marRight w:val="0"/>
                      <w:marTop w:val="0"/>
                      <w:marBottom w:val="0"/>
                      <w:divBdr>
                        <w:top w:val="none" w:sz="0" w:space="0" w:color="auto"/>
                        <w:left w:val="none" w:sz="0" w:space="0" w:color="auto"/>
                        <w:bottom w:val="none" w:sz="0" w:space="0" w:color="auto"/>
                        <w:right w:val="none" w:sz="0" w:space="0" w:color="auto"/>
                      </w:divBdr>
                      <w:divsChild>
                        <w:div w:id="989869879">
                          <w:marLeft w:val="0"/>
                          <w:marRight w:val="0"/>
                          <w:marTop w:val="0"/>
                          <w:marBottom w:val="0"/>
                          <w:divBdr>
                            <w:top w:val="none" w:sz="0" w:space="0" w:color="auto"/>
                            <w:left w:val="none" w:sz="0" w:space="0" w:color="auto"/>
                            <w:bottom w:val="none" w:sz="0" w:space="0" w:color="auto"/>
                            <w:right w:val="none" w:sz="0" w:space="0" w:color="auto"/>
                          </w:divBdr>
                          <w:divsChild>
                            <w:div w:id="1338193822">
                              <w:marLeft w:val="0"/>
                              <w:marRight w:val="0"/>
                              <w:marTop w:val="0"/>
                              <w:marBottom w:val="0"/>
                              <w:divBdr>
                                <w:top w:val="none" w:sz="0" w:space="0" w:color="auto"/>
                                <w:left w:val="none" w:sz="0" w:space="0" w:color="auto"/>
                                <w:bottom w:val="none" w:sz="0" w:space="0" w:color="auto"/>
                                <w:right w:val="none" w:sz="0" w:space="0" w:color="auto"/>
                              </w:divBdr>
                              <w:divsChild>
                                <w:div w:id="88552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2684724">
      <w:bodyDiv w:val="1"/>
      <w:marLeft w:val="0"/>
      <w:marRight w:val="0"/>
      <w:marTop w:val="0"/>
      <w:marBottom w:val="0"/>
      <w:divBdr>
        <w:top w:val="none" w:sz="0" w:space="0" w:color="auto"/>
        <w:left w:val="none" w:sz="0" w:space="0" w:color="auto"/>
        <w:bottom w:val="none" w:sz="0" w:space="0" w:color="auto"/>
        <w:right w:val="none" w:sz="0" w:space="0" w:color="auto"/>
      </w:divBdr>
      <w:divsChild>
        <w:div w:id="185145701">
          <w:marLeft w:val="0"/>
          <w:marRight w:val="0"/>
          <w:marTop w:val="0"/>
          <w:marBottom w:val="0"/>
          <w:divBdr>
            <w:top w:val="none" w:sz="0" w:space="0" w:color="auto"/>
            <w:left w:val="none" w:sz="0" w:space="0" w:color="auto"/>
            <w:bottom w:val="none" w:sz="0" w:space="0" w:color="auto"/>
            <w:right w:val="none" w:sz="0" w:space="0" w:color="auto"/>
          </w:divBdr>
          <w:divsChild>
            <w:div w:id="1834028974">
              <w:marLeft w:val="0"/>
              <w:marRight w:val="0"/>
              <w:marTop w:val="0"/>
              <w:marBottom w:val="0"/>
              <w:divBdr>
                <w:top w:val="none" w:sz="0" w:space="0" w:color="auto"/>
                <w:left w:val="none" w:sz="0" w:space="0" w:color="auto"/>
                <w:bottom w:val="none" w:sz="0" w:space="0" w:color="auto"/>
                <w:right w:val="none" w:sz="0" w:space="0" w:color="auto"/>
              </w:divBdr>
              <w:divsChild>
                <w:div w:id="164543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589524">
          <w:marLeft w:val="0"/>
          <w:marRight w:val="0"/>
          <w:marTop w:val="0"/>
          <w:marBottom w:val="0"/>
          <w:divBdr>
            <w:top w:val="none" w:sz="0" w:space="0" w:color="auto"/>
            <w:left w:val="none" w:sz="0" w:space="0" w:color="auto"/>
            <w:bottom w:val="none" w:sz="0" w:space="0" w:color="auto"/>
            <w:right w:val="none" w:sz="0" w:space="0" w:color="auto"/>
          </w:divBdr>
          <w:divsChild>
            <w:div w:id="94623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438958">
      <w:bodyDiv w:val="1"/>
      <w:marLeft w:val="0"/>
      <w:marRight w:val="0"/>
      <w:marTop w:val="0"/>
      <w:marBottom w:val="0"/>
      <w:divBdr>
        <w:top w:val="none" w:sz="0" w:space="0" w:color="auto"/>
        <w:left w:val="none" w:sz="0" w:space="0" w:color="auto"/>
        <w:bottom w:val="none" w:sz="0" w:space="0" w:color="auto"/>
        <w:right w:val="none" w:sz="0" w:space="0" w:color="auto"/>
      </w:divBdr>
    </w:div>
    <w:div w:id="1304234601">
      <w:bodyDiv w:val="1"/>
      <w:marLeft w:val="0"/>
      <w:marRight w:val="0"/>
      <w:marTop w:val="0"/>
      <w:marBottom w:val="0"/>
      <w:divBdr>
        <w:top w:val="none" w:sz="0" w:space="0" w:color="auto"/>
        <w:left w:val="none" w:sz="0" w:space="0" w:color="auto"/>
        <w:bottom w:val="none" w:sz="0" w:space="0" w:color="auto"/>
        <w:right w:val="none" w:sz="0" w:space="0" w:color="auto"/>
      </w:divBdr>
    </w:div>
    <w:div w:id="1308557935">
      <w:bodyDiv w:val="1"/>
      <w:marLeft w:val="0"/>
      <w:marRight w:val="0"/>
      <w:marTop w:val="0"/>
      <w:marBottom w:val="0"/>
      <w:divBdr>
        <w:top w:val="none" w:sz="0" w:space="0" w:color="auto"/>
        <w:left w:val="none" w:sz="0" w:space="0" w:color="auto"/>
        <w:bottom w:val="none" w:sz="0" w:space="0" w:color="auto"/>
        <w:right w:val="none" w:sz="0" w:space="0" w:color="auto"/>
      </w:divBdr>
      <w:divsChild>
        <w:div w:id="334185268">
          <w:marLeft w:val="0"/>
          <w:marRight w:val="0"/>
          <w:marTop w:val="0"/>
          <w:marBottom w:val="0"/>
          <w:divBdr>
            <w:top w:val="none" w:sz="0" w:space="0" w:color="auto"/>
            <w:left w:val="none" w:sz="0" w:space="0" w:color="auto"/>
            <w:bottom w:val="none" w:sz="0" w:space="0" w:color="auto"/>
            <w:right w:val="none" w:sz="0" w:space="0" w:color="auto"/>
          </w:divBdr>
          <w:divsChild>
            <w:div w:id="58133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564509">
      <w:bodyDiv w:val="1"/>
      <w:marLeft w:val="0"/>
      <w:marRight w:val="0"/>
      <w:marTop w:val="0"/>
      <w:marBottom w:val="0"/>
      <w:divBdr>
        <w:top w:val="none" w:sz="0" w:space="0" w:color="auto"/>
        <w:left w:val="none" w:sz="0" w:space="0" w:color="auto"/>
        <w:bottom w:val="none" w:sz="0" w:space="0" w:color="auto"/>
        <w:right w:val="none" w:sz="0" w:space="0" w:color="auto"/>
      </w:divBdr>
      <w:divsChild>
        <w:div w:id="455299910">
          <w:marLeft w:val="0"/>
          <w:marRight w:val="0"/>
          <w:marTop w:val="0"/>
          <w:marBottom w:val="0"/>
          <w:divBdr>
            <w:top w:val="none" w:sz="0" w:space="0" w:color="auto"/>
            <w:left w:val="none" w:sz="0" w:space="0" w:color="auto"/>
            <w:bottom w:val="none" w:sz="0" w:space="0" w:color="auto"/>
            <w:right w:val="none" w:sz="0" w:space="0" w:color="auto"/>
          </w:divBdr>
        </w:div>
      </w:divsChild>
    </w:div>
    <w:div w:id="1319381714">
      <w:bodyDiv w:val="1"/>
      <w:marLeft w:val="0"/>
      <w:marRight w:val="0"/>
      <w:marTop w:val="0"/>
      <w:marBottom w:val="0"/>
      <w:divBdr>
        <w:top w:val="none" w:sz="0" w:space="0" w:color="auto"/>
        <w:left w:val="none" w:sz="0" w:space="0" w:color="auto"/>
        <w:bottom w:val="none" w:sz="0" w:space="0" w:color="auto"/>
        <w:right w:val="none" w:sz="0" w:space="0" w:color="auto"/>
      </w:divBdr>
    </w:div>
    <w:div w:id="1322975324">
      <w:bodyDiv w:val="1"/>
      <w:marLeft w:val="0"/>
      <w:marRight w:val="0"/>
      <w:marTop w:val="0"/>
      <w:marBottom w:val="0"/>
      <w:divBdr>
        <w:top w:val="none" w:sz="0" w:space="0" w:color="auto"/>
        <w:left w:val="none" w:sz="0" w:space="0" w:color="auto"/>
        <w:bottom w:val="none" w:sz="0" w:space="0" w:color="auto"/>
        <w:right w:val="none" w:sz="0" w:space="0" w:color="auto"/>
      </w:divBdr>
    </w:div>
    <w:div w:id="1327709705">
      <w:bodyDiv w:val="1"/>
      <w:marLeft w:val="0"/>
      <w:marRight w:val="0"/>
      <w:marTop w:val="0"/>
      <w:marBottom w:val="0"/>
      <w:divBdr>
        <w:top w:val="none" w:sz="0" w:space="0" w:color="auto"/>
        <w:left w:val="none" w:sz="0" w:space="0" w:color="auto"/>
        <w:bottom w:val="none" w:sz="0" w:space="0" w:color="auto"/>
        <w:right w:val="none" w:sz="0" w:space="0" w:color="auto"/>
      </w:divBdr>
    </w:div>
    <w:div w:id="1329358978">
      <w:bodyDiv w:val="1"/>
      <w:marLeft w:val="0"/>
      <w:marRight w:val="0"/>
      <w:marTop w:val="0"/>
      <w:marBottom w:val="0"/>
      <w:divBdr>
        <w:top w:val="none" w:sz="0" w:space="0" w:color="auto"/>
        <w:left w:val="none" w:sz="0" w:space="0" w:color="auto"/>
        <w:bottom w:val="none" w:sz="0" w:space="0" w:color="auto"/>
        <w:right w:val="none" w:sz="0" w:space="0" w:color="auto"/>
      </w:divBdr>
    </w:div>
    <w:div w:id="1348945968">
      <w:bodyDiv w:val="1"/>
      <w:marLeft w:val="0"/>
      <w:marRight w:val="0"/>
      <w:marTop w:val="0"/>
      <w:marBottom w:val="0"/>
      <w:divBdr>
        <w:top w:val="none" w:sz="0" w:space="0" w:color="auto"/>
        <w:left w:val="none" w:sz="0" w:space="0" w:color="auto"/>
        <w:bottom w:val="none" w:sz="0" w:space="0" w:color="auto"/>
        <w:right w:val="none" w:sz="0" w:space="0" w:color="auto"/>
      </w:divBdr>
    </w:div>
    <w:div w:id="1355571148">
      <w:bodyDiv w:val="1"/>
      <w:marLeft w:val="0"/>
      <w:marRight w:val="0"/>
      <w:marTop w:val="0"/>
      <w:marBottom w:val="0"/>
      <w:divBdr>
        <w:top w:val="none" w:sz="0" w:space="0" w:color="auto"/>
        <w:left w:val="none" w:sz="0" w:space="0" w:color="auto"/>
        <w:bottom w:val="none" w:sz="0" w:space="0" w:color="auto"/>
        <w:right w:val="none" w:sz="0" w:space="0" w:color="auto"/>
      </w:divBdr>
    </w:div>
    <w:div w:id="1362323314">
      <w:bodyDiv w:val="1"/>
      <w:marLeft w:val="0"/>
      <w:marRight w:val="0"/>
      <w:marTop w:val="0"/>
      <w:marBottom w:val="0"/>
      <w:divBdr>
        <w:top w:val="none" w:sz="0" w:space="0" w:color="auto"/>
        <w:left w:val="none" w:sz="0" w:space="0" w:color="auto"/>
        <w:bottom w:val="none" w:sz="0" w:space="0" w:color="auto"/>
        <w:right w:val="none" w:sz="0" w:space="0" w:color="auto"/>
      </w:divBdr>
    </w:div>
    <w:div w:id="1370035948">
      <w:bodyDiv w:val="1"/>
      <w:marLeft w:val="0"/>
      <w:marRight w:val="0"/>
      <w:marTop w:val="0"/>
      <w:marBottom w:val="0"/>
      <w:divBdr>
        <w:top w:val="none" w:sz="0" w:space="0" w:color="auto"/>
        <w:left w:val="none" w:sz="0" w:space="0" w:color="auto"/>
        <w:bottom w:val="none" w:sz="0" w:space="0" w:color="auto"/>
        <w:right w:val="none" w:sz="0" w:space="0" w:color="auto"/>
      </w:divBdr>
      <w:divsChild>
        <w:div w:id="1427271103">
          <w:marLeft w:val="0"/>
          <w:marRight w:val="0"/>
          <w:marTop w:val="0"/>
          <w:marBottom w:val="0"/>
          <w:divBdr>
            <w:top w:val="none" w:sz="0" w:space="0" w:color="auto"/>
            <w:left w:val="none" w:sz="0" w:space="0" w:color="auto"/>
            <w:bottom w:val="none" w:sz="0" w:space="0" w:color="auto"/>
            <w:right w:val="none" w:sz="0" w:space="0" w:color="auto"/>
          </w:divBdr>
        </w:div>
      </w:divsChild>
    </w:div>
    <w:div w:id="1375038191">
      <w:bodyDiv w:val="1"/>
      <w:marLeft w:val="0"/>
      <w:marRight w:val="0"/>
      <w:marTop w:val="0"/>
      <w:marBottom w:val="0"/>
      <w:divBdr>
        <w:top w:val="none" w:sz="0" w:space="0" w:color="auto"/>
        <w:left w:val="none" w:sz="0" w:space="0" w:color="auto"/>
        <w:bottom w:val="none" w:sz="0" w:space="0" w:color="auto"/>
        <w:right w:val="none" w:sz="0" w:space="0" w:color="auto"/>
      </w:divBdr>
    </w:div>
    <w:div w:id="1391534189">
      <w:bodyDiv w:val="1"/>
      <w:marLeft w:val="0"/>
      <w:marRight w:val="0"/>
      <w:marTop w:val="0"/>
      <w:marBottom w:val="0"/>
      <w:divBdr>
        <w:top w:val="none" w:sz="0" w:space="0" w:color="auto"/>
        <w:left w:val="none" w:sz="0" w:space="0" w:color="auto"/>
        <w:bottom w:val="none" w:sz="0" w:space="0" w:color="auto"/>
        <w:right w:val="none" w:sz="0" w:space="0" w:color="auto"/>
      </w:divBdr>
    </w:div>
    <w:div w:id="1396708570">
      <w:bodyDiv w:val="1"/>
      <w:marLeft w:val="0"/>
      <w:marRight w:val="0"/>
      <w:marTop w:val="0"/>
      <w:marBottom w:val="0"/>
      <w:divBdr>
        <w:top w:val="none" w:sz="0" w:space="0" w:color="auto"/>
        <w:left w:val="none" w:sz="0" w:space="0" w:color="auto"/>
        <w:bottom w:val="none" w:sz="0" w:space="0" w:color="auto"/>
        <w:right w:val="none" w:sz="0" w:space="0" w:color="auto"/>
      </w:divBdr>
    </w:div>
    <w:div w:id="1409423660">
      <w:bodyDiv w:val="1"/>
      <w:marLeft w:val="0"/>
      <w:marRight w:val="0"/>
      <w:marTop w:val="0"/>
      <w:marBottom w:val="0"/>
      <w:divBdr>
        <w:top w:val="none" w:sz="0" w:space="0" w:color="auto"/>
        <w:left w:val="none" w:sz="0" w:space="0" w:color="auto"/>
        <w:bottom w:val="none" w:sz="0" w:space="0" w:color="auto"/>
        <w:right w:val="none" w:sz="0" w:space="0" w:color="auto"/>
      </w:divBdr>
    </w:div>
    <w:div w:id="1416167513">
      <w:bodyDiv w:val="1"/>
      <w:marLeft w:val="0"/>
      <w:marRight w:val="0"/>
      <w:marTop w:val="0"/>
      <w:marBottom w:val="0"/>
      <w:divBdr>
        <w:top w:val="none" w:sz="0" w:space="0" w:color="auto"/>
        <w:left w:val="none" w:sz="0" w:space="0" w:color="auto"/>
        <w:bottom w:val="none" w:sz="0" w:space="0" w:color="auto"/>
        <w:right w:val="none" w:sz="0" w:space="0" w:color="auto"/>
      </w:divBdr>
    </w:div>
    <w:div w:id="1421488285">
      <w:bodyDiv w:val="1"/>
      <w:marLeft w:val="0"/>
      <w:marRight w:val="0"/>
      <w:marTop w:val="0"/>
      <w:marBottom w:val="0"/>
      <w:divBdr>
        <w:top w:val="none" w:sz="0" w:space="0" w:color="auto"/>
        <w:left w:val="none" w:sz="0" w:space="0" w:color="auto"/>
        <w:bottom w:val="none" w:sz="0" w:space="0" w:color="auto"/>
        <w:right w:val="none" w:sz="0" w:space="0" w:color="auto"/>
      </w:divBdr>
    </w:div>
    <w:div w:id="1433934861">
      <w:bodyDiv w:val="1"/>
      <w:marLeft w:val="0"/>
      <w:marRight w:val="0"/>
      <w:marTop w:val="0"/>
      <w:marBottom w:val="0"/>
      <w:divBdr>
        <w:top w:val="none" w:sz="0" w:space="0" w:color="auto"/>
        <w:left w:val="none" w:sz="0" w:space="0" w:color="auto"/>
        <w:bottom w:val="none" w:sz="0" w:space="0" w:color="auto"/>
        <w:right w:val="none" w:sz="0" w:space="0" w:color="auto"/>
      </w:divBdr>
    </w:div>
    <w:div w:id="1435635179">
      <w:bodyDiv w:val="1"/>
      <w:marLeft w:val="0"/>
      <w:marRight w:val="0"/>
      <w:marTop w:val="0"/>
      <w:marBottom w:val="0"/>
      <w:divBdr>
        <w:top w:val="none" w:sz="0" w:space="0" w:color="auto"/>
        <w:left w:val="none" w:sz="0" w:space="0" w:color="auto"/>
        <w:bottom w:val="none" w:sz="0" w:space="0" w:color="auto"/>
        <w:right w:val="none" w:sz="0" w:space="0" w:color="auto"/>
      </w:divBdr>
    </w:div>
    <w:div w:id="1439834252">
      <w:bodyDiv w:val="1"/>
      <w:marLeft w:val="0"/>
      <w:marRight w:val="0"/>
      <w:marTop w:val="0"/>
      <w:marBottom w:val="0"/>
      <w:divBdr>
        <w:top w:val="none" w:sz="0" w:space="0" w:color="auto"/>
        <w:left w:val="none" w:sz="0" w:space="0" w:color="auto"/>
        <w:bottom w:val="none" w:sz="0" w:space="0" w:color="auto"/>
        <w:right w:val="none" w:sz="0" w:space="0" w:color="auto"/>
      </w:divBdr>
    </w:div>
    <w:div w:id="1451507278">
      <w:bodyDiv w:val="1"/>
      <w:marLeft w:val="0"/>
      <w:marRight w:val="0"/>
      <w:marTop w:val="0"/>
      <w:marBottom w:val="0"/>
      <w:divBdr>
        <w:top w:val="none" w:sz="0" w:space="0" w:color="auto"/>
        <w:left w:val="none" w:sz="0" w:space="0" w:color="auto"/>
        <w:bottom w:val="none" w:sz="0" w:space="0" w:color="auto"/>
        <w:right w:val="none" w:sz="0" w:space="0" w:color="auto"/>
      </w:divBdr>
    </w:div>
    <w:div w:id="1453087103">
      <w:bodyDiv w:val="1"/>
      <w:marLeft w:val="0"/>
      <w:marRight w:val="0"/>
      <w:marTop w:val="0"/>
      <w:marBottom w:val="0"/>
      <w:divBdr>
        <w:top w:val="none" w:sz="0" w:space="0" w:color="auto"/>
        <w:left w:val="none" w:sz="0" w:space="0" w:color="auto"/>
        <w:bottom w:val="none" w:sz="0" w:space="0" w:color="auto"/>
        <w:right w:val="none" w:sz="0" w:space="0" w:color="auto"/>
      </w:divBdr>
      <w:divsChild>
        <w:div w:id="1181777077">
          <w:marLeft w:val="0"/>
          <w:marRight w:val="0"/>
          <w:marTop w:val="0"/>
          <w:marBottom w:val="0"/>
          <w:divBdr>
            <w:top w:val="none" w:sz="0" w:space="0" w:color="auto"/>
            <w:left w:val="none" w:sz="0" w:space="0" w:color="auto"/>
            <w:bottom w:val="none" w:sz="0" w:space="0" w:color="auto"/>
            <w:right w:val="none" w:sz="0" w:space="0" w:color="auto"/>
          </w:divBdr>
        </w:div>
      </w:divsChild>
    </w:div>
    <w:div w:id="1468932254">
      <w:bodyDiv w:val="1"/>
      <w:marLeft w:val="0"/>
      <w:marRight w:val="0"/>
      <w:marTop w:val="0"/>
      <w:marBottom w:val="0"/>
      <w:divBdr>
        <w:top w:val="none" w:sz="0" w:space="0" w:color="auto"/>
        <w:left w:val="none" w:sz="0" w:space="0" w:color="auto"/>
        <w:bottom w:val="none" w:sz="0" w:space="0" w:color="auto"/>
        <w:right w:val="none" w:sz="0" w:space="0" w:color="auto"/>
      </w:divBdr>
    </w:div>
    <w:div w:id="1470125044">
      <w:bodyDiv w:val="1"/>
      <w:marLeft w:val="0"/>
      <w:marRight w:val="0"/>
      <w:marTop w:val="0"/>
      <w:marBottom w:val="0"/>
      <w:divBdr>
        <w:top w:val="none" w:sz="0" w:space="0" w:color="auto"/>
        <w:left w:val="none" w:sz="0" w:space="0" w:color="auto"/>
        <w:bottom w:val="none" w:sz="0" w:space="0" w:color="auto"/>
        <w:right w:val="none" w:sz="0" w:space="0" w:color="auto"/>
      </w:divBdr>
    </w:div>
    <w:div w:id="1495144802">
      <w:bodyDiv w:val="1"/>
      <w:marLeft w:val="0"/>
      <w:marRight w:val="0"/>
      <w:marTop w:val="0"/>
      <w:marBottom w:val="0"/>
      <w:divBdr>
        <w:top w:val="none" w:sz="0" w:space="0" w:color="auto"/>
        <w:left w:val="none" w:sz="0" w:space="0" w:color="auto"/>
        <w:bottom w:val="none" w:sz="0" w:space="0" w:color="auto"/>
        <w:right w:val="none" w:sz="0" w:space="0" w:color="auto"/>
      </w:divBdr>
      <w:divsChild>
        <w:div w:id="497578975">
          <w:marLeft w:val="0"/>
          <w:marRight w:val="0"/>
          <w:marTop w:val="0"/>
          <w:marBottom w:val="0"/>
          <w:divBdr>
            <w:top w:val="none" w:sz="0" w:space="0" w:color="auto"/>
            <w:left w:val="none" w:sz="0" w:space="0" w:color="auto"/>
            <w:bottom w:val="none" w:sz="0" w:space="0" w:color="auto"/>
            <w:right w:val="none" w:sz="0" w:space="0" w:color="auto"/>
          </w:divBdr>
        </w:div>
      </w:divsChild>
    </w:div>
    <w:div w:id="1562979708">
      <w:bodyDiv w:val="1"/>
      <w:marLeft w:val="0"/>
      <w:marRight w:val="0"/>
      <w:marTop w:val="0"/>
      <w:marBottom w:val="0"/>
      <w:divBdr>
        <w:top w:val="none" w:sz="0" w:space="0" w:color="auto"/>
        <w:left w:val="none" w:sz="0" w:space="0" w:color="auto"/>
        <w:bottom w:val="none" w:sz="0" w:space="0" w:color="auto"/>
        <w:right w:val="none" w:sz="0" w:space="0" w:color="auto"/>
      </w:divBdr>
    </w:div>
    <w:div w:id="1579053889">
      <w:bodyDiv w:val="1"/>
      <w:marLeft w:val="0"/>
      <w:marRight w:val="0"/>
      <w:marTop w:val="0"/>
      <w:marBottom w:val="0"/>
      <w:divBdr>
        <w:top w:val="none" w:sz="0" w:space="0" w:color="auto"/>
        <w:left w:val="none" w:sz="0" w:space="0" w:color="auto"/>
        <w:bottom w:val="none" w:sz="0" w:space="0" w:color="auto"/>
        <w:right w:val="none" w:sz="0" w:space="0" w:color="auto"/>
      </w:divBdr>
    </w:div>
    <w:div w:id="1582639223">
      <w:bodyDiv w:val="1"/>
      <w:marLeft w:val="0"/>
      <w:marRight w:val="0"/>
      <w:marTop w:val="0"/>
      <w:marBottom w:val="0"/>
      <w:divBdr>
        <w:top w:val="none" w:sz="0" w:space="0" w:color="auto"/>
        <w:left w:val="none" w:sz="0" w:space="0" w:color="auto"/>
        <w:bottom w:val="none" w:sz="0" w:space="0" w:color="auto"/>
        <w:right w:val="none" w:sz="0" w:space="0" w:color="auto"/>
      </w:divBdr>
    </w:div>
    <w:div w:id="1583876196">
      <w:marLeft w:val="0"/>
      <w:marRight w:val="0"/>
      <w:marTop w:val="0"/>
      <w:marBottom w:val="0"/>
      <w:divBdr>
        <w:top w:val="none" w:sz="0" w:space="0" w:color="auto"/>
        <w:left w:val="none" w:sz="0" w:space="0" w:color="auto"/>
        <w:bottom w:val="none" w:sz="0" w:space="0" w:color="auto"/>
        <w:right w:val="none" w:sz="0" w:space="0" w:color="auto"/>
      </w:divBdr>
    </w:div>
    <w:div w:id="1583876197">
      <w:marLeft w:val="0"/>
      <w:marRight w:val="0"/>
      <w:marTop w:val="0"/>
      <w:marBottom w:val="0"/>
      <w:divBdr>
        <w:top w:val="none" w:sz="0" w:space="0" w:color="auto"/>
        <w:left w:val="none" w:sz="0" w:space="0" w:color="auto"/>
        <w:bottom w:val="none" w:sz="0" w:space="0" w:color="auto"/>
        <w:right w:val="none" w:sz="0" w:space="0" w:color="auto"/>
      </w:divBdr>
    </w:div>
    <w:div w:id="1617788468">
      <w:bodyDiv w:val="1"/>
      <w:marLeft w:val="0"/>
      <w:marRight w:val="0"/>
      <w:marTop w:val="0"/>
      <w:marBottom w:val="0"/>
      <w:divBdr>
        <w:top w:val="none" w:sz="0" w:space="0" w:color="auto"/>
        <w:left w:val="none" w:sz="0" w:space="0" w:color="auto"/>
        <w:bottom w:val="none" w:sz="0" w:space="0" w:color="auto"/>
        <w:right w:val="none" w:sz="0" w:space="0" w:color="auto"/>
      </w:divBdr>
      <w:divsChild>
        <w:div w:id="2083213040">
          <w:marLeft w:val="0"/>
          <w:marRight w:val="0"/>
          <w:marTop w:val="0"/>
          <w:marBottom w:val="0"/>
          <w:divBdr>
            <w:top w:val="none" w:sz="0" w:space="0" w:color="auto"/>
            <w:left w:val="none" w:sz="0" w:space="0" w:color="auto"/>
            <w:bottom w:val="none" w:sz="0" w:space="0" w:color="auto"/>
            <w:right w:val="none" w:sz="0" w:space="0" w:color="auto"/>
          </w:divBdr>
        </w:div>
      </w:divsChild>
    </w:div>
    <w:div w:id="1625576369">
      <w:bodyDiv w:val="1"/>
      <w:marLeft w:val="0"/>
      <w:marRight w:val="0"/>
      <w:marTop w:val="0"/>
      <w:marBottom w:val="0"/>
      <w:divBdr>
        <w:top w:val="none" w:sz="0" w:space="0" w:color="auto"/>
        <w:left w:val="none" w:sz="0" w:space="0" w:color="auto"/>
        <w:bottom w:val="none" w:sz="0" w:space="0" w:color="auto"/>
        <w:right w:val="none" w:sz="0" w:space="0" w:color="auto"/>
      </w:divBdr>
    </w:div>
    <w:div w:id="1626934817">
      <w:bodyDiv w:val="1"/>
      <w:marLeft w:val="0"/>
      <w:marRight w:val="0"/>
      <w:marTop w:val="0"/>
      <w:marBottom w:val="0"/>
      <w:divBdr>
        <w:top w:val="none" w:sz="0" w:space="0" w:color="auto"/>
        <w:left w:val="none" w:sz="0" w:space="0" w:color="auto"/>
        <w:bottom w:val="none" w:sz="0" w:space="0" w:color="auto"/>
        <w:right w:val="none" w:sz="0" w:space="0" w:color="auto"/>
      </w:divBdr>
    </w:div>
    <w:div w:id="1640039503">
      <w:bodyDiv w:val="1"/>
      <w:marLeft w:val="0"/>
      <w:marRight w:val="0"/>
      <w:marTop w:val="0"/>
      <w:marBottom w:val="0"/>
      <w:divBdr>
        <w:top w:val="none" w:sz="0" w:space="0" w:color="auto"/>
        <w:left w:val="none" w:sz="0" w:space="0" w:color="auto"/>
        <w:bottom w:val="none" w:sz="0" w:space="0" w:color="auto"/>
        <w:right w:val="none" w:sz="0" w:space="0" w:color="auto"/>
      </w:divBdr>
      <w:divsChild>
        <w:div w:id="619603791">
          <w:marLeft w:val="0"/>
          <w:marRight w:val="0"/>
          <w:marTop w:val="0"/>
          <w:marBottom w:val="0"/>
          <w:divBdr>
            <w:top w:val="none" w:sz="0" w:space="0" w:color="auto"/>
            <w:left w:val="none" w:sz="0" w:space="0" w:color="auto"/>
            <w:bottom w:val="none" w:sz="0" w:space="0" w:color="auto"/>
            <w:right w:val="none" w:sz="0" w:space="0" w:color="auto"/>
          </w:divBdr>
        </w:div>
      </w:divsChild>
    </w:div>
    <w:div w:id="1683050884">
      <w:bodyDiv w:val="1"/>
      <w:marLeft w:val="0"/>
      <w:marRight w:val="0"/>
      <w:marTop w:val="0"/>
      <w:marBottom w:val="0"/>
      <w:divBdr>
        <w:top w:val="none" w:sz="0" w:space="0" w:color="auto"/>
        <w:left w:val="none" w:sz="0" w:space="0" w:color="auto"/>
        <w:bottom w:val="none" w:sz="0" w:space="0" w:color="auto"/>
        <w:right w:val="none" w:sz="0" w:space="0" w:color="auto"/>
      </w:divBdr>
      <w:divsChild>
        <w:div w:id="218131850">
          <w:marLeft w:val="0"/>
          <w:marRight w:val="0"/>
          <w:marTop w:val="0"/>
          <w:marBottom w:val="0"/>
          <w:divBdr>
            <w:top w:val="none" w:sz="0" w:space="0" w:color="auto"/>
            <w:left w:val="none" w:sz="0" w:space="0" w:color="auto"/>
            <w:bottom w:val="none" w:sz="0" w:space="0" w:color="auto"/>
            <w:right w:val="none" w:sz="0" w:space="0" w:color="auto"/>
          </w:divBdr>
        </w:div>
        <w:div w:id="282662806">
          <w:marLeft w:val="0"/>
          <w:marRight w:val="0"/>
          <w:marTop w:val="0"/>
          <w:marBottom w:val="0"/>
          <w:divBdr>
            <w:top w:val="none" w:sz="0" w:space="0" w:color="auto"/>
            <w:left w:val="none" w:sz="0" w:space="0" w:color="auto"/>
            <w:bottom w:val="none" w:sz="0" w:space="0" w:color="auto"/>
            <w:right w:val="none" w:sz="0" w:space="0" w:color="auto"/>
          </w:divBdr>
        </w:div>
        <w:div w:id="390155749">
          <w:marLeft w:val="0"/>
          <w:marRight w:val="0"/>
          <w:marTop w:val="0"/>
          <w:marBottom w:val="0"/>
          <w:divBdr>
            <w:top w:val="none" w:sz="0" w:space="0" w:color="auto"/>
            <w:left w:val="none" w:sz="0" w:space="0" w:color="auto"/>
            <w:bottom w:val="none" w:sz="0" w:space="0" w:color="auto"/>
            <w:right w:val="none" w:sz="0" w:space="0" w:color="auto"/>
          </w:divBdr>
        </w:div>
        <w:div w:id="466430760">
          <w:marLeft w:val="0"/>
          <w:marRight w:val="0"/>
          <w:marTop w:val="0"/>
          <w:marBottom w:val="0"/>
          <w:divBdr>
            <w:top w:val="none" w:sz="0" w:space="0" w:color="auto"/>
            <w:left w:val="none" w:sz="0" w:space="0" w:color="auto"/>
            <w:bottom w:val="none" w:sz="0" w:space="0" w:color="auto"/>
            <w:right w:val="none" w:sz="0" w:space="0" w:color="auto"/>
          </w:divBdr>
        </w:div>
        <w:div w:id="538585766">
          <w:marLeft w:val="0"/>
          <w:marRight w:val="0"/>
          <w:marTop w:val="0"/>
          <w:marBottom w:val="0"/>
          <w:divBdr>
            <w:top w:val="none" w:sz="0" w:space="0" w:color="auto"/>
            <w:left w:val="none" w:sz="0" w:space="0" w:color="auto"/>
            <w:bottom w:val="none" w:sz="0" w:space="0" w:color="auto"/>
            <w:right w:val="none" w:sz="0" w:space="0" w:color="auto"/>
          </w:divBdr>
        </w:div>
        <w:div w:id="566378926">
          <w:marLeft w:val="0"/>
          <w:marRight w:val="0"/>
          <w:marTop w:val="0"/>
          <w:marBottom w:val="0"/>
          <w:divBdr>
            <w:top w:val="none" w:sz="0" w:space="0" w:color="auto"/>
            <w:left w:val="none" w:sz="0" w:space="0" w:color="auto"/>
            <w:bottom w:val="none" w:sz="0" w:space="0" w:color="auto"/>
            <w:right w:val="none" w:sz="0" w:space="0" w:color="auto"/>
          </w:divBdr>
        </w:div>
        <w:div w:id="672298081">
          <w:marLeft w:val="0"/>
          <w:marRight w:val="0"/>
          <w:marTop w:val="0"/>
          <w:marBottom w:val="0"/>
          <w:divBdr>
            <w:top w:val="none" w:sz="0" w:space="0" w:color="auto"/>
            <w:left w:val="none" w:sz="0" w:space="0" w:color="auto"/>
            <w:bottom w:val="none" w:sz="0" w:space="0" w:color="auto"/>
            <w:right w:val="none" w:sz="0" w:space="0" w:color="auto"/>
          </w:divBdr>
        </w:div>
        <w:div w:id="767895484">
          <w:marLeft w:val="0"/>
          <w:marRight w:val="0"/>
          <w:marTop w:val="0"/>
          <w:marBottom w:val="0"/>
          <w:divBdr>
            <w:top w:val="none" w:sz="0" w:space="0" w:color="auto"/>
            <w:left w:val="none" w:sz="0" w:space="0" w:color="auto"/>
            <w:bottom w:val="none" w:sz="0" w:space="0" w:color="auto"/>
            <w:right w:val="none" w:sz="0" w:space="0" w:color="auto"/>
          </w:divBdr>
        </w:div>
        <w:div w:id="1060980631">
          <w:marLeft w:val="0"/>
          <w:marRight w:val="0"/>
          <w:marTop w:val="0"/>
          <w:marBottom w:val="0"/>
          <w:divBdr>
            <w:top w:val="none" w:sz="0" w:space="0" w:color="auto"/>
            <w:left w:val="none" w:sz="0" w:space="0" w:color="auto"/>
            <w:bottom w:val="none" w:sz="0" w:space="0" w:color="auto"/>
            <w:right w:val="none" w:sz="0" w:space="0" w:color="auto"/>
          </w:divBdr>
        </w:div>
        <w:div w:id="1365593838">
          <w:marLeft w:val="0"/>
          <w:marRight w:val="0"/>
          <w:marTop w:val="0"/>
          <w:marBottom w:val="0"/>
          <w:divBdr>
            <w:top w:val="none" w:sz="0" w:space="0" w:color="auto"/>
            <w:left w:val="none" w:sz="0" w:space="0" w:color="auto"/>
            <w:bottom w:val="none" w:sz="0" w:space="0" w:color="auto"/>
            <w:right w:val="none" w:sz="0" w:space="0" w:color="auto"/>
          </w:divBdr>
        </w:div>
        <w:div w:id="1385638777">
          <w:marLeft w:val="0"/>
          <w:marRight w:val="0"/>
          <w:marTop w:val="0"/>
          <w:marBottom w:val="0"/>
          <w:divBdr>
            <w:top w:val="none" w:sz="0" w:space="0" w:color="auto"/>
            <w:left w:val="none" w:sz="0" w:space="0" w:color="auto"/>
            <w:bottom w:val="none" w:sz="0" w:space="0" w:color="auto"/>
            <w:right w:val="none" w:sz="0" w:space="0" w:color="auto"/>
          </w:divBdr>
        </w:div>
        <w:div w:id="1387219936">
          <w:marLeft w:val="0"/>
          <w:marRight w:val="0"/>
          <w:marTop w:val="0"/>
          <w:marBottom w:val="0"/>
          <w:divBdr>
            <w:top w:val="none" w:sz="0" w:space="0" w:color="auto"/>
            <w:left w:val="none" w:sz="0" w:space="0" w:color="auto"/>
            <w:bottom w:val="none" w:sz="0" w:space="0" w:color="auto"/>
            <w:right w:val="none" w:sz="0" w:space="0" w:color="auto"/>
          </w:divBdr>
        </w:div>
        <w:div w:id="1629430599">
          <w:marLeft w:val="0"/>
          <w:marRight w:val="0"/>
          <w:marTop w:val="0"/>
          <w:marBottom w:val="0"/>
          <w:divBdr>
            <w:top w:val="none" w:sz="0" w:space="0" w:color="auto"/>
            <w:left w:val="none" w:sz="0" w:space="0" w:color="auto"/>
            <w:bottom w:val="none" w:sz="0" w:space="0" w:color="auto"/>
            <w:right w:val="none" w:sz="0" w:space="0" w:color="auto"/>
          </w:divBdr>
        </w:div>
        <w:div w:id="1787115621">
          <w:marLeft w:val="0"/>
          <w:marRight w:val="0"/>
          <w:marTop w:val="0"/>
          <w:marBottom w:val="0"/>
          <w:divBdr>
            <w:top w:val="none" w:sz="0" w:space="0" w:color="auto"/>
            <w:left w:val="none" w:sz="0" w:space="0" w:color="auto"/>
            <w:bottom w:val="none" w:sz="0" w:space="0" w:color="auto"/>
            <w:right w:val="none" w:sz="0" w:space="0" w:color="auto"/>
          </w:divBdr>
        </w:div>
        <w:div w:id="1806850339">
          <w:marLeft w:val="0"/>
          <w:marRight w:val="0"/>
          <w:marTop w:val="0"/>
          <w:marBottom w:val="0"/>
          <w:divBdr>
            <w:top w:val="none" w:sz="0" w:space="0" w:color="auto"/>
            <w:left w:val="none" w:sz="0" w:space="0" w:color="auto"/>
            <w:bottom w:val="none" w:sz="0" w:space="0" w:color="auto"/>
            <w:right w:val="none" w:sz="0" w:space="0" w:color="auto"/>
          </w:divBdr>
        </w:div>
        <w:div w:id="1913268071">
          <w:marLeft w:val="0"/>
          <w:marRight w:val="0"/>
          <w:marTop w:val="0"/>
          <w:marBottom w:val="0"/>
          <w:divBdr>
            <w:top w:val="none" w:sz="0" w:space="0" w:color="auto"/>
            <w:left w:val="none" w:sz="0" w:space="0" w:color="auto"/>
            <w:bottom w:val="none" w:sz="0" w:space="0" w:color="auto"/>
            <w:right w:val="none" w:sz="0" w:space="0" w:color="auto"/>
          </w:divBdr>
        </w:div>
        <w:div w:id="1921938050">
          <w:marLeft w:val="0"/>
          <w:marRight w:val="0"/>
          <w:marTop w:val="0"/>
          <w:marBottom w:val="0"/>
          <w:divBdr>
            <w:top w:val="none" w:sz="0" w:space="0" w:color="auto"/>
            <w:left w:val="none" w:sz="0" w:space="0" w:color="auto"/>
            <w:bottom w:val="none" w:sz="0" w:space="0" w:color="auto"/>
            <w:right w:val="none" w:sz="0" w:space="0" w:color="auto"/>
          </w:divBdr>
        </w:div>
        <w:div w:id="1954819646">
          <w:marLeft w:val="0"/>
          <w:marRight w:val="0"/>
          <w:marTop w:val="0"/>
          <w:marBottom w:val="0"/>
          <w:divBdr>
            <w:top w:val="none" w:sz="0" w:space="0" w:color="auto"/>
            <w:left w:val="none" w:sz="0" w:space="0" w:color="auto"/>
            <w:bottom w:val="none" w:sz="0" w:space="0" w:color="auto"/>
            <w:right w:val="none" w:sz="0" w:space="0" w:color="auto"/>
          </w:divBdr>
        </w:div>
      </w:divsChild>
    </w:div>
    <w:div w:id="1688558063">
      <w:bodyDiv w:val="1"/>
      <w:marLeft w:val="0"/>
      <w:marRight w:val="0"/>
      <w:marTop w:val="0"/>
      <w:marBottom w:val="0"/>
      <w:divBdr>
        <w:top w:val="none" w:sz="0" w:space="0" w:color="auto"/>
        <w:left w:val="none" w:sz="0" w:space="0" w:color="auto"/>
        <w:bottom w:val="none" w:sz="0" w:space="0" w:color="auto"/>
        <w:right w:val="none" w:sz="0" w:space="0" w:color="auto"/>
      </w:divBdr>
    </w:div>
    <w:div w:id="1696424875">
      <w:bodyDiv w:val="1"/>
      <w:marLeft w:val="0"/>
      <w:marRight w:val="0"/>
      <w:marTop w:val="0"/>
      <w:marBottom w:val="0"/>
      <w:divBdr>
        <w:top w:val="none" w:sz="0" w:space="0" w:color="auto"/>
        <w:left w:val="none" w:sz="0" w:space="0" w:color="auto"/>
        <w:bottom w:val="none" w:sz="0" w:space="0" w:color="auto"/>
        <w:right w:val="none" w:sz="0" w:space="0" w:color="auto"/>
      </w:divBdr>
    </w:div>
    <w:div w:id="1700742876">
      <w:bodyDiv w:val="1"/>
      <w:marLeft w:val="0"/>
      <w:marRight w:val="0"/>
      <w:marTop w:val="0"/>
      <w:marBottom w:val="0"/>
      <w:divBdr>
        <w:top w:val="none" w:sz="0" w:space="0" w:color="auto"/>
        <w:left w:val="none" w:sz="0" w:space="0" w:color="auto"/>
        <w:bottom w:val="none" w:sz="0" w:space="0" w:color="auto"/>
        <w:right w:val="none" w:sz="0" w:space="0" w:color="auto"/>
      </w:divBdr>
    </w:div>
    <w:div w:id="1701776605">
      <w:bodyDiv w:val="1"/>
      <w:marLeft w:val="0"/>
      <w:marRight w:val="0"/>
      <w:marTop w:val="0"/>
      <w:marBottom w:val="0"/>
      <w:divBdr>
        <w:top w:val="none" w:sz="0" w:space="0" w:color="auto"/>
        <w:left w:val="none" w:sz="0" w:space="0" w:color="auto"/>
        <w:bottom w:val="none" w:sz="0" w:space="0" w:color="auto"/>
        <w:right w:val="none" w:sz="0" w:space="0" w:color="auto"/>
      </w:divBdr>
      <w:divsChild>
        <w:div w:id="1698852394">
          <w:marLeft w:val="0"/>
          <w:marRight w:val="0"/>
          <w:marTop w:val="0"/>
          <w:marBottom w:val="0"/>
          <w:divBdr>
            <w:top w:val="none" w:sz="0" w:space="0" w:color="auto"/>
            <w:left w:val="none" w:sz="0" w:space="0" w:color="auto"/>
            <w:bottom w:val="none" w:sz="0" w:space="0" w:color="auto"/>
            <w:right w:val="none" w:sz="0" w:space="0" w:color="auto"/>
          </w:divBdr>
        </w:div>
      </w:divsChild>
    </w:div>
    <w:div w:id="1713846803">
      <w:bodyDiv w:val="1"/>
      <w:marLeft w:val="0"/>
      <w:marRight w:val="0"/>
      <w:marTop w:val="0"/>
      <w:marBottom w:val="0"/>
      <w:divBdr>
        <w:top w:val="none" w:sz="0" w:space="0" w:color="auto"/>
        <w:left w:val="none" w:sz="0" w:space="0" w:color="auto"/>
        <w:bottom w:val="none" w:sz="0" w:space="0" w:color="auto"/>
        <w:right w:val="none" w:sz="0" w:space="0" w:color="auto"/>
      </w:divBdr>
      <w:divsChild>
        <w:div w:id="834994639">
          <w:marLeft w:val="0"/>
          <w:marRight w:val="0"/>
          <w:marTop w:val="0"/>
          <w:marBottom w:val="0"/>
          <w:divBdr>
            <w:top w:val="none" w:sz="0" w:space="0" w:color="auto"/>
            <w:left w:val="none" w:sz="0" w:space="0" w:color="auto"/>
            <w:bottom w:val="none" w:sz="0" w:space="0" w:color="auto"/>
            <w:right w:val="none" w:sz="0" w:space="0" w:color="auto"/>
          </w:divBdr>
        </w:div>
        <w:div w:id="1306423829">
          <w:marLeft w:val="0"/>
          <w:marRight w:val="0"/>
          <w:marTop w:val="0"/>
          <w:marBottom w:val="0"/>
          <w:divBdr>
            <w:top w:val="none" w:sz="0" w:space="0" w:color="auto"/>
            <w:left w:val="none" w:sz="0" w:space="0" w:color="auto"/>
            <w:bottom w:val="none" w:sz="0" w:space="0" w:color="auto"/>
            <w:right w:val="none" w:sz="0" w:space="0" w:color="auto"/>
          </w:divBdr>
        </w:div>
      </w:divsChild>
    </w:div>
    <w:div w:id="1720283376">
      <w:bodyDiv w:val="1"/>
      <w:marLeft w:val="0"/>
      <w:marRight w:val="0"/>
      <w:marTop w:val="0"/>
      <w:marBottom w:val="0"/>
      <w:divBdr>
        <w:top w:val="none" w:sz="0" w:space="0" w:color="auto"/>
        <w:left w:val="none" w:sz="0" w:space="0" w:color="auto"/>
        <w:bottom w:val="none" w:sz="0" w:space="0" w:color="auto"/>
        <w:right w:val="none" w:sz="0" w:space="0" w:color="auto"/>
      </w:divBdr>
    </w:div>
    <w:div w:id="1724526193">
      <w:bodyDiv w:val="1"/>
      <w:marLeft w:val="0"/>
      <w:marRight w:val="0"/>
      <w:marTop w:val="0"/>
      <w:marBottom w:val="0"/>
      <w:divBdr>
        <w:top w:val="none" w:sz="0" w:space="0" w:color="auto"/>
        <w:left w:val="none" w:sz="0" w:space="0" w:color="auto"/>
        <w:bottom w:val="none" w:sz="0" w:space="0" w:color="auto"/>
        <w:right w:val="none" w:sz="0" w:space="0" w:color="auto"/>
      </w:divBdr>
      <w:divsChild>
        <w:div w:id="1225724208">
          <w:marLeft w:val="0"/>
          <w:marRight w:val="0"/>
          <w:marTop w:val="0"/>
          <w:marBottom w:val="0"/>
          <w:divBdr>
            <w:top w:val="none" w:sz="0" w:space="0" w:color="auto"/>
            <w:left w:val="none" w:sz="0" w:space="0" w:color="auto"/>
            <w:bottom w:val="none" w:sz="0" w:space="0" w:color="auto"/>
            <w:right w:val="none" w:sz="0" w:space="0" w:color="auto"/>
          </w:divBdr>
          <w:divsChild>
            <w:div w:id="383143272">
              <w:marLeft w:val="0"/>
              <w:marRight w:val="0"/>
              <w:marTop w:val="0"/>
              <w:marBottom w:val="0"/>
              <w:divBdr>
                <w:top w:val="none" w:sz="0" w:space="0" w:color="auto"/>
                <w:left w:val="none" w:sz="0" w:space="0" w:color="auto"/>
                <w:bottom w:val="none" w:sz="0" w:space="0" w:color="auto"/>
                <w:right w:val="none" w:sz="0" w:space="0" w:color="auto"/>
              </w:divBdr>
            </w:div>
            <w:div w:id="100316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061221">
      <w:bodyDiv w:val="1"/>
      <w:marLeft w:val="0"/>
      <w:marRight w:val="0"/>
      <w:marTop w:val="0"/>
      <w:marBottom w:val="0"/>
      <w:divBdr>
        <w:top w:val="none" w:sz="0" w:space="0" w:color="auto"/>
        <w:left w:val="none" w:sz="0" w:space="0" w:color="auto"/>
        <w:bottom w:val="none" w:sz="0" w:space="0" w:color="auto"/>
        <w:right w:val="none" w:sz="0" w:space="0" w:color="auto"/>
      </w:divBdr>
    </w:div>
    <w:div w:id="1763212448">
      <w:bodyDiv w:val="1"/>
      <w:marLeft w:val="0"/>
      <w:marRight w:val="0"/>
      <w:marTop w:val="0"/>
      <w:marBottom w:val="0"/>
      <w:divBdr>
        <w:top w:val="none" w:sz="0" w:space="0" w:color="auto"/>
        <w:left w:val="none" w:sz="0" w:space="0" w:color="auto"/>
        <w:bottom w:val="none" w:sz="0" w:space="0" w:color="auto"/>
        <w:right w:val="none" w:sz="0" w:space="0" w:color="auto"/>
      </w:divBdr>
    </w:div>
    <w:div w:id="1776972522">
      <w:bodyDiv w:val="1"/>
      <w:marLeft w:val="0"/>
      <w:marRight w:val="0"/>
      <w:marTop w:val="0"/>
      <w:marBottom w:val="0"/>
      <w:divBdr>
        <w:top w:val="none" w:sz="0" w:space="0" w:color="auto"/>
        <w:left w:val="none" w:sz="0" w:space="0" w:color="auto"/>
        <w:bottom w:val="none" w:sz="0" w:space="0" w:color="auto"/>
        <w:right w:val="none" w:sz="0" w:space="0" w:color="auto"/>
      </w:divBdr>
      <w:divsChild>
        <w:div w:id="364059723">
          <w:marLeft w:val="0"/>
          <w:marRight w:val="0"/>
          <w:marTop w:val="0"/>
          <w:marBottom w:val="0"/>
          <w:divBdr>
            <w:top w:val="none" w:sz="0" w:space="0" w:color="auto"/>
            <w:left w:val="none" w:sz="0" w:space="0" w:color="auto"/>
            <w:bottom w:val="none" w:sz="0" w:space="0" w:color="auto"/>
            <w:right w:val="none" w:sz="0" w:space="0" w:color="auto"/>
          </w:divBdr>
        </w:div>
      </w:divsChild>
    </w:div>
    <w:div w:id="1782261050">
      <w:bodyDiv w:val="1"/>
      <w:marLeft w:val="0"/>
      <w:marRight w:val="0"/>
      <w:marTop w:val="0"/>
      <w:marBottom w:val="0"/>
      <w:divBdr>
        <w:top w:val="none" w:sz="0" w:space="0" w:color="auto"/>
        <w:left w:val="none" w:sz="0" w:space="0" w:color="auto"/>
        <w:bottom w:val="none" w:sz="0" w:space="0" w:color="auto"/>
        <w:right w:val="none" w:sz="0" w:space="0" w:color="auto"/>
      </w:divBdr>
    </w:div>
    <w:div w:id="1817989246">
      <w:bodyDiv w:val="1"/>
      <w:marLeft w:val="0"/>
      <w:marRight w:val="0"/>
      <w:marTop w:val="0"/>
      <w:marBottom w:val="0"/>
      <w:divBdr>
        <w:top w:val="none" w:sz="0" w:space="0" w:color="auto"/>
        <w:left w:val="none" w:sz="0" w:space="0" w:color="auto"/>
        <w:bottom w:val="none" w:sz="0" w:space="0" w:color="auto"/>
        <w:right w:val="none" w:sz="0" w:space="0" w:color="auto"/>
      </w:divBdr>
    </w:div>
    <w:div w:id="1823505631">
      <w:bodyDiv w:val="1"/>
      <w:marLeft w:val="0"/>
      <w:marRight w:val="0"/>
      <w:marTop w:val="0"/>
      <w:marBottom w:val="0"/>
      <w:divBdr>
        <w:top w:val="none" w:sz="0" w:space="0" w:color="auto"/>
        <w:left w:val="none" w:sz="0" w:space="0" w:color="auto"/>
        <w:bottom w:val="none" w:sz="0" w:space="0" w:color="auto"/>
        <w:right w:val="none" w:sz="0" w:space="0" w:color="auto"/>
      </w:divBdr>
    </w:div>
    <w:div w:id="1830750056">
      <w:bodyDiv w:val="1"/>
      <w:marLeft w:val="0"/>
      <w:marRight w:val="0"/>
      <w:marTop w:val="0"/>
      <w:marBottom w:val="0"/>
      <w:divBdr>
        <w:top w:val="none" w:sz="0" w:space="0" w:color="auto"/>
        <w:left w:val="none" w:sz="0" w:space="0" w:color="auto"/>
        <w:bottom w:val="none" w:sz="0" w:space="0" w:color="auto"/>
        <w:right w:val="none" w:sz="0" w:space="0" w:color="auto"/>
      </w:divBdr>
      <w:divsChild>
        <w:div w:id="7914430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3184016">
      <w:bodyDiv w:val="1"/>
      <w:marLeft w:val="0"/>
      <w:marRight w:val="0"/>
      <w:marTop w:val="0"/>
      <w:marBottom w:val="0"/>
      <w:divBdr>
        <w:top w:val="none" w:sz="0" w:space="0" w:color="auto"/>
        <w:left w:val="none" w:sz="0" w:space="0" w:color="auto"/>
        <w:bottom w:val="none" w:sz="0" w:space="0" w:color="auto"/>
        <w:right w:val="none" w:sz="0" w:space="0" w:color="auto"/>
      </w:divBdr>
      <w:divsChild>
        <w:div w:id="12195080">
          <w:marLeft w:val="0"/>
          <w:marRight w:val="0"/>
          <w:marTop w:val="0"/>
          <w:marBottom w:val="0"/>
          <w:divBdr>
            <w:top w:val="none" w:sz="0" w:space="0" w:color="auto"/>
            <w:left w:val="none" w:sz="0" w:space="0" w:color="auto"/>
            <w:bottom w:val="none" w:sz="0" w:space="0" w:color="auto"/>
            <w:right w:val="none" w:sz="0" w:space="0" w:color="auto"/>
          </w:divBdr>
        </w:div>
        <w:div w:id="1539856451">
          <w:marLeft w:val="0"/>
          <w:marRight w:val="0"/>
          <w:marTop w:val="0"/>
          <w:marBottom w:val="0"/>
          <w:divBdr>
            <w:top w:val="none" w:sz="0" w:space="0" w:color="auto"/>
            <w:left w:val="none" w:sz="0" w:space="0" w:color="auto"/>
            <w:bottom w:val="none" w:sz="0" w:space="0" w:color="auto"/>
            <w:right w:val="none" w:sz="0" w:space="0" w:color="auto"/>
          </w:divBdr>
        </w:div>
        <w:div w:id="917397524">
          <w:marLeft w:val="0"/>
          <w:marRight w:val="0"/>
          <w:marTop w:val="0"/>
          <w:marBottom w:val="0"/>
          <w:divBdr>
            <w:top w:val="none" w:sz="0" w:space="0" w:color="auto"/>
            <w:left w:val="none" w:sz="0" w:space="0" w:color="auto"/>
            <w:bottom w:val="none" w:sz="0" w:space="0" w:color="auto"/>
            <w:right w:val="none" w:sz="0" w:space="0" w:color="auto"/>
          </w:divBdr>
        </w:div>
        <w:div w:id="228079835">
          <w:marLeft w:val="0"/>
          <w:marRight w:val="0"/>
          <w:marTop w:val="0"/>
          <w:marBottom w:val="0"/>
          <w:divBdr>
            <w:top w:val="none" w:sz="0" w:space="0" w:color="auto"/>
            <w:left w:val="none" w:sz="0" w:space="0" w:color="auto"/>
            <w:bottom w:val="none" w:sz="0" w:space="0" w:color="auto"/>
            <w:right w:val="none" w:sz="0" w:space="0" w:color="auto"/>
          </w:divBdr>
        </w:div>
        <w:div w:id="1228153661">
          <w:marLeft w:val="0"/>
          <w:marRight w:val="0"/>
          <w:marTop w:val="0"/>
          <w:marBottom w:val="0"/>
          <w:divBdr>
            <w:top w:val="none" w:sz="0" w:space="0" w:color="auto"/>
            <w:left w:val="none" w:sz="0" w:space="0" w:color="auto"/>
            <w:bottom w:val="none" w:sz="0" w:space="0" w:color="auto"/>
            <w:right w:val="none" w:sz="0" w:space="0" w:color="auto"/>
          </w:divBdr>
        </w:div>
        <w:div w:id="1780180667">
          <w:marLeft w:val="0"/>
          <w:marRight w:val="0"/>
          <w:marTop w:val="0"/>
          <w:marBottom w:val="0"/>
          <w:divBdr>
            <w:top w:val="none" w:sz="0" w:space="0" w:color="auto"/>
            <w:left w:val="none" w:sz="0" w:space="0" w:color="auto"/>
            <w:bottom w:val="none" w:sz="0" w:space="0" w:color="auto"/>
            <w:right w:val="none" w:sz="0" w:space="0" w:color="auto"/>
          </w:divBdr>
        </w:div>
        <w:div w:id="668337076">
          <w:marLeft w:val="0"/>
          <w:marRight w:val="0"/>
          <w:marTop w:val="0"/>
          <w:marBottom w:val="0"/>
          <w:divBdr>
            <w:top w:val="none" w:sz="0" w:space="0" w:color="auto"/>
            <w:left w:val="none" w:sz="0" w:space="0" w:color="auto"/>
            <w:bottom w:val="none" w:sz="0" w:space="0" w:color="auto"/>
            <w:right w:val="none" w:sz="0" w:space="0" w:color="auto"/>
          </w:divBdr>
        </w:div>
        <w:div w:id="139227501">
          <w:marLeft w:val="0"/>
          <w:marRight w:val="0"/>
          <w:marTop w:val="0"/>
          <w:marBottom w:val="0"/>
          <w:divBdr>
            <w:top w:val="none" w:sz="0" w:space="0" w:color="auto"/>
            <w:left w:val="none" w:sz="0" w:space="0" w:color="auto"/>
            <w:bottom w:val="none" w:sz="0" w:space="0" w:color="auto"/>
            <w:right w:val="none" w:sz="0" w:space="0" w:color="auto"/>
          </w:divBdr>
        </w:div>
        <w:div w:id="303777754">
          <w:marLeft w:val="0"/>
          <w:marRight w:val="0"/>
          <w:marTop w:val="0"/>
          <w:marBottom w:val="0"/>
          <w:divBdr>
            <w:top w:val="none" w:sz="0" w:space="0" w:color="auto"/>
            <w:left w:val="none" w:sz="0" w:space="0" w:color="auto"/>
            <w:bottom w:val="none" w:sz="0" w:space="0" w:color="auto"/>
            <w:right w:val="none" w:sz="0" w:space="0" w:color="auto"/>
          </w:divBdr>
        </w:div>
        <w:div w:id="235215137">
          <w:marLeft w:val="0"/>
          <w:marRight w:val="0"/>
          <w:marTop w:val="0"/>
          <w:marBottom w:val="0"/>
          <w:divBdr>
            <w:top w:val="none" w:sz="0" w:space="0" w:color="auto"/>
            <w:left w:val="none" w:sz="0" w:space="0" w:color="auto"/>
            <w:bottom w:val="none" w:sz="0" w:space="0" w:color="auto"/>
            <w:right w:val="none" w:sz="0" w:space="0" w:color="auto"/>
          </w:divBdr>
        </w:div>
        <w:div w:id="312759378">
          <w:marLeft w:val="0"/>
          <w:marRight w:val="0"/>
          <w:marTop w:val="0"/>
          <w:marBottom w:val="0"/>
          <w:divBdr>
            <w:top w:val="none" w:sz="0" w:space="0" w:color="auto"/>
            <w:left w:val="none" w:sz="0" w:space="0" w:color="auto"/>
            <w:bottom w:val="none" w:sz="0" w:space="0" w:color="auto"/>
            <w:right w:val="none" w:sz="0" w:space="0" w:color="auto"/>
          </w:divBdr>
        </w:div>
      </w:divsChild>
    </w:div>
    <w:div w:id="1848053866">
      <w:bodyDiv w:val="1"/>
      <w:marLeft w:val="0"/>
      <w:marRight w:val="0"/>
      <w:marTop w:val="0"/>
      <w:marBottom w:val="0"/>
      <w:divBdr>
        <w:top w:val="none" w:sz="0" w:space="0" w:color="auto"/>
        <w:left w:val="none" w:sz="0" w:space="0" w:color="auto"/>
        <w:bottom w:val="none" w:sz="0" w:space="0" w:color="auto"/>
        <w:right w:val="none" w:sz="0" w:space="0" w:color="auto"/>
      </w:divBdr>
    </w:div>
    <w:div w:id="1848447022">
      <w:bodyDiv w:val="1"/>
      <w:marLeft w:val="0"/>
      <w:marRight w:val="0"/>
      <w:marTop w:val="0"/>
      <w:marBottom w:val="0"/>
      <w:divBdr>
        <w:top w:val="none" w:sz="0" w:space="0" w:color="auto"/>
        <w:left w:val="none" w:sz="0" w:space="0" w:color="auto"/>
        <w:bottom w:val="none" w:sz="0" w:space="0" w:color="auto"/>
        <w:right w:val="none" w:sz="0" w:space="0" w:color="auto"/>
      </w:divBdr>
    </w:div>
    <w:div w:id="1885753092">
      <w:bodyDiv w:val="1"/>
      <w:marLeft w:val="0"/>
      <w:marRight w:val="0"/>
      <w:marTop w:val="0"/>
      <w:marBottom w:val="0"/>
      <w:divBdr>
        <w:top w:val="none" w:sz="0" w:space="0" w:color="auto"/>
        <w:left w:val="none" w:sz="0" w:space="0" w:color="auto"/>
        <w:bottom w:val="none" w:sz="0" w:space="0" w:color="auto"/>
        <w:right w:val="none" w:sz="0" w:space="0" w:color="auto"/>
      </w:divBdr>
      <w:divsChild>
        <w:div w:id="913514961">
          <w:marLeft w:val="0"/>
          <w:marRight w:val="0"/>
          <w:marTop w:val="0"/>
          <w:marBottom w:val="0"/>
          <w:divBdr>
            <w:top w:val="none" w:sz="0" w:space="0" w:color="auto"/>
            <w:left w:val="none" w:sz="0" w:space="0" w:color="auto"/>
            <w:bottom w:val="none" w:sz="0" w:space="0" w:color="auto"/>
            <w:right w:val="none" w:sz="0" w:space="0" w:color="auto"/>
          </w:divBdr>
          <w:divsChild>
            <w:div w:id="225604444">
              <w:marLeft w:val="0"/>
              <w:marRight w:val="0"/>
              <w:marTop w:val="0"/>
              <w:marBottom w:val="0"/>
              <w:divBdr>
                <w:top w:val="none" w:sz="0" w:space="0" w:color="auto"/>
                <w:left w:val="none" w:sz="0" w:space="0" w:color="auto"/>
                <w:bottom w:val="none" w:sz="0" w:space="0" w:color="auto"/>
                <w:right w:val="none" w:sz="0" w:space="0" w:color="auto"/>
              </w:divBdr>
              <w:divsChild>
                <w:div w:id="137653863">
                  <w:marLeft w:val="0"/>
                  <w:marRight w:val="0"/>
                  <w:marTop w:val="0"/>
                  <w:marBottom w:val="0"/>
                  <w:divBdr>
                    <w:top w:val="none" w:sz="0" w:space="0" w:color="auto"/>
                    <w:left w:val="none" w:sz="0" w:space="0" w:color="auto"/>
                    <w:bottom w:val="none" w:sz="0" w:space="0" w:color="auto"/>
                    <w:right w:val="none" w:sz="0" w:space="0" w:color="auto"/>
                  </w:divBdr>
                </w:div>
                <w:div w:id="151147820">
                  <w:marLeft w:val="0"/>
                  <w:marRight w:val="0"/>
                  <w:marTop w:val="0"/>
                  <w:marBottom w:val="0"/>
                  <w:divBdr>
                    <w:top w:val="none" w:sz="0" w:space="0" w:color="auto"/>
                    <w:left w:val="none" w:sz="0" w:space="0" w:color="auto"/>
                    <w:bottom w:val="none" w:sz="0" w:space="0" w:color="auto"/>
                    <w:right w:val="none" w:sz="0" w:space="0" w:color="auto"/>
                  </w:divBdr>
                </w:div>
                <w:div w:id="604652000">
                  <w:marLeft w:val="0"/>
                  <w:marRight w:val="0"/>
                  <w:marTop w:val="0"/>
                  <w:marBottom w:val="0"/>
                  <w:divBdr>
                    <w:top w:val="none" w:sz="0" w:space="0" w:color="auto"/>
                    <w:left w:val="none" w:sz="0" w:space="0" w:color="auto"/>
                    <w:bottom w:val="none" w:sz="0" w:space="0" w:color="auto"/>
                    <w:right w:val="none" w:sz="0" w:space="0" w:color="auto"/>
                  </w:divBdr>
                </w:div>
                <w:div w:id="972254936">
                  <w:marLeft w:val="0"/>
                  <w:marRight w:val="0"/>
                  <w:marTop w:val="0"/>
                  <w:marBottom w:val="0"/>
                  <w:divBdr>
                    <w:top w:val="none" w:sz="0" w:space="0" w:color="auto"/>
                    <w:left w:val="none" w:sz="0" w:space="0" w:color="auto"/>
                    <w:bottom w:val="none" w:sz="0" w:space="0" w:color="auto"/>
                    <w:right w:val="none" w:sz="0" w:space="0" w:color="auto"/>
                  </w:divBdr>
                </w:div>
                <w:div w:id="1630698287">
                  <w:marLeft w:val="0"/>
                  <w:marRight w:val="0"/>
                  <w:marTop w:val="0"/>
                  <w:marBottom w:val="0"/>
                  <w:divBdr>
                    <w:top w:val="none" w:sz="0" w:space="0" w:color="auto"/>
                    <w:left w:val="none" w:sz="0" w:space="0" w:color="auto"/>
                    <w:bottom w:val="none" w:sz="0" w:space="0" w:color="auto"/>
                    <w:right w:val="none" w:sz="0" w:space="0" w:color="auto"/>
                  </w:divBdr>
                </w:div>
                <w:div w:id="1888296575">
                  <w:marLeft w:val="0"/>
                  <w:marRight w:val="0"/>
                  <w:marTop w:val="0"/>
                  <w:marBottom w:val="0"/>
                  <w:divBdr>
                    <w:top w:val="none" w:sz="0" w:space="0" w:color="auto"/>
                    <w:left w:val="none" w:sz="0" w:space="0" w:color="auto"/>
                    <w:bottom w:val="none" w:sz="0" w:space="0" w:color="auto"/>
                    <w:right w:val="none" w:sz="0" w:space="0" w:color="auto"/>
                  </w:divBdr>
                </w:div>
                <w:div w:id="1989556652">
                  <w:marLeft w:val="0"/>
                  <w:marRight w:val="0"/>
                  <w:marTop w:val="0"/>
                  <w:marBottom w:val="0"/>
                  <w:divBdr>
                    <w:top w:val="none" w:sz="0" w:space="0" w:color="auto"/>
                    <w:left w:val="none" w:sz="0" w:space="0" w:color="auto"/>
                    <w:bottom w:val="none" w:sz="0" w:space="0" w:color="auto"/>
                    <w:right w:val="none" w:sz="0" w:space="0" w:color="auto"/>
                  </w:divBdr>
                </w:div>
              </w:divsChild>
            </w:div>
            <w:div w:id="744649592">
              <w:marLeft w:val="0"/>
              <w:marRight w:val="0"/>
              <w:marTop w:val="0"/>
              <w:marBottom w:val="0"/>
              <w:divBdr>
                <w:top w:val="none" w:sz="0" w:space="0" w:color="auto"/>
                <w:left w:val="none" w:sz="0" w:space="0" w:color="auto"/>
                <w:bottom w:val="none" w:sz="0" w:space="0" w:color="auto"/>
                <w:right w:val="none" w:sz="0" w:space="0" w:color="auto"/>
              </w:divBdr>
            </w:div>
            <w:div w:id="1589391044">
              <w:marLeft w:val="0"/>
              <w:marRight w:val="0"/>
              <w:marTop w:val="0"/>
              <w:marBottom w:val="0"/>
              <w:divBdr>
                <w:top w:val="none" w:sz="0" w:space="0" w:color="auto"/>
                <w:left w:val="none" w:sz="0" w:space="0" w:color="auto"/>
                <w:bottom w:val="none" w:sz="0" w:space="0" w:color="auto"/>
                <w:right w:val="none" w:sz="0" w:space="0" w:color="auto"/>
              </w:divBdr>
            </w:div>
            <w:div w:id="1602640408">
              <w:marLeft w:val="0"/>
              <w:marRight w:val="0"/>
              <w:marTop w:val="0"/>
              <w:marBottom w:val="0"/>
              <w:divBdr>
                <w:top w:val="none" w:sz="0" w:space="0" w:color="auto"/>
                <w:left w:val="none" w:sz="0" w:space="0" w:color="auto"/>
                <w:bottom w:val="none" w:sz="0" w:space="0" w:color="auto"/>
                <w:right w:val="none" w:sz="0" w:space="0" w:color="auto"/>
              </w:divBdr>
            </w:div>
            <w:div w:id="2090956664">
              <w:marLeft w:val="0"/>
              <w:marRight w:val="0"/>
              <w:marTop w:val="0"/>
              <w:marBottom w:val="0"/>
              <w:divBdr>
                <w:top w:val="none" w:sz="0" w:space="0" w:color="auto"/>
                <w:left w:val="none" w:sz="0" w:space="0" w:color="auto"/>
                <w:bottom w:val="none" w:sz="0" w:space="0" w:color="auto"/>
                <w:right w:val="none" w:sz="0" w:space="0" w:color="auto"/>
              </w:divBdr>
            </w:div>
          </w:divsChild>
        </w:div>
        <w:div w:id="1113397919">
          <w:marLeft w:val="0"/>
          <w:marRight w:val="0"/>
          <w:marTop w:val="0"/>
          <w:marBottom w:val="0"/>
          <w:divBdr>
            <w:top w:val="none" w:sz="0" w:space="0" w:color="auto"/>
            <w:left w:val="none" w:sz="0" w:space="0" w:color="auto"/>
            <w:bottom w:val="none" w:sz="0" w:space="0" w:color="auto"/>
            <w:right w:val="none" w:sz="0" w:space="0" w:color="auto"/>
          </w:divBdr>
          <w:divsChild>
            <w:div w:id="438372217">
              <w:marLeft w:val="0"/>
              <w:marRight w:val="0"/>
              <w:marTop w:val="0"/>
              <w:marBottom w:val="0"/>
              <w:divBdr>
                <w:top w:val="none" w:sz="0" w:space="0" w:color="auto"/>
                <w:left w:val="none" w:sz="0" w:space="0" w:color="auto"/>
                <w:bottom w:val="none" w:sz="0" w:space="0" w:color="auto"/>
                <w:right w:val="none" w:sz="0" w:space="0" w:color="auto"/>
              </w:divBdr>
              <w:divsChild>
                <w:div w:id="88055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257303">
      <w:bodyDiv w:val="1"/>
      <w:marLeft w:val="0"/>
      <w:marRight w:val="0"/>
      <w:marTop w:val="0"/>
      <w:marBottom w:val="0"/>
      <w:divBdr>
        <w:top w:val="none" w:sz="0" w:space="0" w:color="auto"/>
        <w:left w:val="none" w:sz="0" w:space="0" w:color="auto"/>
        <w:bottom w:val="none" w:sz="0" w:space="0" w:color="auto"/>
        <w:right w:val="none" w:sz="0" w:space="0" w:color="auto"/>
      </w:divBdr>
    </w:div>
    <w:div w:id="1889997024">
      <w:bodyDiv w:val="1"/>
      <w:marLeft w:val="0"/>
      <w:marRight w:val="0"/>
      <w:marTop w:val="0"/>
      <w:marBottom w:val="0"/>
      <w:divBdr>
        <w:top w:val="none" w:sz="0" w:space="0" w:color="auto"/>
        <w:left w:val="none" w:sz="0" w:space="0" w:color="auto"/>
        <w:bottom w:val="none" w:sz="0" w:space="0" w:color="auto"/>
        <w:right w:val="none" w:sz="0" w:space="0" w:color="auto"/>
      </w:divBdr>
    </w:div>
    <w:div w:id="1890604449">
      <w:bodyDiv w:val="1"/>
      <w:marLeft w:val="0"/>
      <w:marRight w:val="0"/>
      <w:marTop w:val="0"/>
      <w:marBottom w:val="0"/>
      <w:divBdr>
        <w:top w:val="none" w:sz="0" w:space="0" w:color="auto"/>
        <w:left w:val="none" w:sz="0" w:space="0" w:color="auto"/>
        <w:bottom w:val="none" w:sz="0" w:space="0" w:color="auto"/>
        <w:right w:val="none" w:sz="0" w:space="0" w:color="auto"/>
      </w:divBdr>
    </w:div>
    <w:div w:id="1895653687">
      <w:bodyDiv w:val="1"/>
      <w:marLeft w:val="0"/>
      <w:marRight w:val="0"/>
      <w:marTop w:val="0"/>
      <w:marBottom w:val="0"/>
      <w:divBdr>
        <w:top w:val="none" w:sz="0" w:space="0" w:color="auto"/>
        <w:left w:val="none" w:sz="0" w:space="0" w:color="auto"/>
        <w:bottom w:val="none" w:sz="0" w:space="0" w:color="auto"/>
        <w:right w:val="none" w:sz="0" w:space="0" w:color="auto"/>
      </w:divBdr>
    </w:div>
    <w:div w:id="1902909687">
      <w:bodyDiv w:val="1"/>
      <w:marLeft w:val="0"/>
      <w:marRight w:val="0"/>
      <w:marTop w:val="0"/>
      <w:marBottom w:val="0"/>
      <w:divBdr>
        <w:top w:val="none" w:sz="0" w:space="0" w:color="auto"/>
        <w:left w:val="none" w:sz="0" w:space="0" w:color="auto"/>
        <w:bottom w:val="none" w:sz="0" w:space="0" w:color="auto"/>
        <w:right w:val="none" w:sz="0" w:space="0" w:color="auto"/>
      </w:divBdr>
    </w:div>
    <w:div w:id="1908494009">
      <w:bodyDiv w:val="1"/>
      <w:marLeft w:val="0"/>
      <w:marRight w:val="0"/>
      <w:marTop w:val="0"/>
      <w:marBottom w:val="0"/>
      <w:divBdr>
        <w:top w:val="none" w:sz="0" w:space="0" w:color="auto"/>
        <w:left w:val="none" w:sz="0" w:space="0" w:color="auto"/>
        <w:bottom w:val="none" w:sz="0" w:space="0" w:color="auto"/>
        <w:right w:val="none" w:sz="0" w:space="0" w:color="auto"/>
      </w:divBdr>
    </w:div>
    <w:div w:id="1931619531">
      <w:bodyDiv w:val="1"/>
      <w:marLeft w:val="0"/>
      <w:marRight w:val="0"/>
      <w:marTop w:val="0"/>
      <w:marBottom w:val="0"/>
      <w:divBdr>
        <w:top w:val="none" w:sz="0" w:space="0" w:color="auto"/>
        <w:left w:val="none" w:sz="0" w:space="0" w:color="auto"/>
        <w:bottom w:val="none" w:sz="0" w:space="0" w:color="auto"/>
        <w:right w:val="none" w:sz="0" w:space="0" w:color="auto"/>
      </w:divBdr>
    </w:div>
    <w:div w:id="1951860973">
      <w:bodyDiv w:val="1"/>
      <w:marLeft w:val="0"/>
      <w:marRight w:val="0"/>
      <w:marTop w:val="0"/>
      <w:marBottom w:val="0"/>
      <w:divBdr>
        <w:top w:val="none" w:sz="0" w:space="0" w:color="auto"/>
        <w:left w:val="none" w:sz="0" w:space="0" w:color="auto"/>
        <w:bottom w:val="none" w:sz="0" w:space="0" w:color="auto"/>
        <w:right w:val="none" w:sz="0" w:space="0" w:color="auto"/>
      </w:divBdr>
      <w:divsChild>
        <w:div w:id="1562473059">
          <w:marLeft w:val="0"/>
          <w:marRight w:val="0"/>
          <w:marTop w:val="0"/>
          <w:marBottom w:val="0"/>
          <w:divBdr>
            <w:top w:val="none" w:sz="0" w:space="0" w:color="auto"/>
            <w:left w:val="none" w:sz="0" w:space="0" w:color="auto"/>
            <w:bottom w:val="none" w:sz="0" w:space="0" w:color="auto"/>
            <w:right w:val="none" w:sz="0" w:space="0" w:color="auto"/>
          </w:divBdr>
          <w:divsChild>
            <w:div w:id="773214403">
              <w:marLeft w:val="0"/>
              <w:marRight w:val="0"/>
              <w:marTop w:val="0"/>
              <w:marBottom w:val="0"/>
              <w:divBdr>
                <w:top w:val="none" w:sz="0" w:space="0" w:color="auto"/>
                <w:left w:val="none" w:sz="0" w:space="0" w:color="auto"/>
                <w:bottom w:val="none" w:sz="0" w:space="0" w:color="auto"/>
                <w:right w:val="none" w:sz="0" w:space="0" w:color="auto"/>
              </w:divBdr>
              <w:divsChild>
                <w:div w:id="109571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894980">
      <w:bodyDiv w:val="1"/>
      <w:marLeft w:val="0"/>
      <w:marRight w:val="0"/>
      <w:marTop w:val="0"/>
      <w:marBottom w:val="0"/>
      <w:divBdr>
        <w:top w:val="none" w:sz="0" w:space="0" w:color="auto"/>
        <w:left w:val="none" w:sz="0" w:space="0" w:color="auto"/>
        <w:bottom w:val="none" w:sz="0" w:space="0" w:color="auto"/>
        <w:right w:val="none" w:sz="0" w:space="0" w:color="auto"/>
      </w:divBdr>
    </w:div>
    <w:div w:id="1975284890">
      <w:bodyDiv w:val="1"/>
      <w:marLeft w:val="0"/>
      <w:marRight w:val="0"/>
      <w:marTop w:val="0"/>
      <w:marBottom w:val="0"/>
      <w:divBdr>
        <w:top w:val="none" w:sz="0" w:space="0" w:color="auto"/>
        <w:left w:val="none" w:sz="0" w:space="0" w:color="auto"/>
        <w:bottom w:val="none" w:sz="0" w:space="0" w:color="auto"/>
        <w:right w:val="none" w:sz="0" w:space="0" w:color="auto"/>
      </w:divBdr>
    </w:div>
    <w:div w:id="1978729118">
      <w:bodyDiv w:val="1"/>
      <w:marLeft w:val="0"/>
      <w:marRight w:val="0"/>
      <w:marTop w:val="0"/>
      <w:marBottom w:val="0"/>
      <w:divBdr>
        <w:top w:val="none" w:sz="0" w:space="0" w:color="auto"/>
        <w:left w:val="none" w:sz="0" w:space="0" w:color="auto"/>
        <w:bottom w:val="none" w:sz="0" w:space="0" w:color="auto"/>
        <w:right w:val="none" w:sz="0" w:space="0" w:color="auto"/>
      </w:divBdr>
    </w:div>
    <w:div w:id="1982030798">
      <w:bodyDiv w:val="1"/>
      <w:marLeft w:val="0"/>
      <w:marRight w:val="0"/>
      <w:marTop w:val="0"/>
      <w:marBottom w:val="0"/>
      <w:divBdr>
        <w:top w:val="none" w:sz="0" w:space="0" w:color="auto"/>
        <w:left w:val="none" w:sz="0" w:space="0" w:color="auto"/>
        <w:bottom w:val="none" w:sz="0" w:space="0" w:color="auto"/>
        <w:right w:val="none" w:sz="0" w:space="0" w:color="auto"/>
      </w:divBdr>
    </w:div>
    <w:div w:id="2012634377">
      <w:bodyDiv w:val="1"/>
      <w:marLeft w:val="0"/>
      <w:marRight w:val="0"/>
      <w:marTop w:val="0"/>
      <w:marBottom w:val="0"/>
      <w:divBdr>
        <w:top w:val="none" w:sz="0" w:space="0" w:color="auto"/>
        <w:left w:val="none" w:sz="0" w:space="0" w:color="auto"/>
        <w:bottom w:val="none" w:sz="0" w:space="0" w:color="auto"/>
        <w:right w:val="none" w:sz="0" w:space="0" w:color="auto"/>
      </w:divBdr>
      <w:divsChild>
        <w:div w:id="2119787353">
          <w:marLeft w:val="0"/>
          <w:marRight w:val="0"/>
          <w:marTop w:val="0"/>
          <w:marBottom w:val="0"/>
          <w:divBdr>
            <w:top w:val="none" w:sz="0" w:space="0" w:color="auto"/>
            <w:left w:val="none" w:sz="0" w:space="0" w:color="auto"/>
            <w:bottom w:val="none" w:sz="0" w:space="0" w:color="auto"/>
            <w:right w:val="none" w:sz="0" w:space="0" w:color="auto"/>
          </w:divBdr>
        </w:div>
      </w:divsChild>
    </w:div>
    <w:div w:id="2023895605">
      <w:bodyDiv w:val="1"/>
      <w:marLeft w:val="0"/>
      <w:marRight w:val="0"/>
      <w:marTop w:val="0"/>
      <w:marBottom w:val="0"/>
      <w:divBdr>
        <w:top w:val="none" w:sz="0" w:space="0" w:color="auto"/>
        <w:left w:val="none" w:sz="0" w:space="0" w:color="auto"/>
        <w:bottom w:val="none" w:sz="0" w:space="0" w:color="auto"/>
        <w:right w:val="none" w:sz="0" w:space="0" w:color="auto"/>
      </w:divBdr>
    </w:div>
    <w:div w:id="2040740649">
      <w:bodyDiv w:val="1"/>
      <w:marLeft w:val="0"/>
      <w:marRight w:val="0"/>
      <w:marTop w:val="0"/>
      <w:marBottom w:val="0"/>
      <w:divBdr>
        <w:top w:val="none" w:sz="0" w:space="0" w:color="auto"/>
        <w:left w:val="none" w:sz="0" w:space="0" w:color="auto"/>
        <w:bottom w:val="none" w:sz="0" w:space="0" w:color="auto"/>
        <w:right w:val="none" w:sz="0" w:space="0" w:color="auto"/>
      </w:divBdr>
    </w:div>
    <w:div w:id="2061828676">
      <w:bodyDiv w:val="1"/>
      <w:marLeft w:val="0"/>
      <w:marRight w:val="0"/>
      <w:marTop w:val="0"/>
      <w:marBottom w:val="0"/>
      <w:divBdr>
        <w:top w:val="none" w:sz="0" w:space="0" w:color="auto"/>
        <w:left w:val="none" w:sz="0" w:space="0" w:color="auto"/>
        <w:bottom w:val="none" w:sz="0" w:space="0" w:color="auto"/>
        <w:right w:val="none" w:sz="0" w:space="0" w:color="auto"/>
      </w:divBdr>
    </w:div>
    <w:div w:id="2078748675">
      <w:bodyDiv w:val="1"/>
      <w:marLeft w:val="0"/>
      <w:marRight w:val="0"/>
      <w:marTop w:val="0"/>
      <w:marBottom w:val="0"/>
      <w:divBdr>
        <w:top w:val="none" w:sz="0" w:space="0" w:color="auto"/>
        <w:left w:val="none" w:sz="0" w:space="0" w:color="auto"/>
        <w:bottom w:val="none" w:sz="0" w:space="0" w:color="auto"/>
        <w:right w:val="none" w:sz="0" w:space="0" w:color="auto"/>
      </w:divBdr>
    </w:div>
    <w:div w:id="2079083780">
      <w:bodyDiv w:val="1"/>
      <w:marLeft w:val="0"/>
      <w:marRight w:val="0"/>
      <w:marTop w:val="0"/>
      <w:marBottom w:val="0"/>
      <w:divBdr>
        <w:top w:val="none" w:sz="0" w:space="0" w:color="auto"/>
        <w:left w:val="none" w:sz="0" w:space="0" w:color="auto"/>
        <w:bottom w:val="none" w:sz="0" w:space="0" w:color="auto"/>
        <w:right w:val="none" w:sz="0" w:space="0" w:color="auto"/>
      </w:divBdr>
      <w:divsChild>
        <w:div w:id="30762955">
          <w:marLeft w:val="0"/>
          <w:marRight w:val="0"/>
          <w:marTop w:val="0"/>
          <w:marBottom w:val="0"/>
          <w:divBdr>
            <w:top w:val="none" w:sz="0" w:space="0" w:color="auto"/>
            <w:left w:val="none" w:sz="0" w:space="0" w:color="auto"/>
            <w:bottom w:val="none" w:sz="0" w:space="0" w:color="auto"/>
            <w:right w:val="none" w:sz="0" w:space="0" w:color="auto"/>
          </w:divBdr>
          <w:divsChild>
            <w:div w:id="32076928">
              <w:marLeft w:val="0"/>
              <w:marRight w:val="0"/>
              <w:marTop w:val="0"/>
              <w:marBottom w:val="0"/>
              <w:divBdr>
                <w:top w:val="none" w:sz="0" w:space="0" w:color="auto"/>
                <w:left w:val="none" w:sz="0" w:space="0" w:color="auto"/>
                <w:bottom w:val="none" w:sz="0" w:space="0" w:color="auto"/>
                <w:right w:val="none" w:sz="0" w:space="0" w:color="auto"/>
              </w:divBdr>
              <w:divsChild>
                <w:div w:id="58808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299969">
      <w:bodyDiv w:val="1"/>
      <w:marLeft w:val="0"/>
      <w:marRight w:val="0"/>
      <w:marTop w:val="0"/>
      <w:marBottom w:val="0"/>
      <w:divBdr>
        <w:top w:val="none" w:sz="0" w:space="0" w:color="auto"/>
        <w:left w:val="none" w:sz="0" w:space="0" w:color="auto"/>
        <w:bottom w:val="none" w:sz="0" w:space="0" w:color="auto"/>
        <w:right w:val="none" w:sz="0" w:space="0" w:color="auto"/>
      </w:divBdr>
    </w:div>
    <w:div w:id="2108114885">
      <w:bodyDiv w:val="1"/>
      <w:marLeft w:val="0"/>
      <w:marRight w:val="0"/>
      <w:marTop w:val="0"/>
      <w:marBottom w:val="0"/>
      <w:divBdr>
        <w:top w:val="none" w:sz="0" w:space="0" w:color="auto"/>
        <w:left w:val="none" w:sz="0" w:space="0" w:color="auto"/>
        <w:bottom w:val="none" w:sz="0" w:space="0" w:color="auto"/>
        <w:right w:val="none" w:sz="0" w:space="0" w:color="auto"/>
      </w:divBdr>
    </w:div>
    <w:div w:id="2108378334">
      <w:bodyDiv w:val="1"/>
      <w:marLeft w:val="0"/>
      <w:marRight w:val="0"/>
      <w:marTop w:val="0"/>
      <w:marBottom w:val="0"/>
      <w:divBdr>
        <w:top w:val="none" w:sz="0" w:space="0" w:color="auto"/>
        <w:left w:val="none" w:sz="0" w:space="0" w:color="auto"/>
        <w:bottom w:val="none" w:sz="0" w:space="0" w:color="auto"/>
        <w:right w:val="none" w:sz="0" w:space="0" w:color="auto"/>
      </w:divBdr>
    </w:div>
    <w:div w:id="2141145624">
      <w:bodyDiv w:val="1"/>
      <w:marLeft w:val="0"/>
      <w:marRight w:val="0"/>
      <w:marTop w:val="0"/>
      <w:marBottom w:val="0"/>
      <w:divBdr>
        <w:top w:val="none" w:sz="0" w:space="0" w:color="auto"/>
        <w:left w:val="none" w:sz="0" w:space="0" w:color="auto"/>
        <w:bottom w:val="none" w:sz="0" w:space="0" w:color="auto"/>
        <w:right w:val="none" w:sz="0" w:space="0" w:color="auto"/>
      </w:divBdr>
    </w:div>
    <w:div w:id="2146655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iatsis.gov.au" TargetMode="External"/><Relationship Id="rId117" Type="http://schemas.openxmlformats.org/officeDocument/2006/relationships/hyperlink" Target="http://www.atsijobs.com.au" TargetMode="External"/><Relationship Id="rId21" Type="http://schemas.openxmlformats.org/officeDocument/2006/relationships/hyperlink" Target="http://www.vc-act.mycommunitydirectory.com.au/" TargetMode="External"/><Relationship Id="rId42" Type="http://schemas.openxmlformats.org/officeDocument/2006/relationships/hyperlink" Target="mailto:gkmensshed@gmail.com" TargetMode="External"/><Relationship Id="rId47" Type="http://schemas.openxmlformats.org/officeDocument/2006/relationships/hyperlink" Target="http://www.menslink.org.au" TargetMode="External"/><Relationship Id="rId63" Type="http://schemas.openxmlformats.org/officeDocument/2006/relationships/hyperlink" Target="http://www.alsnswact.org.au/" TargetMode="External"/><Relationship Id="rId68" Type="http://schemas.openxmlformats.org/officeDocument/2006/relationships/hyperlink" Target="http://www.communityservices.act.gov.au" TargetMode="External"/><Relationship Id="rId84" Type="http://schemas.openxmlformats.org/officeDocument/2006/relationships/hyperlink" Target="http://www.ausport.gov.au" TargetMode="External"/><Relationship Id="rId89" Type="http://schemas.openxmlformats.org/officeDocument/2006/relationships/hyperlink" Target="http://www.canberra.edu.au" TargetMode="External"/><Relationship Id="rId112" Type="http://schemas.openxmlformats.org/officeDocument/2006/relationships/hyperlink" Target="http://www.havelock.asn.au" TargetMode="External"/><Relationship Id="rId133" Type="http://schemas.openxmlformats.org/officeDocument/2006/relationships/hyperlink" Target="http://www.moneysmart.gov.au/life-events-and-you/indigenous" TargetMode="External"/><Relationship Id="rId138" Type="http://schemas.openxmlformats.org/officeDocument/2006/relationships/hyperlink" Target="http://www.alsnswact.org.au" TargetMode="External"/><Relationship Id="rId154" Type="http://schemas.openxmlformats.org/officeDocument/2006/relationships/hyperlink" Target="http://www.hepatitisact.com.au" TargetMode="External"/><Relationship Id="rId159" Type="http://schemas.openxmlformats.org/officeDocument/2006/relationships/hyperlink" Target="http://www.mensline.org.au" TargetMode="External"/><Relationship Id="rId170" Type="http://schemas.openxmlformats.org/officeDocument/2006/relationships/theme" Target="theme/theme1.xml"/><Relationship Id="rId16" Type="http://schemas.openxmlformats.org/officeDocument/2006/relationships/hyperlink" Target="http://www.actcoss.org.au/secdevel/seminars.html" TargetMode="External"/><Relationship Id="rId107" Type="http://schemas.openxmlformats.org/officeDocument/2006/relationships/hyperlink" Target="mailto:apprenticehouse2606@gmail.com" TargetMode="External"/><Relationship Id="rId11" Type="http://schemas.openxmlformats.org/officeDocument/2006/relationships/image" Target="media/image1.png"/><Relationship Id="rId32" Type="http://schemas.openxmlformats.org/officeDocument/2006/relationships/hyperlink" Target="http://www.johnnyhuckle.com.au" TargetMode="External"/><Relationship Id="rId37" Type="http://schemas.openxmlformats.org/officeDocument/2006/relationships/hyperlink" Target="http://www.belconnenshed.com.au" TargetMode="External"/><Relationship Id="rId53" Type="http://schemas.openxmlformats.org/officeDocument/2006/relationships/hyperlink" Target="http://www.prostate-cancer-support-act.net" TargetMode="External"/><Relationship Id="rId58" Type="http://schemas.openxmlformats.org/officeDocument/2006/relationships/hyperlink" Target="http://www.aidsaction.org.au" TargetMode="External"/><Relationship Id="rId74" Type="http://schemas.openxmlformats.org/officeDocument/2006/relationships/hyperlink" Target="mailto:y.norris@hotmail.com" TargetMode="External"/><Relationship Id="rId79" Type="http://schemas.openxmlformats.org/officeDocument/2006/relationships/hyperlink" Target="http://www.aboriginal-arts.com.au" TargetMode="External"/><Relationship Id="rId102" Type="http://schemas.openxmlformats.org/officeDocument/2006/relationships/image" Target="media/image6.jpeg"/><Relationship Id="rId123" Type="http://schemas.openxmlformats.org/officeDocument/2006/relationships/hyperlink" Target="http://www.aimementoring.com" TargetMode="External"/><Relationship Id="rId128" Type="http://schemas.openxmlformats.org/officeDocument/2006/relationships/hyperlink" Target="http://www.yassvalley.nsw.gov.au/community/library" TargetMode="External"/><Relationship Id="rId144" Type="http://schemas.openxmlformats.org/officeDocument/2006/relationships/hyperlink" Target="http://www.carergateway.gov.au" TargetMode="External"/><Relationship Id="rId149" Type="http://schemas.openxmlformats.org/officeDocument/2006/relationships/hyperlink" Target="http://www.familyrelationships.gov.au" TargetMode="External"/><Relationship Id="rId5" Type="http://schemas.openxmlformats.org/officeDocument/2006/relationships/numbering" Target="numbering.xml"/><Relationship Id="rId90" Type="http://schemas.openxmlformats.org/officeDocument/2006/relationships/hyperlink" Target="http://www.aho.nsw.gov.au" TargetMode="External"/><Relationship Id="rId95" Type="http://schemas.openxmlformats.org/officeDocument/2006/relationships/hyperlink" Target="http://www.indigenous.anu.edu.au" TargetMode="External"/><Relationship Id="rId160" Type="http://schemas.openxmlformats.org/officeDocument/2006/relationships/hyperlink" Target="http://www.health.nsw.gov.au" TargetMode="External"/><Relationship Id="rId165" Type="http://schemas.openxmlformats.org/officeDocument/2006/relationships/hyperlink" Target="http://www.quitnow.gov.au" TargetMode="External"/><Relationship Id="rId22" Type="http://schemas.openxmlformats.org/officeDocument/2006/relationships/hyperlink" Target="http://www.service.nsw.gov.au" TargetMode="External"/><Relationship Id="rId27" Type="http://schemas.openxmlformats.org/officeDocument/2006/relationships/hyperlink" Target="http://www.cifhs.com.au" TargetMode="External"/><Relationship Id="rId43" Type="http://schemas.openxmlformats.org/officeDocument/2006/relationships/hyperlink" Target="http://www.grcs.org.au" TargetMode="External"/><Relationship Id="rId48" Type="http://schemas.openxmlformats.org/officeDocument/2006/relationships/hyperlink" Target="file://adminserver/staff/GULANGA%20Program/6.%20Gulanga%20-%20Resources,%20Publications,%20Flyers/Men%27s%20Resource%20Booklet/www.catholiccare.cg.org.au" TargetMode="External"/><Relationship Id="rId64" Type="http://schemas.openxmlformats.org/officeDocument/2006/relationships/hyperlink" Target="http://www.accesscanberra.act.gov.au" TargetMode="External"/><Relationship Id="rId69" Type="http://schemas.openxmlformats.org/officeDocument/2006/relationships/hyperlink" Target="http://www.courts.act.gov.au" TargetMode="External"/><Relationship Id="rId113" Type="http://schemas.openxmlformats.org/officeDocument/2006/relationships/hyperlink" Target="http://www.iymp.com.au/index.php/locations/canberra" TargetMode="External"/><Relationship Id="rId118" Type="http://schemas.openxmlformats.org/officeDocument/2006/relationships/hyperlink" Target="http://www.ochreworkforcesolutions.com.au" TargetMode="External"/><Relationship Id="rId134" Type="http://schemas.openxmlformats.org/officeDocument/2006/relationships/hyperlink" Target="https://itstopswithme.humanrights.gov.au/" TargetMode="External"/><Relationship Id="rId139" Type="http://schemas.openxmlformats.org/officeDocument/2006/relationships/hyperlink" Target="http://www.health.act.gov.au" TargetMode="External"/><Relationship Id="rId80" Type="http://schemas.openxmlformats.org/officeDocument/2006/relationships/hyperlink" Target="http://www.northside.asn.au" TargetMode="External"/><Relationship Id="rId85" Type="http://schemas.openxmlformats.org/officeDocument/2006/relationships/hyperlink" Target="http://www.gugan-gulwan.com.au" TargetMode="External"/><Relationship Id="rId150" Type="http://schemas.openxmlformats.org/officeDocument/2006/relationships/hyperlink" Target="http://www.gamblinghelponline.org.au" TargetMode="External"/><Relationship Id="rId155" Type="http://schemas.openxmlformats.org/officeDocument/2006/relationships/hyperlink" Target="http://www.kidshelpline.org.au" TargetMode="External"/><Relationship Id="rId12" Type="http://schemas.openxmlformats.org/officeDocument/2006/relationships/image" Target="media/image2.png"/><Relationship Id="rId17" Type="http://schemas.openxmlformats.org/officeDocument/2006/relationships/hyperlink" Target="mailto:gulanga@actcoss.org.au" TargetMode="External"/><Relationship Id="rId33" Type="http://schemas.openxmlformats.org/officeDocument/2006/relationships/hyperlink" Target="http://www.strathnairn.com.au" TargetMode="External"/><Relationship Id="rId38" Type="http://schemas.openxmlformats.org/officeDocument/2006/relationships/hyperlink" Target="http://www.canfacs.org.au" TargetMode="External"/><Relationship Id="rId59" Type="http://schemas.openxmlformats.org/officeDocument/2006/relationships/hyperlink" Target="http://www.theshedonline.org.au" TargetMode="External"/><Relationship Id="rId103" Type="http://schemas.openxmlformats.org/officeDocument/2006/relationships/hyperlink" Target="http://www.aho.nsw.gov.au" TargetMode="External"/><Relationship Id="rId108" Type="http://schemas.openxmlformats.org/officeDocument/2006/relationships/hyperlink" Target="http://www.argylehousing.com.au" TargetMode="External"/><Relationship Id="rId124" Type="http://schemas.openxmlformats.org/officeDocument/2006/relationships/image" Target="media/image8.png"/><Relationship Id="rId129" Type="http://schemas.openxmlformats.org/officeDocument/2006/relationships/image" Target="media/image9.png"/><Relationship Id="rId54" Type="http://schemas.openxmlformats.org/officeDocument/2006/relationships/hyperlink" Target="http://www.dvcs.org.au" TargetMode="External"/><Relationship Id="rId70" Type="http://schemas.openxmlformats.org/officeDocument/2006/relationships/hyperlink" Target="http://www.justice.act.gov.au" TargetMode="External"/><Relationship Id="rId75" Type="http://schemas.openxmlformats.org/officeDocument/2006/relationships/hyperlink" Target="http://www.iba.gov.au" TargetMode="External"/><Relationship Id="rId91" Type="http://schemas.openxmlformats.org/officeDocument/2006/relationships/hyperlink" Target="http://www.alc.org.au" TargetMode="External"/><Relationship Id="rId96" Type="http://schemas.openxmlformats.org/officeDocument/2006/relationships/hyperlink" Target="http://www.facebook.com/atsiwarriors.com.au" TargetMode="External"/><Relationship Id="rId140" Type="http://schemas.openxmlformats.org/officeDocument/2006/relationships/hyperlink" Target="http://www.beyondblue.org.au" TargetMode="External"/><Relationship Id="rId145" Type="http://schemas.openxmlformats.org/officeDocument/2006/relationships/hyperlink" Target="http://www.jobaccess.gov.au" TargetMode="External"/><Relationship Id="rId161" Type="http://schemas.openxmlformats.org/officeDocument/2006/relationships/hyperlink" Target="http://www.myagedcare.gov.au" TargetMode="External"/><Relationship Id="rId166" Type="http://schemas.openxmlformats.org/officeDocument/2006/relationships/hyperlink" Target="http://www.sane.or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actcoss.org.au/secdevel/consult.html" TargetMode="External"/><Relationship Id="rId23" Type="http://schemas.openxmlformats.org/officeDocument/2006/relationships/hyperlink" Target="http://www.naccho.org.au" TargetMode="External"/><Relationship Id="rId28" Type="http://schemas.openxmlformats.org/officeDocument/2006/relationships/hyperlink" Target="http://www.kooriweb.org" TargetMode="External"/><Relationship Id="rId36" Type="http://schemas.openxmlformats.org/officeDocument/2006/relationships/hyperlink" Target="http://www.health.act.gov.au/our-services/sexual-health-sexual-assault" TargetMode="External"/><Relationship Id="rId49" Type="http://schemas.openxmlformats.org/officeDocument/2006/relationships/hyperlink" Target="http://www.karralika.org.au" TargetMode="External"/><Relationship Id="rId57" Type="http://schemas.openxmlformats.org/officeDocument/2006/relationships/hyperlink" Target="http://www.karralika.org.au" TargetMode="External"/><Relationship Id="rId106" Type="http://schemas.openxmlformats.org/officeDocument/2006/relationships/hyperlink" Target="http://www.apprenticehouse.org.au" TargetMode="External"/><Relationship Id="rId114" Type="http://schemas.openxmlformats.org/officeDocument/2006/relationships/hyperlink" Target="http://www.onelink.org.au" TargetMode="External"/><Relationship Id="rId119" Type="http://schemas.openxmlformats.org/officeDocument/2006/relationships/hyperlink" Target="http://www.ourmob.net" TargetMode="External"/><Relationship Id="rId127" Type="http://schemas.openxmlformats.org/officeDocument/2006/relationships/hyperlink" Target="http://www.library.qcc.nsw.gov.au" TargetMode="External"/><Relationship Id="rId10" Type="http://schemas.openxmlformats.org/officeDocument/2006/relationships/endnotes" Target="endnotes.xml"/><Relationship Id="rId31" Type="http://schemas.openxmlformats.org/officeDocument/2006/relationships/image" Target="media/image5.JPG"/><Relationship Id="rId44" Type="http://schemas.openxmlformats.org/officeDocument/2006/relationships/hyperlink" Target="http://www.catholiccare.cg.org.au" TargetMode="External"/><Relationship Id="rId52" Type="http://schemas.openxmlformats.org/officeDocument/2006/relationships/hyperlink" Target="http://maps.google.com/?q=Collett+Pl%2c+Pearce+ACT+2607" TargetMode="External"/><Relationship Id="rId60" Type="http://schemas.openxmlformats.org/officeDocument/2006/relationships/hyperlink" Target="mailto:tuggeranongmensshed@gmail.com" TargetMode="External"/><Relationship Id="rId65" Type="http://schemas.openxmlformats.org/officeDocument/2006/relationships/hyperlink" Target="mailto:communitybus@act.gov.au" TargetMode="External"/><Relationship Id="rId73" Type="http://schemas.openxmlformats.org/officeDocument/2006/relationships/hyperlink" Target="http://www.cit.edu.au" TargetMode="External"/><Relationship Id="rId78" Type="http://schemas.openxmlformats.org/officeDocument/2006/relationships/hyperlink" Target="http://www.facebook.com/Boomanulla-Raiders-428963757247787/" TargetMode="External"/><Relationship Id="rId81" Type="http://schemas.openxmlformats.org/officeDocument/2006/relationships/hyperlink" Target="mailto:queanbeyandeadlyrunners@gmail.com" TargetMode="External"/><Relationship Id="rId86" Type="http://schemas.openxmlformats.org/officeDocument/2006/relationships/hyperlink" Target="http://www.habitatpersonnel.com.au" TargetMode="External"/><Relationship Id="rId94" Type="http://schemas.openxmlformats.org/officeDocument/2006/relationships/hyperlink" Target="http://www.illawarra.tafensw.edu.au" TargetMode="External"/><Relationship Id="rId99" Type="http://schemas.openxmlformats.org/officeDocument/2006/relationships/hyperlink" Target="file:///c:/Users/Karen/Downloads/www.winnunga.org.au" TargetMode="External"/><Relationship Id="rId101" Type="http://schemas.openxmlformats.org/officeDocument/2006/relationships/footer" Target="footer2.xml"/><Relationship Id="rId122" Type="http://schemas.openxmlformats.org/officeDocument/2006/relationships/hyperlink" Target="http://www.theaspirationinitiative.com.au" TargetMode="External"/><Relationship Id="rId130" Type="http://schemas.openxmlformats.org/officeDocument/2006/relationships/hyperlink" Target="http://www.beyondblue.org.au" TargetMode="External"/><Relationship Id="rId135" Type="http://schemas.openxmlformats.org/officeDocument/2006/relationships/hyperlink" Target="http://www.respect.gov.au" TargetMode="External"/><Relationship Id="rId143" Type="http://schemas.openxmlformats.org/officeDocument/2006/relationships/hyperlink" Target="http://www.cancer.org.au" TargetMode="External"/><Relationship Id="rId148" Type="http://schemas.openxmlformats.org/officeDocument/2006/relationships/hyperlink" Target="http://www.communityservices.act.gov.au" TargetMode="External"/><Relationship Id="rId151" Type="http://schemas.openxmlformats.org/officeDocument/2006/relationships/hyperlink" Target="http://www.headspace.org.au" TargetMode="External"/><Relationship Id="rId156" Type="http://schemas.openxmlformats.org/officeDocument/2006/relationships/hyperlink" Target="http://www.lawaccess.nsw.gov.au" TargetMode="External"/><Relationship Id="rId164" Type="http://schemas.openxmlformats.org/officeDocument/2006/relationships/hyperlink" Target="http://www.qlife.org.au" TargetMode="External"/><Relationship Id="rId16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hyperlink" Target="http://www.actcoss.org.au" TargetMode="External"/><Relationship Id="rId39" Type="http://schemas.openxmlformats.org/officeDocument/2006/relationships/hyperlink" Target="http://www.menscentre.org.au" TargetMode="External"/><Relationship Id="rId109" Type="http://schemas.openxmlformats.org/officeDocument/2006/relationships/hyperlink" Target="http://www.argylehousing.com.au" TargetMode="External"/><Relationship Id="rId34" Type="http://schemas.openxmlformats.org/officeDocument/2006/relationships/hyperlink" Target="mailto:info@strathnairn.com.au" TargetMode="External"/><Relationship Id="rId50" Type="http://schemas.openxmlformats.org/officeDocument/2006/relationships/hyperlink" Target="http://www.health.nsw.gov.au/sexualhealth" TargetMode="External"/><Relationship Id="rId55" Type="http://schemas.openxmlformats.org/officeDocument/2006/relationships/hyperlink" Target="http://www.vinnies.org.au" TargetMode="External"/><Relationship Id="rId76" Type="http://schemas.openxmlformats.org/officeDocument/2006/relationships/hyperlink" Target="http://www.iba.gov.au" TargetMode="External"/><Relationship Id="rId97" Type="http://schemas.openxmlformats.org/officeDocument/2006/relationships/hyperlink" Target="mailto:warriorsbasketballact@gmail.com" TargetMode="External"/><Relationship Id="rId104" Type="http://schemas.openxmlformats.org/officeDocument/2006/relationships/hyperlink" Target="http://www.housing.act.gov.au" TargetMode="External"/><Relationship Id="rId120" Type="http://schemas.openxmlformats.org/officeDocument/2006/relationships/hyperlink" Target="http://www.voyages.com.au" TargetMode="External"/><Relationship Id="rId125" Type="http://schemas.openxmlformats.org/officeDocument/2006/relationships/hyperlink" Target="http://www.library.act.gov.au" TargetMode="External"/><Relationship Id="rId141" Type="http://schemas.openxmlformats.org/officeDocument/2006/relationships/hyperlink" Target="http://www.health.act.gov.au/our-services/mental-health" TargetMode="External"/><Relationship Id="rId146" Type="http://schemas.openxmlformats.org/officeDocument/2006/relationships/hyperlink" Target="http://www.dvcs.org.au" TargetMode="External"/><Relationship Id="rId167" Type="http://schemas.openxmlformats.org/officeDocument/2006/relationships/hyperlink" Target="http://www.suicidecallbackservice.org.au" TargetMode="External"/><Relationship Id="rId7" Type="http://schemas.openxmlformats.org/officeDocument/2006/relationships/settings" Target="settings.xml"/><Relationship Id="rId71" Type="http://schemas.openxmlformats.org/officeDocument/2006/relationships/hyperlink" Target="http://www.sport.act.gov.au" TargetMode="External"/><Relationship Id="rId92" Type="http://schemas.openxmlformats.org/officeDocument/2006/relationships/hyperlink" Target="http://www.solids.org.au" TargetMode="External"/><Relationship Id="rId162" Type="http://schemas.openxmlformats.org/officeDocument/2006/relationships/hyperlink" Target="http://www.fightdementia.org.au" TargetMode="External"/><Relationship Id="rId2" Type="http://schemas.openxmlformats.org/officeDocument/2006/relationships/customXml" Target="../customXml/item2.xml"/><Relationship Id="rId29" Type="http://schemas.openxmlformats.org/officeDocument/2006/relationships/hyperlink" Target="http://www.linkup.nsw.org.au" TargetMode="External"/><Relationship Id="rId24" Type="http://schemas.openxmlformats.org/officeDocument/2006/relationships/hyperlink" Target="https://www.ag.gov.au/Publications/Pages/Statutorydeclarationsignatorylist.aspx" TargetMode="External"/><Relationship Id="rId40" Type="http://schemas.openxmlformats.org/officeDocument/2006/relationships/hyperlink" Target="http://www.aidsaction.org.au" TargetMode="External"/><Relationship Id="rId45" Type="http://schemas.openxmlformats.org/officeDocument/2006/relationships/hyperlink" Target="http://www.northside.asn.au" TargetMode="External"/><Relationship Id="rId66" Type="http://schemas.openxmlformats.org/officeDocument/2006/relationships/hyperlink" Target="http://www.communityservices.act.gov.au" TargetMode="External"/><Relationship Id="rId87" Type="http://schemas.openxmlformats.org/officeDocument/2006/relationships/hyperlink" Target="http://www.iymp.com.au/index.php/locations/canberra" TargetMode="External"/><Relationship Id="rId110" Type="http://schemas.openxmlformats.org/officeDocument/2006/relationships/hyperlink" Target="http://www.chcaffordablehousing.com.au" TargetMode="External"/><Relationship Id="rId115" Type="http://schemas.openxmlformats.org/officeDocument/2006/relationships/hyperlink" Target="http://www.housing.nsw.gov.au" TargetMode="External"/><Relationship Id="rId131" Type="http://schemas.openxmlformats.org/officeDocument/2006/relationships/hyperlink" Target="http://www.hrc.act.gov.au" TargetMode="External"/><Relationship Id="rId136" Type="http://schemas.openxmlformats.org/officeDocument/2006/relationships/hyperlink" Target="http://www.stayinontrack.com" TargetMode="External"/><Relationship Id="rId157" Type="http://schemas.openxmlformats.org/officeDocument/2006/relationships/hyperlink" Target="http://www.legalaidact.org.au" TargetMode="External"/><Relationship Id="rId61" Type="http://schemas.openxmlformats.org/officeDocument/2006/relationships/hyperlink" Target="http://www.vvfact.org.au" TargetMode="External"/><Relationship Id="rId82" Type="http://schemas.openxmlformats.org/officeDocument/2006/relationships/hyperlink" Target="http://www.acu.edu.au" TargetMode="External"/><Relationship Id="rId152" Type="http://schemas.openxmlformats.org/officeDocument/2006/relationships/hyperlink" Target="http://www.healthdirect.gov.au" TargetMode="External"/><Relationship Id="rId19" Type="http://schemas.openxmlformats.org/officeDocument/2006/relationships/hyperlink" Target="mailto:gulanga@actcoss.org.au" TargetMode="External"/><Relationship Id="rId14" Type="http://schemas.openxmlformats.org/officeDocument/2006/relationships/image" Target="media/image4.wmf"/><Relationship Id="rId30" Type="http://schemas.openxmlformats.org/officeDocument/2006/relationships/hyperlink" Target="http://www.trove.nla.gov.au" TargetMode="External"/><Relationship Id="rId35" Type="http://schemas.openxmlformats.org/officeDocument/2006/relationships/hyperlink" Target="http://www.communityservices.act.gov.au/ocyfs/bimberi" TargetMode="External"/><Relationship Id="rId56" Type="http://schemas.openxmlformats.org/officeDocument/2006/relationships/hyperlink" Target="http://www.samssa.org.au" TargetMode="External"/><Relationship Id="rId77" Type="http://schemas.openxmlformats.org/officeDocument/2006/relationships/hyperlink" Target="file:///C:/Users/Karen/Downloads/www.ailc.org.au" TargetMode="External"/><Relationship Id="rId100" Type="http://schemas.openxmlformats.org/officeDocument/2006/relationships/footer" Target="footer1.xml"/><Relationship Id="rId105" Type="http://schemas.openxmlformats.org/officeDocument/2006/relationships/hyperlink" Target="http://www.housingpathways.nsw.gov.au" TargetMode="External"/><Relationship Id="rId126" Type="http://schemas.openxmlformats.org/officeDocument/2006/relationships/hyperlink" Target="http://www.digitalcanberra.com.au" TargetMode="External"/><Relationship Id="rId147" Type="http://schemas.openxmlformats.org/officeDocument/2006/relationships/hyperlink" Target="http://www.elderabusehelpline.com.au" TargetMode="External"/><Relationship Id="rId168" Type="http://schemas.openxmlformats.org/officeDocument/2006/relationships/hyperlink" Target="http://www.unitedsynergies.com.au" TargetMode="External"/><Relationship Id="rId8" Type="http://schemas.openxmlformats.org/officeDocument/2006/relationships/webSettings" Target="webSettings.xml"/><Relationship Id="rId51" Type="http://schemas.openxmlformats.org/officeDocument/2006/relationships/hyperlink" Target="http://www.marymead.org.au" TargetMode="External"/><Relationship Id="rId72" Type="http://schemas.openxmlformats.org/officeDocument/2006/relationships/hyperlink" Target="http://www.ptg.act.gov.au" TargetMode="External"/><Relationship Id="rId93" Type="http://schemas.openxmlformats.org/officeDocument/2006/relationships/hyperlink" Target="mailto:solidsyouthprogram@hotmail.com" TargetMode="External"/><Relationship Id="rId98" Type="http://schemas.openxmlformats.org/officeDocument/2006/relationships/hyperlink" Target="http://www.facebook.com/winnungabox" TargetMode="External"/><Relationship Id="rId121" Type="http://schemas.openxmlformats.org/officeDocument/2006/relationships/image" Target="media/image7.jpg"/><Relationship Id="rId142" Type="http://schemas.openxmlformats.org/officeDocument/2006/relationships/hyperlink" Target="http://www.crcc.org.au" TargetMode="External"/><Relationship Id="rId163" Type="http://schemas.openxmlformats.org/officeDocument/2006/relationships/hyperlink" Target="http://www.families.nsw.gov.au" TargetMode="External"/><Relationship Id="rId3" Type="http://schemas.openxmlformats.org/officeDocument/2006/relationships/customXml" Target="../customXml/item3.xml"/><Relationship Id="rId25" Type="http://schemas.openxmlformats.org/officeDocument/2006/relationships/hyperlink" Target="http://www.ag.gov.au" TargetMode="External"/><Relationship Id="rId46" Type="http://schemas.openxmlformats.org/officeDocument/2006/relationships/hyperlink" Target="http://www.winnunga.org.au" TargetMode="External"/><Relationship Id="rId67" Type="http://schemas.openxmlformats.org/officeDocument/2006/relationships/hyperlink" Target="http://www.communityservices.act.gov.au" TargetMode="External"/><Relationship Id="rId116" Type="http://schemas.openxmlformats.org/officeDocument/2006/relationships/hyperlink" Target="http://www.indigenouscareers.gov.au" TargetMode="External"/><Relationship Id="rId137" Type="http://schemas.openxmlformats.org/officeDocument/2006/relationships/hyperlink" Target="http://www.respect.gov.au" TargetMode="External"/><Relationship Id="rId158" Type="http://schemas.openxmlformats.org/officeDocument/2006/relationships/hyperlink" Target="http://www.lifeline.org.au" TargetMode="External"/><Relationship Id="rId20" Type="http://schemas.openxmlformats.org/officeDocument/2006/relationships/hyperlink" Target="http://www.accesscanberra.act.gov.au" TargetMode="External"/><Relationship Id="rId41" Type="http://schemas.openxmlformats.org/officeDocument/2006/relationships/hyperlink" Target="http://www.theshedonline.org.au" TargetMode="External"/><Relationship Id="rId62" Type="http://schemas.openxmlformats.org/officeDocument/2006/relationships/hyperlink" Target="http://www.gugan-gulwan.com.au" TargetMode="External"/><Relationship Id="rId83" Type="http://schemas.openxmlformats.org/officeDocument/2006/relationships/hyperlink" Target="http://www.racr.relationships.org.au" TargetMode="External"/><Relationship Id="rId88" Type="http://schemas.openxmlformats.org/officeDocument/2006/relationships/hyperlink" Target="http://www.alc.org.au" TargetMode="External"/><Relationship Id="rId111" Type="http://schemas.openxmlformats.org/officeDocument/2006/relationships/hyperlink" Target="http://www.commongroundcanberra.com.au" TargetMode="External"/><Relationship Id="rId132" Type="http://schemas.openxmlformats.org/officeDocument/2006/relationships/hyperlink" Target="http://www.diabetesaustralia.com.au" TargetMode="External"/><Relationship Id="rId153" Type="http://schemas.openxmlformats.org/officeDocument/2006/relationships/hyperlink" Target="http://www.wellways.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s%20and%20Settings\paynes\Local%20Settings\Temporary%20Internet%20Files\Content.Outlook\JHR0OBQ0\TPL%20Gulanga%20header%20%20foot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393A2617EF7DB41893826E3ECAAB324" ma:contentTypeVersion="10" ma:contentTypeDescription="Create a new document." ma:contentTypeScope="" ma:versionID="8162b117008f5f3fe9f0ab747966548e">
  <xsd:schema xmlns:xsd="http://www.w3.org/2001/XMLSchema" xmlns:xs="http://www.w3.org/2001/XMLSchema" xmlns:p="http://schemas.microsoft.com/office/2006/metadata/properties" xmlns:ns2="32918964-d11d-4bda-ba04-9b8184f6a173" xmlns:ns3="ef2741e4-cc31-428c-aca2-d2da616e4ed0" targetNamespace="http://schemas.microsoft.com/office/2006/metadata/properties" ma:root="true" ma:fieldsID="13fc71eb8f7d8e8089edaf306fcf8877" ns2:_="" ns3:_="">
    <xsd:import namespace="32918964-d11d-4bda-ba04-9b8184f6a173"/>
    <xsd:import namespace="ef2741e4-cc31-428c-aca2-d2da616e4ed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EventHashCode" minOccurs="0"/>
                <xsd:element ref="ns2:MediaServiceGenerationTime" minOccurs="0"/>
                <xsd:element ref="ns2:MediaServiceDateTaken" minOccurs="0"/>
                <xsd:element ref="ns2:MediaServiceOCR"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918964-d11d-4bda-ba04-9b8184f6a1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2741e4-cc31-428c-aca2-d2da616e4ed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50CDD0-989B-418E-8400-D70ACFE8BE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918964-d11d-4bda-ba04-9b8184f6a173"/>
    <ds:schemaRef ds:uri="ef2741e4-cc31-428c-aca2-d2da616e4e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7924157-AD68-4465-8D86-4AA94074DEA1}">
  <ds:schemaRefs>
    <ds:schemaRef ds:uri="http://schemas.microsoft.com/sharepoint/v3/contenttype/forms"/>
  </ds:schemaRefs>
</ds:datastoreItem>
</file>

<file path=customXml/itemProps3.xml><?xml version="1.0" encoding="utf-8"?>
<ds:datastoreItem xmlns:ds="http://schemas.openxmlformats.org/officeDocument/2006/customXml" ds:itemID="{93103D2B-080A-4551-BC7A-FB8252BE330A}">
  <ds:schemaRefs>
    <ds:schemaRef ds:uri="http://purl.org/dc/elements/1.1/"/>
    <ds:schemaRef ds:uri="http://schemas.microsoft.com/office/2006/metadata/properties"/>
    <ds:schemaRef ds:uri="32918964-d11d-4bda-ba04-9b8184f6a173"/>
    <ds:schemaRef ds:uri="http://purl.org/dc/terms/"/>
    <ds:schemaRef ds:uri="http://schemas.microsoft.com/office/2006/documentManagement/types"/>
    <ds:schemaRef ds:uri="http://purl.org/dc/dcmitype/"/>
    <ds:schemaRef ds:uri="http://schemas.microsoft.com/office/infopath/2007/PartnerControls"/>
    <ds:schemaRef ds:uri="ef2741e4-cc31-428c-aca2-d2da616e4ed0"/>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73109BFA-FDDB-4588-BEA0-A5F206C4AB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TPL Gulanga header  footer.dot</Template>
  <TotalTime>22</TotalTime>
  <Pages>48</Pages>
  <Words>10631</Words>
  <Characters>70515</Characters>
  <Application>Microsoft Office Word</Application>
  <DocSecurity>0</DocSecurity>
  <Lines>587</Lines>
  <Paragraphs>161</Paragraphs>
  <ScaleCrop>false</ScaleCrop>
  <HeadingPairs>
    <vt:vector size="2" baseType="variant">
      <vt:variant>
        <vt:lpstr>Title</vt:lpstr>
      </vt:variant>
      <vt:variant>
        <vt:i4>1</vt:i4>
      </vt:variant>
    </vt:vector>
  </HeadingPairs>
  <TitlesOfParts>
    <vt:vector size="1" baseType="lpstr">
      <vt:lpstr>SUB</vt:lpstr>
    </vt:vector>
  </TitlesOfParts>
  <Company>ACT Council of Social Service</Company>
  <LinksUpToDate>false</LinksUpToDate>
  <CharactersWithSpaces>80985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Aboriginal and/or Torres Strait Islander Men's Resource Booklet - Canberra Region</dc:title>
  <dc:creator/>
  <cp:lastModifiedBy>Suzanne Richardson</cp:lastModifiedBy>
  <cp:revision>19</cp:revision>
  <cp:lastPrinted>2016-08-25T03:28:00Z</cp:lastPrinted>
  <dcterms:created xsi:type="dcterms:W3CDTF">2019-06-18T00:40:00Z</dcterms:created>
  <dcterms:modified xsi:type="dcterms:W3CDTF">2019-06-18T06:12:00Z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0x010100A393A2617EF7DB41893826E3ECAAB324</vt:lpwstr>
  </property>
</Properties>
</file>